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6E010E" w14:textId="19E6D038" w:rsidR="006A7E36" w:rsidRPr="004F1299" w:rsidRDefault="00512C83" w:rsidP="00512C83">
      <w:pPr>
        <w:pStyle w:val="SOPTitle"/>
      </w:pPr>
      <w:bookmarkStart w:id="0" w:name="SOP_Title"/>
      <w:r>
        <w:t xml:space="preserve">Cambridge </w:t>
      </w:r>
      <w:proofErr w:type="spellStart"/>
      <w:r>
        <w:t>NanoTech</w:t>
      </w:r>
      <w:proofErr w:type="spellEnd"/>
      <w:r>
        <w:t xml:space="preserve"> Fiji F200 ALD S</w:t>
      </w:r>
      <w:r w:rsidR="00FD7719">
        <w:t>OP</w:t>
      </w:r>
      <w:bookmarkEnd w:id="0"/>
      <w:r>
        <w:rPr>
          <w:noProof/>
        </w:rPr>
        <w:drawing>
          <wp:anchor distT="0" distB="0" distL="114300" distR="114300" simplePos="0" relativeHeight="251672576" behindDoc="0" locked="0" layoutInCell="1" allowOverlap="1" wp14:anchorId="46CEA68C" wp14:editId="1EB7662F">
            <wp:simplePos x="728980" y="1304925"/>
            <wp:positionH relativeFrom="column">
              <wp:align>center</wp:align>
            </wp:positionH>
            <wp:positionV relativeFrom="paragraph">
              <wp:posOffset>457200</wp:posOffset>
            </wp:positionV>
            <wp:extent cx="2679192" cy="4571133"/>
            <wp:effectExtent l="0" t="0" r="6985" b="1270"/>
            <wp:wrapTopAndBottom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79192" cy="4571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02B3925" w14:textId="77777777" w:rsidR="0082633A" w:rsidRDefault="00F6130F" w:rsidP="00512C83">
      <w:pPr>
        <w:pStyle w:val="SOPSectionHeading1"/>
        <w:spacing w:before="600"/>
      </w:pPr>
      <w:bookmarkStart w:id="1" w:name="_Toc11059354"/>
      <w:r>
        <w:t>Scope</w:t>
      </w:r>
      <w:bookmarkEnd w:id="1"/>
    </w:p>
    <w:p w14:paraId="3F92DDA5" w14:textId="77777777" w:rsidR="00512C83" w:rsidRDefault="00512C83" w:rsidP="00512C83">
      <w:pPr>
        <w:pStyle w:val="SOPParaText2"/>
      </w:pPr>
      <w:r w:rsidRPr="00B955CE">
        <w:t>This document</w:t>
      </w:r>
      <w:r>
        <w:t xml:space="preserve"> provides standard operating procedures and instructions to deposit thin films with the Cambridge </w:t>
      </w:r>
      <w:proofErr w:type="spellStart"/>
      <w:r>
        <w:t>NanoTech</w:t>
      </w:r>
      <w:proofErr w:type="spellEnd"/>
      <w:r>
        <w:t xml:space="preserve"> Fiji F200 Atomic Layer Deposition (ALD) system</w:t>
      </w:r>
      <w:r w:rsidRPr="00B955CE">
        <w:t>.</w:t>
      </w:r>
    </w:p>
    <w:p w14:paraId="004DDE5C" w14:textId="77777777" w:rsidR="00512C83" w:rsidRDefault="00512C83" w:rsidP="00512C83">
      <w:pPr>
        <w:pStyle w:val="SOPParaText3"/>
      </w:pPr>
      <w:r>
        <w:t>This system uses reactive chemistry to generate highly conformal films one atomic layer at a time.</w:t>
      </w:r>
    </w:p>
    <w:p w14:paraId="253C3016" w14:textId="6FD59593" w:rsidR="00F6130F" w:rsidRPr="00F6130F" w:rsidRDefault="00512C83" w:rsidP="00512C83">
      <w:pPr>
        <w:pStyle w:val="SOPParaText3"/>
      </w:pPr>
      <w:r>
        <w:t>The system supports multiple precursors and can be used to generate a variety of films.</w:t>
      </w:r>
    </w:p>
    <w:p w14:paraId="110D8833" w14:textId="77777777" w:rsidR="00360D76" w:rsidRDefault="00F6130F" w:rsidP="00F6130F">
      <w:pPr>
        <w:pStyle w:val="SOPSectionHeading1"/>
      </w:pPr>
      <w:bookmarkStart w:id="2" w:name="_Toc11059355"/>
      <w:r>
        <w:t>Table of Contents</w:t>
      </w:r>
      <w:bookmarkEnd w:id="2"/>
    </w:p>
    <w:p w14:paraId="1A40FC2D" w14:textId="3C9F7A51" w:rsidR="001756AB" w:rsidRDefault="00F07E23">
      <w:pPr>
        <w:pStyle w:val="TOC1"/>
        <w:rPr>
          <w:rFonts w:asciiTheme="minorHAnsi" w:eastAsiaTheme="minorEastAsia" w:hAnsiTheme="minorHAnsi"/>
          <w:noProof/>
        </w:rPr>
      </w:pPr>
      <w:r>
        <w:rPr>
          <w:bCs/>
        </w:rPr>
        <w:fldChar w:fldCharType="begin"/>
      </w:r>
      <w:r>
        <w:rPr>
          <w:bCs/>
        </w:rPr>
        <w:instrText xml:space="preserve"> TOC \h \z \t "SOP Section Heading 1,1,SOP Section Heading 2,2,SOP Section Heading 3,3,SOP Section Heading 4,4,SOP Section Heading 5,5,Caption,6" </w:instrText>
      </w:r>
      <w:r>
        <w:rPr>
          <w:bCs/>
        </w:rPr>
        <w:fldChar w:fldCharType="separate"/>
      </w:r>
      <w:hyperlink w:anchor="_Toc11059354" w:history="1">
        <w:r w:rsidR="001756AB" w:rsidRPr="009162DE">
          <w:rPr>
            <w:rStyle w:val="Hyperlink"/>
            <w:noProof/>
          </w:rPr>
          <w:t>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Scope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_Toc11059354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</w:t>
        </w:r>
        <w:r w:rsidR="001756AB">
          <w:rPr>
            <w:noProof/>
            <w:webHidden/>
          </w:rPr>
          <w:fldChar w:fldCharType="end"/>
        </w:r>
      </w:hyperlink>
    </w:p>
    <w:p w14:paraId="4A170504" w14:textId="51D348C9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55" w:history="1">
        <w:r w:rsidR="001756AB" w:rsidRPr="009162DE">
          <w:rPr>
            <w:rStyle w:val="Hyperlink"/>
            <w:noProof/>
          </w:rPr>
          <w:t>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Table of Contents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_Toc11059355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</w:t>
        </w:r>
        <w:r w:rsidR="001756AB">
          <w:rPr>
            <w:noProof/>
            <w:webHidden/>
          </w:rPr>
          <w:fldChar w:fldCharType="end"/>
        </w:r>
      </w:hyperlink>
    </w:p>
    <w:p w14:paraId="70284CE8" w14:textId="2B6A1975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56" w:history="1">
        <w:r w:rsidR="001756AB" w:rsidRPr="009162DE">
          <w:rPr>
            <w:rStyle w:val="Hyperlink"/>
            <w:noProof/>
          </w:rPr>
          <w:t>3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Reference Documents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_Toc11059356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2</w:t>
        </w:r>
        <w:r w:rsidR="001756AB">
          <w:rPr>
            <w:noProof/>
            <w:webHidden/>
          </w:rPr>
          <w:fldChar w:fldCharType="end"/>
        </w:r>
      </w:hyperlink>
    </w:p>
    <w:p w14:paraId="551B540B" w14:textId="2BD28E7E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57" w:history="1">
        <w:r w:rsidR="001756AB" w:rsidRPr="009162DE">
          <w:rPr>
            <w:rStyle w:val="Hyperlink"/>
            <w:noProof/>
          </w:rPr>
          <w:t>3.1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Referenced within this Document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_Toc11059357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2</w:t>
        </w:r>
        <w:r w:rsidR="001756AB">
          <w:rPr>
            <w:noProof/>
            <w:webHidden/>
          </w:rPr>
          <w:fldChar w:fldCharType="end"/>
        </w:r>
      </w:hyperlink>
    </w:p>
    <w:p w14:paraId="14741C44" w14:textId="53B2C16A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58" w:history="1">
        <w:r w:rsidR="001756AB" w:rsidRPr="009162DE">
          <w:rPr>
            <w:rStyle w:val="Hyperlink"/>
            <w:noProof/>
          </w:rPr>
          <w:t>3.2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External Documents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_Toc11059358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2</w:t>
        </w:r>
        <w:r w:rsidR="001756AB">
          <w:rPr>
            <w:noProof/>
            <w:webHidden/>
          </w:rPr>
          <w:fldChar w:fldCharType="end"/>
        </w:r>
      </w:hyperlink>
    </w:p>
    <w:p w14:paraId="456D1041" w14:textId="6F95911D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59" w:history="1">
        <w:r w:rsidR="001756AB" w:rsidRPr="009162DE">
          <w:rPr>
            <w:rStyle w:val="Hyperlink"/>
            <w:noProof/>
          </w:rPr>
          <w:t>4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Equipment and/or Materials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_Toc11059359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3</w:t>
        </w:r>
        <w:r w:rsidR="001756AB">
          <w:rPr>
            <w:noProof/>
            <w:webHidden/>
          </w:rPr>
          <w:fldChar w:fldCharType="end"/>
        </w:r>
      </w:hyperlink>
    </w:p>
    <w:p w14:paraId="04156642" w14:textId="0CAC84D7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60" w:history="1">
        <w:r w:rsidR="001756AB" w:rsidRPr="009162DE">
          <w:rPr>
            <w:rStyle w:val="Hyperlink"/>
            <w:noProof/>
          </w:rPr>
          <w:t>5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Safety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_Toc11059360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3</w:t>
        </w:r>
        <w:r w:rsidR="001756AB">
          <w:rPr>
            <w:noProof/>
            <w:webHidden/>
          </w:rPr>
          <w:fldChar w:fldCharType="end"/>
        </w:r>
      </w:hyperlink>
    </w:p>
    <w:p w14:paraId="4400A0E2" w14:textId="78F7DE51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61" w:history="1">
        <w:r w:rsidR="001756AB" w:rsidRPr="009162DE">
          <w:rPr>
            <w:rStyle w:val="Hyperlink"/>
            <w:noProof/>
          </w:rPr>
          <w:t>6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System Description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_Toc11059361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4</w:t>
        </w:r>
        <w:r w:rsidR="001756AB">
          <w:rPr>
            <w:noProof/>
            <w:webHidden/>
          </w:rPr>
          <w:fldChar w:fldCharType="end"/>
        </w:r>
      </w:hyperlink>
    </w:p>
    <w:p w14:paraId="6728CCB3" w14:textId="2371508A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62" w:history="1">
        <w:r w:rsidR="001756AB" w:rsidRPr="009162DE">
          <w:rPr>
            <w:rStyle w:val="Hyperlink"/>
            <w:noProof/>
          </w:rPr>
          <w:t>6.1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System Overview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_Toc11059362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4</w:t>
        </w:r>
        <w:r w:rsidR="001756AB">
          <w:rPr>
            <w:noProof/>
            <w:webHidden/>
          </w:rPr>
          <w:fldChar w:fldCharType="end"/>
        </w:r>
      </w:hyperlink>
    </w:p>
    <w:p w14:paraId="2341DDA0" w14:textId="743C8704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63" w:history="1">
        <w:r w:rsidR="001756AB" w:rsidRPr="009162DE">
          <w:rPr>
            <w:rStyle w:val="Hyperlink"/>
            <w:noProof/>
          </w:rPr>
          <w:t>6.2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Software Interface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_Toc11059363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4</w:t>
        </w:r>
        <w:r w:rsidR="001756AB">
          <w:rPr>
            <w:noProof/>
            <w:webHidden/>
          </w:rPr>
          <w:fldChar w:fldCharType="end"/>
        </w:r>
      </w:hyperlink>
    </w:p>
    <w:p w14:paraId="30DFFA80" w14:textId="38597385" w:rsidR="001756AB" w:rsidRDefault="00BC3BF3">
      <w:pPr>
        <w:pStyle w:val="TOC3"/>
        <w:rPr>
          <w:rFonts w:asciiTheme="minorHAnsi" w:eastAsiaTheme="minorEastAsia" w:hAnsiTheme="minorHAnsi"/>
        </w:rPr>
      </w:pPr>
      <w:hyperlink w:anchor="_Toc11059364" w:history="1">
        <w:r w:rsidR="001756AB" w:rsidRPr="009162DE">
          <w:rPr>
            <w:rStyle w:val="Hyperlink"/>
          </w:rPr>
          <w:t>6.2.3</w:t>
        </w:r>
        <w:r w:rsidR="001756AB">
          <w:rPr>
            <w:rFonts w:asciiTheme="minorHAnsi" w:eastAsiaTheme="minorEastAsia" w:hAnsiTheme="minorHAnsi"/>
          </w:rPr>
          <w:tab/>
        </w:r>
        <w:r w:rsidR="001756AB" w:rsidRPr="009162DE">
          <w:rPr>
            <w:rStyle w:val="Hyperlink"/>
          </w:rPr>
          <w:t>Process Tab Description</w:t>
        </w:r>
        <w:r w:rsidR="001756AB">
          <w:rPr>
            <w:webHidden/>
          </w:rPr>
          <w:tab/>
        </w:r>
        <w:r w:rsidR="001756AB">
          <w:rPr>
            <w:webHidden/>
          </w:rPr>
          <w:fldChar w:fldCharType="begin"/>
        </w:r>
        <w:r w:rsidR="001756AB">
          <w:rPr>
            <w:webHidden/>
          </w:rPr>
          <w:instrText xml:space="preserve"> PAGEREF _Toc11059364 \h </w:instrText>
        </w:r>
        <w:r w:rsidR="001756AB">
          <w:rPr>
            <w:webHidden/>
          </w:rPr>
        </w:r>
        <w:r w:rsidR="001756AB">
          <w:rPr>
            <w:webHidden/>
          </w:rPr>
          <w:fldChar w:fldCharType="separate"/>
        </w:r>
        <w:r w:rsidR="001756AB">
          <w:rPr>
            <w:webHidden/>
          </w:rPr>
          <w:t>5</w:t>
        </w:r>
        <w:r w:rsidR="001756AB">
          <w:rPr>
            <w:webHidden/>
          </w:rPr>
          <w:fldChar w:fldCharType="end"/>
        </w:r>
      </w:hyperlink>
    </w:p>
    <w:p w14:paraId="1B99BCE5" w14:textId="6295C07E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65" w:history="1">
        <w:r w:rsidR="001756AB" w:rsidRPr="009162DE">
          <w:rPr>
            <w:rStyle w:val="Hyperlink"/>
            <w:noProof/>
          </w:rPr>
          <w:t>7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Setup Procedures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_Toc11059365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6</w:t>
        </w:r>
        <w:r w:rsidR="001756AB">
          <w:rPr>
            <w:noProof/>
            <w:webHidden/>
          </w:rPr>
          <w:fldChar w:fldCharType="end"/>
        </w:r>
      </w:hyperlink>
    </w:p>
    <w:p w14:paraId="73F06019" w14:textId="3EADBF1A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66" w:history="1">
        <w:r w:rsidR="001756AB" w:rsidRPr="009162DE">
          <w:rPr>
            <w:rStyle w:val="Hyperlink"/>
            <w:noProof/>
          </w:rPr>
          <w:t>7.1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Verify Chamber Vacuum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_Toc11059366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6</w:t>
        </w:r>
        <w:r w:rsidR="001756AB">
          <w:rPr>
            <w:noProof/>
            <w:webHidden/>
          </w:rPr>
          <w:fldChar w:fldCharType="end"/>
        </w:r>
      </w:hyperlink>
    </w:p>
    <w:p w14:paraId="67A3A726" w14:textId="45323D1F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67" w:history="1">
        <w:r w:rsidR="001756AB" w:rsidRPr="009162DE">
          <w:rPr>
            <w:rStyle w:val="Hyperlink"/>
            <w:noProof/>
          </w:rPr>
          <w:t>7.2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Verify Heaters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_Toc11059367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6</w:t>
        </w:r>
        <w:r w:rsidR="001756AB">
          <w:rPr>
            <w:noProof/>
            <w:webHidden/>
          </w:rPr>
          <w:fldChar w:fldCharType="end"/>
        </w:r>
      </w:hyperlink>
    </w:p>
    <w:p w14:paraId="0C50579E" w14:textId="7A22854E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68" w:history="1">
        <w:r w:rsidR="001756AB" w:rsidRPr="009162DE">
          <w:rPr>
            <w:rStyle w:val="Hyperlink"/>
            <w:noProof/>
          </w:rPr>
          <w:t>7.3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Purge Chamber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_Toc11059368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6</w:t>
        </w:r>
        <w:r w:rsidR="001756AB">
          <w:rPr>
            <w:noProof/>
            <w:webHidden/>
          </w:rPr>
          <w:fldChar w:fldCharType="end"/>
        </w:r>
      </w:hyperlink>
    </w:p>
    <w:p w14:paraId="013DF0B7" w14:textId="618FFFA1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69" w:history="1">
        <w:r w:rsidR="001756AB" w:rsidRPr="009162DE">
          <w:rPr>
            <w:rStyle w:val="Hyperlink"/>
            <w:noProof/>
          </w:rPr>
          <w:t>7.4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Select Startup Recipe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_Toc11059369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7</w:t>
        </w:r>
        <w:r w:rsidR="001756AB">
          <w:rPr>
            <w:noProof/>
            <w:webHidden/>
          </w:rPr>
          <w:fldChar w:fldCharType="end"/>
        </w:r>
      </w:hyperlink>
    </w:p>
    <w:p w14:paraId="40484551" w14:textId="6362FB18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0" w:history="1">
        <w:r w:rsidR="001756AB" w:rsidRPr="009162DE">
          <w:rPr>
            <w:rStyle w:val="Hyperlink"/>
            <w:noProof/>
          </w:rPr>
          <w:t>7.5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Run Startup Recipe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_Toc11059370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2F980E0B" w14:textId="33062C9B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71" w:history="1">
        <w:r w:rsidR="001756AB" w:rsidRPr="009162DE">
          <w:rPr>
            <w:rStyle w:val="Hyperlink"/>
            <w:noProof/>
          </w:rPr>
          <w:t>8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Film Deposition Procedures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_Toc11059371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775F8439" w14:textId="473BDAED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2" w:history="1">
        <w:r w:rsidR="001756AB" w:rsidRPr="009162DE">
          <w:rPr>
            <w:rStyle w:val="Hyperlink"/>
            <w:noProof/>
          </w:rPr>
          <w:t>8.1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Enable in Coral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_Toc11059372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266082CF" w14:textId="72EDA773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3" w:history="1">
        <w:r w:rsidR="001756AB" w:rsidRPr="009162DE">
          <w:rPr>
            <w:rStyle w:val="Hyperlink"/>
            <w:noProof/>
          </w:rPr>
          <w:t>8.2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Verify Temperatures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_Toc11059373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5F86FBAA" w14:textId="6BE7CFE4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4" w:history="1">
        <w:r w:rsidR="001756AB" w:rsidRPr="009162DE">
          <w:rPr>
            <w:rStyle w:val="Hyperlink"/>
            <w:noProof/>
          </w:rPr>
          <w:t>8.3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Vent Chamber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_Toc11059374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58719900" w14:textId="75E2BE98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5" w:history="1">
        <w:r w:rsidR="001756AB" w:rsidRPr="009162DE">
          <w:rPr>
            <w:rStyle w:val="Hyperlink"/>
            <w:noProof/>
          </w:rPr>
          <w:t>8.4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Remove Substrate Platen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_Toc11059375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19077297" w14:textId="3561FFA9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6" w:history="1">
        <w:r w:rsidR="001756AB" w:rsidRPr="009162DE">
          <w:rPr>
            <w:rStyle w:val="Hyperlink"/>
            <w:noProof/>
          </w:rPr>
          <w:t>8.5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Load Sample(s)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_Toc11059376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8</w:t>
        </w:r>
        <w:r w:rsidR="001756AB">
          <w:rPr>
            <w:noProof/>
            <w:webHidden/>
          </w:rPr>
          <w:fldChar w:fldCharType="end"/>
        </w:r>
      </w:hyperlink>
    </w:p>
    <w:p w14:paraId="4DC3B94F" w14:textId="76A6FA2F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7" w:history="1">
        <w:r w:rsidR="001756AB" w:rsidRPr="009162DE">
          <w:rPr>
            <w:rStyle w:val="Hyperlink"/>
            <w:noProof/>
          </w:rPr>
          <w:t>8.6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Load Monitor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_Toc11059377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9</w:t>
        </w:r>
        <w:r w:rsidR="001756AB">
          <w:rPr>
            <w:noProof/>
            <w:webHidden/>
          </w:rPr>
          <w:fldChar w:fldCharType="end"/>
        </w:r>
      </w:hyperlink>
    </w:p>
    <w:p w14:paraId="68A8FD37" w14:textId="6BC6E975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8" w:history="1">
        <w:r w:rsidR="001756AB" w:rsidRPr="009162DE">
          <w:rPr>
            <w:rStyle w:val="Hyperlink"/>
            <w:noProof/>
          </w:rPr>
          <w:t>8.7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Load Substrate Platen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_Toc11059378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9</w:t>
        </w:r>
        <w:r w:rsidR="001756AB">
          <w:rPr>
            <w:noProof/>
            <w:webHidden/>
          </w:rPr>
          <w:fldChar w:fldCharType="end"/>
        </w:r>
      </w:hyperlink>
    </w:p>
    <w:p w14:paraId="360707F0" w14:textId="0FDD17FF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79" w:history="1">
        <w:r w:rsidR="001756AB" w:rsidRPr="009162DE">
          <w:rPr>
            <w:rStyle w:val="Hyperlink"/>
            <w:noProof/>
          </w:rPr>
          <w:t>8.8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Pump Down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_Toc11059379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9</w:t>
        </w:r>
        <w:r w:rsidR="001756AB">
          <w:rPr>
            <w:noProof/>
            <w:webHidden/>
          </w:rPr>
          <w:fldChar w:fldCharType="end"/>
        </w:r>
      </w:hyperlink>
    </w:p>
    <w:p w14:paraId="46C85DAD" w14:textId="185D7752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0" w:history="1">
        <w:r w:rsidR="001756AB" w:rsidRPr="009162DE">
          <w:rPr>
            <w:rStyle w:val="Hyperlink"/>
            <w:noProof/>
          </w:rPr>
          <w:t>8.9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Load Recipe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_Toc11059380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9</w:t>
        </w:r>
        <w:r w:rsidR="001756AB">
          <w:rPr>
            <w:noProof/>
            <w:webHidden/>
          </w:rPr>
          <w:fldChar w:fldCharType="end"/>
        </w:r>
      </w:hyperlink>
    </w:p>
    <w:p w14:paraId="0FBE875F" w14:textId="6D1F0DC1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1" w:history="1">
        <w:r w:rsidR="001756AB" w:rsidRPr="009162DE">
          <w:rPr>
            <w:rStyle w:val="Hyperlink"/>
            <w:noProof/>
          </w:rPr>
          <w:t>8.10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Adjust Recipe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_Toc11059381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10</w:t>
        </w:r>
        <w:r w:rsidR="001756AB">
          <w:rPr>
            <w:noProof/>
            <w:webHidden/>
          </w:rPr>
          <w:fldChar w:fldCharType="end"/>
        </w:r>
      </w:hyperlink>
    </w:p>
    <w:p w14:paraId="1B5C12F8" w14:textId="028F6FB5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2" w:history="1">
        <w:r w:rsidR="001756AB" w:rsidRPr="009162DE">
          <w:rPr>
            <w:rStyle w:val="Hyperlink"/>
            <w:noProof/>
          </w:rPr>
          <w:t>8.11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Run the Process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_Toc11059382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10</w:t>
        </w:r>
        <w:r w:rsidR="001756AB">
          <w:rPr>
            <w:noProof/>
            <w:webHidden/>
          </w:rPr>
          <w:fldChar w:fldCharType="end"/>
        </w:r>
      </w:hyperlink>
    </w:p>
    <w:p w14:paraId="36506433" w14:textId="64E44999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3" w:history="1">
        <w:r w:rsidR="001756AB" w:rsidRPr="009162DE">
          <w:rPr>
            <w:rStyle w:val="Hyperlink"/>
            <w:noProof/>
          </w:rPr>
          <w:t>8.12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Vent Chamber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_Toc11059383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4520C388" w14:textId="2AF22CD6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4" w:history="1">
        <w:r w:rsidR="001756AB" w:rsidRPr="009162DE">
          <w:rPr>
            <w:rStyle w:val="Hyperlink"/>
            <w:noProof/>
          </w:rPr>
          <w:t>8.13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Remove Substrate Platen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_Toc11059384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14FA0B6E" w14:textId="35FD07DB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5" w:history="1">
        <w:r w:rsidR="001756AB" w:rsidRPr="009162DE">
          <w:rPr>
            <w:rStyle w:val="Hyperlink"/>
            <w:noProof/>
          </w:rPr>
          <w:t>8.14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Remove Wafer/Sample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_Toc11059385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57953853" w14:textId="117A2F68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6" w:history="1">
        <w:r w:rsidR="001756AB" w:rsidRPr="009162DE">
          <w:rPr>
            <w:rStyle w:val="Hyperlink"/>
            <w:noProof/>
          </w:rPr>
          <w:t>8.15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Load Substrate Platen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_Toc11059386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129EBF4B" w14:textId="1C4DC99F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7" w:history="1">
        <w:r w:rsidR="001756AB" w:rsidRPr="009162DE">
          <w:rPr>
            <w:rStyle w:val="Hyperlink"/>
            <w:noProof/>
          </w:rPr>
          <w:t>8.16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Place ALD in Standby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_Toc11059387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6F1D4C60" w14:textId="6523C6DB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8" w:history="1">
        <w:r w:rsidR="001756AB" w:rsidRPr="009162DE">
          <w:rPr>
            <w:rStyle w:val="Hyperlink"/>
            <w:noProof/>
          </w:rPr>
          <w:t>8.17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Measure Monitor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_Toc11059388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5207FE8D" w14:textId="4F9D720E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89" w:history="1">
        <w:r w:rsidR="001756AB" w:rsidRPr="009162DE">
          <w:rPr>
            <w:rStyle w:val="Hyperlink"/>
            <w:noProof/>
          </w:rPr>
          <w:t>8.18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Disable in Coral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_Toc11059389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11</w:t>
        </w:r>
        <w:r w:rsidR="001756AB">
          <w:rPr>
            <w:noProof/>
            <w:webHidden/>
          </w:rPr>
          <w:fldChar w:fldCharType="end"/>
        </w:r>
      </w:hyperlink>
    </w:p>
    <w:p w14:paraId="17BD54D8" w14:textId="71E18872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90" w:history="1">
        <w:r w:rsidR="001756AB" w:rsidRPr="009162DE">
          <w:rPr>
            <w:rStyle w:val="Hyperlink"/>
            <w:noProof/>
          </w:rPr>
          <w:t>9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Process Notes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_Toc11059390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12</w:t>
        </w:r>
        <w:r w:rsidR="001756AB">
          <w:rPr>
            <w:noProof/>
            <w:webHidden/>
          </w:rPr>
          <w:fldChar w:fldCharType="end"/>
        </w:r>
      </w:hyperlink>
    </w:p>
    <w:p w14:paraId="556CB257" w14:textId="0B126A18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91" w:history="1">
        <w:r w:rsidR="001756AB" w:rsidRPr="009162DE">
          <w:rPr>
            <w:rStyle w:val="Hyperlink"/>
            <w:noProof/>
          </w:rPr>
          <w:t>9.1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Definitions and Process Terminology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_Toc11059391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12</w:t>
        </w:r>
        <w:r w:rsidR="001756AB">
          <w:rPr>
            <w:noProof/>
            <w:webHidden/>
          </w:rPr>
          <w:fldChar w:fldCharType="end"/>
        </w:r>
      </w:hyperlink>
    </w:p>
    <w:p w14:paraId="4602A592" w14:textId="657D28B9" w:rsidR="001756AB" w:rsidRDefault="00BC3BF3">
      <w:pPr>
        <w:pStyle w:val="TOC2"/>
        <w:rPr>
          <w:rFonts w:asciiTheme="minorHAnsi" w:eastAsiaTheme="minorEastAsia" w:hAnsiTheme="minorHAnsi"/>
          <w:noProof/>
        </w:rPr>
      </w:pPr>
      <w:hyperlink w:anchor="_Toc11059392" w:history="1">
        <w:r w:rsidR="001756AB" w:rsidRPr="009162DE">
          <w:rPr>
            <w:rStyle w:val="Hyperlink"/>
            <w:noProof/>
          </w:rPr>
          <w:t>9.2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Programming Commands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_Toc11059392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13</w:t>
        </w:r>
        <w:r w:rsidR="001756AB">
          <w:rPr>
            <w:noProof/>
            <w:webHidden/>
          </w:rPr>
          <w:fldChar w:fldCharType="end"/>
        </w:r>
      </w:hyperlink>
    </w:p>
    <w:p w14:paraId="6E96B671" w14:textId="7EDD18D8" w:rsidR="001756AB" w:rsidRDefault="00BC3BF3">
      <w:pPr>
        <w:pStyle w:val="TOC1"/>
        <w:rPr>
          <w:rFonts w:asciiTheme="minorHAnsi" w:eastAsiaTheme="minorEastAsia" w:hAnsiTheme="minorHAnsi"/>
          <w:noProof/>
        </w:rPr>
      </w:pPr>
      <w:hyperlink w:anchor="_Toc11059393" w:history="1">
        <w:r w:rsidR="001756AB" w:rsidRPr="009162DE">
          <w:rPr>
            <w:rStyle w:val="Hyperlink"/>
            <w:noProof/>
          </w:rPr>
          <w:t>10</w:t>
        </w:r>
        <w:r w:rsidR="001756AB">
          <w:rPr>
            <w:rFonts w:asciiTheme="minorHAnsi" w:eastAsiaTheme="minorEastAsia" w:hAnsiTheme="minorHAnsi"/>
            <w:noProof/>
          </w:rPr>
          <w:tab/>
        </w:r>
        <w:r w:rsidR="001756AB" w:rsidRPr="009162DE">
          <w:rPr>
            <w:rStyle w:val="Hyperlink"/>
            <w:noProof/>
          </w:rPr>
          <w:t>Revision History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_Toc11059393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13</w:t>
        </w:r>
        <w:r w:rsidR="001756AB">
          <w:rPr>
            <w:noProof/>
            <w:webHidden/>
          </w:rPr>
          <w:fldChar w:fldCharType="end"/>
        </w:r>
      </w:hyperlink>
    </w:p>
    <w:p w14:paraId="61638161" w14:textId="673ABE77" w:rsidR="00A8462F" w:rsidRDefault="00F07E23" w:rsidP="00A8462F">
      <w:pPr>
        <w:pStyle w:val="SOPNormalText"/>
      </w:pPr>
      <w:r>
        <w:rPr>
          <w:rFonts w:eastAsiaTheme="minorHAnsi" w:cstheme="minorBidi"/>
          <w:bCs w:val="0"/>
          <w:kern w:val="0"/>
          <w:szCs w:val="22"/>
        </w:rPr>
        <w:fldChar w:fldCharType="end"/>
      </w:r>
    </w:p>
    <w:p w14:paraId="0B67253A" w14:textId="4211C8A4" w:rsidR="001756AB" w:rsidRDefault="00E35E51">
      <w:pPr>
        <w:pStyle w:val="TOC6"/>
        <w:rPr>
          <w:rFonts w:asciiTheme="minorHAnsi" w:eastAsiaTheme="minorEastAsia" w:hAnsiTheme="minorHAnsi"/>
          <w:noProof/>
          <w:szCs w:val="22"/>
        </w:rPr>
      </w:pPr>
      <w:r>
        <w:fldChar w:fldCharType="begin"/>
      </w:r>
      <w:r>
        <w:instrText xml:space="preserve"> TOC \h \z \t "SOP Caption Title,6" </w:instrText>
      </w:r>
      <w:r>
        <w:fldChar w:fldCharType="separate"/>
      </w:r>
      <w:hyperlink r:id="rId9" w:anchor="_Toc11059396" w:history="1">
        <w:r w:rsidR="001756AB" w:rsidRPr="008A61A6">
          <w:rPr>
            <w:rStyle w:val="Hyperlink"/>
            <w:noProof/>
          </w:rPr>
          <w:t>Figure 1, Cambridge Fiji F200 ALD System Configuration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_Toc11059396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4</w:t>
        </w:r>
        <w:r w:rsidR="001756AB">
          <w:rPr>
            <w:noProof/>
            <w:webHidden/>
          </w:rPr>
          <w:fldChar w:fldCharType="end"/>
        </w:r>
      </w:hyperlink>
    </w:p>
    <w:p w14:paraId="0F0BD22D" w14:textId="13B57716" w:rsidR="001756AB" w:rsidRDefault="00BC3BF3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10" w:anchor="_Toc11059397" w:history="1">
        <w:r w:rsidR="001756AB" w:rsidRPr="008A61A6">
          <w:rPr>
            <w:rStyle w:val="Hyperlink"/>
            <w:noProof/>
          </w:rPr>
          <w:t>Figure 2, ALD Control Screen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_Toc11059397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5</w:t>
        </w:r>
        <w:r w:rsidR="001756AB">
          <w:rPr>
            <w:noProof/>
            <w:webHidden/>
          </w:rPr>
          <w:fldChar w:fldCharType="end"/>
        </w:r>
      </w:hyperlink>
    </w:p>
    <w:p w14:paraId="538AD35A" w14:textId="3967F0F5" w:rsidR="001756AB" w:rsidRDefault="00BC3BF3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11" w:anchor="_Toc11059398" w:history="1">
        <w:r w:rsidR="001756AB" w:rsidRPr="008A61A6">
          <w:rPr>
            <w:rStyle w:val="Hyperlink"/>
            <w:noProof/>
          </w:rPr>
          <w:t>Figure 3, Purge Valve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_Toc11059398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6</w:t>
        </w:r>
        <w:r w:rsidR="001756AB">
          <w:rPr>
            <w:noProof/>
            <w:webHidden/>
          </w:rPr>
          <w:fldChar w:fldCharType="end"/>
        </w:r>
      </w:hyperlink>
    </w:p>
    <w:p w14:paraId="0FDAF6B8" w14:textId="74F1CA72" w:rsidR="001756AB" w:rsidRDefault="00BC3BF3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12" w:anchor="_Toc11059399" w:history="1">
        <w:r w:rsidR="001756AB" w:rsidRPr="008A61A6">
          <w:rPr>
            <w:rStyle w:val="Hyperlink"/>
            <w:noProof/>
          </w:rPr>
          <w:t>Figure 4, Recipe Section Detail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_Toc11059399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7</w:t>
        </w:r>
        <w:r w:rsidR="001756AB">
          <w:rPr>
            <w:noProof/>
            <w:webHidden/>
          </w:rPr>
          <w:fldChar w:fldCharType="end"/>
        </w:r>
      </w:hyperlink>
    </w:p>
    <w:p w14:paraId="5E37AE35" w14:textId="6FE2CDA6" w:rsidR="001756AB" w:rsidRDefault="00BC3BF3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13" w:anchor="_Toc11059400" w:history="1">
        <w:r w:rsidR="001756AB" w:rsidRPr="008A61A6">
          <w:rPr>
            <w:rStyle w:val="Hyperlink"/>
            <w:noProof/>
          </w:rPr>
          <w:t>Figure 5, Modify Loops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_Toc11059400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10</w:t>
        </w:r>
        <w:r w:rsidR="001756AB">
          <w:rPr>
            <w:noProof/>
            <w:webHidden/>
          </w:rPr>
          <w:fldChar w:fldCharType="end"/>
        </w:r>
      </w:hyperlink>
    </w:p>
    <w:p w14:paraId="19231E65" w14:textId="190BB1BB" w:rsidR="001756AB" w:rsidRDefault="00BC3BF3">
      <w:pPr>
        <w:pStyle w:val="TOC6"/>
        <w:rPr>
          <w:rFonts w:asciiTheme="minorHAnsi" w:eastAsiaTheme="minorEastAsia" w:hAnsiTheme="minorHAnsi"/>
          <w:noProof/>
          <w:szCs w:val="22"/>
        </w:rPr>
      </w:pPr>
      <w:hyperlink r:id="rId14" w:anchor="_Toc11059401" w:history="1">
        <w:r w:rsidR="001756AB" w:rsidRPr="008A61A6">
          <w:rPr>
            <w:rStyle w:val="Hyperlink"/>
            <w:noProof/>
          </w:rPr>
          <w:t>Figure 6, Deposition Pulses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_Toc11059401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10</w:t>
        </w:r>
        <w:r w:rsidR="001756AB">
          <w:rPr>
            <w:noProof/>
            <w:webHidden/>
          </w:rPr>
          <w:fldChar w:fldCharType="end"/>
        </w:r>
      </w:hyperlink>
    </w:p>
    <w:p w14:paraId="33D53120" w14:textId="4B1BFA89" w:rsidR="00E60728" w:rsidRDefault="00E35E51" w:rsidP="00E35E51">
      <w:pPr>
        <w:pStyle w:val="SOPNormalText"/>
      </w:pPr>
      <w:r>
        <w:fldChar w:fldCharType="end"/>
      </w:r>
    </w:p>
    <w:p w14:paraId="310CF91B" w14:textId="29AA6C9D" w:rsidR="001756AB" w:rsidRDefault="00E35E51">
      <w:pPr>
        <w:pStyle w:val="TOC7"/>
        <w:rPr>
          <w:rFonts w:asciiTheme="minorHAnsi" w:eastAsiaTheme="minorEastAsia" w:hAnsiTheme="minorHAnsi" w:cstheme="minorBidi"/>
          <w:smallCaps w:val="0"/>
          <w:noProof/>
        </w:rPr>
      </w:pPr>
      <w:r>
        <w:rPr>
          <w:i/>
        </w:rPr>
        <w:fldChar w:fldCharType="begin"/>
      </w:r>
      <w:r>
        <w:instrText xml:space="preserve"> TOC \h \z \t "SOP Table Title,7" </w:instrText>
      </w:r>
      <w:r>
        <w:rPr>
          <w:i/>
        </w:rPr>
        <w:fldChar w:fldCharType="separate"/>
      </w:r>
      <w:hyperlink w:anchor="_Toc11059394" w:history="1">
        <w:r w:rsidR="001756AB" w:rsidRPr="00E766EB">
          <w:rPr>
            <w:rStyle w:val="Hyperlink"/>
            <w:noProof/>
          </w:rPr>
          <w:t>Table 1, ALD Recipe and Process Information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_Toc11059394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7</w:t>
        </w:r>
        <w:r w:rsidR="001756AB">
          <w:rPr>
            <w:noProof/>
            <w:webHidden/>
          </w:rPr>
          <w:fldChar w:fldCharType="end"/>
        </w:r>
      </w:hyperlink>
    </w:p>
    <w:p w14:paraId="59BD3DE0" w14:textId="17E66870" w:rsidR="001756AB" w:rsidRDefault="00BC3BF3">
      <w:pPr>
        <w:pStyle w:val="TOC7"/>
        <w:rPr>
          <w:rFonts w:asciiTheme="minorHAnsi" w:eastAsiaTheme="minorEastAsia" w:hAnsiTheme="minorHAnsi" w:cstheme="minorBidi"/>
          <w:smallCaps w:val="0"/>
          <w:noProof/>
        </w:rPr>
      </w:pPr>
      <w:hyperlink w:anchor="_Toc11059395" w:history="1">
        <w:r w:rsidR="001756AB" w:rsidRPr="00E766EB">
          <w:rPr>
            <w:rStyle w:val="Hyperlink"/>
            <w:noProof/>
          </w:rPr>
          <w:t>Table 2, Recipe Instructions</w:t>
        </w:r>
        <w:r w:rsidR="001756AB">
          <w:rPr>
            <w:noProof/>
            <w:webHidden/>
          </w:rPr>
          <w:tab/>
        </w:r>
        <w:r w:rsidR="001756AB">
          <w:rPr>
            <w:noProof/>
            <w:webHidden/>
          </w:rPr>
          <w:fldChar w:fldCharType="begin"/>
        </w:r>
        <w:r w:rsidR="001756AB">
          <w:rPr>
            <w:noProof/>
            <w:webHidden/>
          </w:rPr>
          <w:instrText xml:space="preserve"> PAGEREF _Toc11059395 \h </w:instrText>
        </w:r>
        <w:r w:rsidR="001756AB">
          <w:rPr>
            <w:noProof/>
            <w:webHidden/>
          </w:rPr>
        </w:r>
        <w:r w:rsidR="001756AB">
          <w:rPr>
            <w:noProof/>
            <w:webHidden/>
          </w:rPr>
          <w:fldChar w:fldCharType="separate"/>
        </w:r>
        <w:r w:rsidR="001756AB">
          <w:rPr>
            <w:noProof/>
            <w:webHidden/>
          </w:rPr>
          <w:t>13</w:t>
        </w:r>
        <w:r w:rsidR="001756AB">
          <w:rPr>
            <w:noProof/>
            <w:webHidden/>
          </w:rPr>
          <w:fldChar w:fldCharType="end"/>
        </w:r>
      </w:hyperlink>
    </w:p>
    <w:p w14:paraId="33122DDF" w14:textId="69D1CF5C" w:rsidR="00E35E51" w:rsidRDefault="00E35E51" w:rsidP="00E35E51">
      <w:pPr>
        <w:pStyle w:val="SOPNormalText"/>
      </w:pPr>
      <w:r>
        <w:fldChar w:fldCharType="end"/>
      </w:r>
    </w:p>
    <w:p w14:paraId="5B769FCC" w14:textId="77777777" w:rsidR="00942CC2" w:rsidRDefault="00942CC2" w:rsidP="00D22726">
      <w:pPr>
        <w:pStyle w:val="SOPSectionHeading1"/>
      </w:pPr>
      <w:bookmarkStart w:id="3" w:name="_Toc11059356"/>
      <w:r>
        <w:t>Reference Documents</w:t>
      </w:r>
      <w:bookmarkEnd w:id="3"/>
    </w:p>
    <w:p w14:paraId="70DD4281" w14:textId="77777777" w:rsidR="00942CC2" w:rsidRDefault="00942CC2" w:rsidP="00942CC2">
      <w:pPr>
        <w:pStyle w:val="SOPSectionHeading2"/>
      </w:pPr>
      <w:bookmarkStart w:id="4" w:name="_Toc11059357"/>
      <w:r>
        <w:t>Referenced within this Document</w:t>
      </w:r>
      <w:bookmarkEnd w:id="4"/>
    </w:p>
    <w:p w14:paraId="734D3031" w14:textId="64A8B71D" w:rsidR="00FD7719" w:rsidRDefault="00512C83" w:rsidP="00FD7719">
      <w:pPr>
        <w:pStyle w:val="SOPParaText3"/>
      </w:pPr>
      <w:r>
        <w:t>None</w:t>
      </w:r>
    </w:p>
    <w:p w14:paraId="733EC634" w14:textId="77777777" w:rsidR="00942CC2" w:rsidRDefault="00942CC2" w:rsidP="00942CC2">
      <w:pPr>
        <w:pStyle w:val="SOPSectionHeading2"/>
      </w:pPr>
      <w:bookmarkStart w:id="5" w:name="_Toc11059358"/>
      <w:r>
        <w:t>External Documents</w:t>
      </w:r>
      <w:bookmarkEnd w:id="5"/>
    </w:p>
    <w:p w14:paraId="4A46A337" w14:textId="5866679B" w:rsidR="00FD7719" w:rsidRPr="00D763EE" w:rsidRDefault="00512C83" w:rsidP="00FD7719">
      <w:pPr>
        <w:pStyle w:val="SOPParaText3"/>
      </w:pPr>
      <w:r>
        <w:t>None</w:t>
      </w:r>
    </w:p>
    <w:p w14:paraId="12F0453B" w14:textId="77777777" w:rsidR="00942CC2" w:rsidRDefault="00942CC2" w:rsidP="00942CC2">
      <w:pPr>
        <w:pStyle w:val="SOPSectionHeading1"/>
      </w:pPr>
      <w:bookmarkStart w:id="6" w:name="_Toc11059359"/>
      <w:r>
        <w:lastRenderedPageBreak/>
        <w:t>Equipment and/or Materials</w:t>
      </w:r>
      <w:bookmarkEnd w:id="6"/>
    </w:p>
    <w:p w14:paraId="3D0FA6C3" w14:textId="77777777" w:rsidR="00512C83" w:rsidRDefault="00512C83" w:rsidP="00512C83">
      <w:pPr>
        <w:pStyle w:val="SOPParaText2"/>
      </w:pPr>
      <w:r>
        <w:t>Cambridge Fiji F200 ALD system</w:t>
      </w:r>
    </w:p>
    <w:p w14:paraId="1C7D4D93" w14:textId="77777777" w:rsidR="00512C83" w:rsidRPr="00D71FE7" w:rsidRDefault="00512C83" w:rsidP="00512C83">
      <w:pPr>
        <w:pStyle w:val="SOPParaText2"/>
      </w:pPr>
      <w:r>
        <w:t>Monitors (bare silicon)</w:t>
      </w:r>
    </w:p>
    <w:p w14:paraId="0E15C5DD" w14:textId="77777777" w:rsidR="00512C83" w:rsidRDefault="00512C83" w:rsidP="00512C83">
      <w:pPr>
        <w:pStyle w:val="SOPParaText2"/>
      </w:pPr>
      <w:r>
        <w:t>Precursors, as needed</w:t>
      </w:r>
    </w:p>
    <w:p w14:paraId="7454715E" w14:textId="77777777" w:rsidR="00512C83" w:rsidRDefault="00512C83" w:rsidP="00512C83">
      <w:pPr>
        <w:pStyle w:val="SOPParaText2"/>
      </w:pPr>
      <w:r>
        <w:t>Quartz Plate</w:t>
      </w:r>
    </w:p>
    <w:p w14:paraId="668E2B4B" w14:textId="77777777" w:rsidR="00512C83" w:rsidRDefault="00512C83" w:rsidP="00512C83">
      <w:pPr>
        <w:pStyle w:val="SOPParaText2"/>
      </w:pPr>
      <w:r>
        <w:t>Research Grade Argon</w:t>
      </w:r>
    </w:p>
    <w:p w14:paraId="771FB7BB" w14:textId="77777777" w:rsidR="00512C83" w:rsidRDefault="00512C83" w:rsidP="00512C83">
      <w:pPr>
        <w:pStyle w:val="SOPParaText2"/>
      </w:pPr>
      <w:r>
        <w:t>Research Grade Nitrogen</w:t>
      </w:r>
    </w:p>
    <w:p w14:paraId="16D878D2" w14:textId="77777777" w:rsidR="00512C83" w:rsidRDefault="00512C83" w:rsidP="00512C83">
      <w:pPr>
        <w:pStyle w:val="SOPParaText2"/>
      </w:pPr>
      <w:r>
        <w:t>Research Grade Oxygen</w:t>
      </w:r>
    </w:p>
    <w:p w14:paraId="099FDBBF" w14:textId="77777777" w:rsidR="00512C83" w:rsidRDefault="00512C83" w:rsidP="00512C83">
      <w:pPr>
        <w:pStyle w:val="SOPParaText2"/>
      </w:pPr>
      <w:r>
        <w:t>Substrate Platen</w:t>
      </w:r>
    </w:p>
    <w:p w14:paraId="54BDDE7D" w14:textId="77777777" w:rsidR="00512C83" w:rsidRDefault="00512C83" w:rsidP="00512C83">
      <w:pPr>
        <w:pStyle w:val="SOPParaText2"/>
      </w:pPr>
      <w:r>
        <w:t>Substrate Platen Wand</w:t>
      </w:r>
    </w:p>
    <w:p w14:paraId="130D52C8" w14:textId="77777777" w:rsidR="00512C83" w:rsidRDefault="00512C83" w:rsidP="00512C83">
      <w:pPr>
        <w:pStyle w:val="SOPParaText2"/>
      </w:pPr>
      <w:r>
        <w:t>Wafer/Sample</w:t>
      </w:r>
    </w:p>
    <w:p w14:paraId="642C87C0" w14:textId="77777777" w:rsidR="00942CC2" w:rsidRPr="00F6130F" w:rsidRDefault="003E6B01" w:rsidP="003E6B01">
      <w:pPr>
        <w:pStyle w:val="SOPSectionHeading1"/>
      </w:pPr>
      <w:bookmarkStart w:id="7" w:name="_Toc11059360"/>
      <w:r>
        <w:t>Safety</w:t>
      </w:r>
      <w:bookmarkEnd w:id="7"/>
    </w:p>
    <w:p w14:paraId="1B60BBC0" w14:textId="77777777" w:rsidR="003E6B01" w:rsidRDefault="003E6B01" w:rsidP="003E6B01">
      <w:pPr>
        <w:pStyle w:val="SOPParaText2"/>
      </w:pPr>
      <w:r>
        <w:t>Follow all Nanofab safety procedures.</w:t>
      </w:r>
    </w:p>
    <w:p w14:paraId="7619BF99" w14:textId="77777777" w:rsidR="00512C83" w:rsidRDefault="00512C83" w:rsidP="00512C83">
      <w:pPr>
        <w:pStyle w:val="SOPParaText2"/>
      </w:pPr>
      <w:r>
        <w:t>During operation, parts of the ALD become VERY warm – up to approximately 300°C.</w:t>
      </w:r>
    </w:p>
    <w:p w14:paraId="54D83A9B" w14:textId="77777777" w:rsidR="00512C83" w:rsidRDefault="00512C83" w:rsidP="00512C83">
      <w:pPr>
        <w:pStyle w:val="SOPParaText3"/>
      </w:pPr>
      <w:r>
        <w:t>Never place flammable materials, such as paper, on or near the reactor chamber.</w:t>
      </w:r>
    </w:p>
    <w:p w14:paraId="064D270D" w14:textId="77777777" w:rsidR="00512C83" w:rsidRDefault="00512C83" w:rsidP="00512C83">
      <w:pPr>
        <w:pStyle w:val="SOPParaText2"/>
      </w:pPr>
      <w:r>
        <w:t>Do NOT touch the substrate carrier with your hands as it WILL be HOT.</w:t>
      </w:r>
    </w:p>
    <w:p w14:paraId="58DFCFEC" w14:textId="77777777" w:rsidR="00512C83" w:rsidRDefault="00512C83" w:rsidP="00512C83">
      <w:pPr>
        <w:pStyle w:val="SOPParaText2"/>
      </w:pPr>
      <w:r>
        <w:t xml:space="preserve">After the chuck has been removed from the chamber, allow </w:t>
      </w:r>
      <w:proofErr w:type="gramStart"/>
      <w:r>
        <w:t>sufficient</w:t>
      </w:r>
      <w:proofErr w:type="gramEnd"/>
      <w:r>
        <w:t xml:space="preserve"> time (at least 10 minutes) for the chuck and sample to cool before handling the sample.</w:t>
      </w:r>
    </w:p>
    <w:p w14:paraId="1D388566" w14:textId="77777777" w:rsidR="00512C83" w:rsidRDefault="00512C83" w:rsidP="00512C83">
      <w:pPr>
        <w:pStyle w:val="SOPParaText2"/>
      </w:pPr>
      <w:r>
        <w:t>Some precursors are pyrophoric and will combust and/or explode on contact with room air.</w:t>
      </w:r>
    </w:p>
    <w:p w14:paraId="1C626CC7" w14:textId="77777777" w:rsidR="00512C83" w:rsidRDefault="00512C83" w:rsidP="00512C83">
      <w:pPr>
        <w:pStyle w:val="SOPParaText3"/>
      </w:pPr>
      <w:r>
        <w:t>Only Nanofab Staff is authorized to handle any precursor material, including water.</w:t>
      </w:r>
    </w:p>
    <w:p w14:paraId="06F3D627" w14:textId="77777777" w:rsidR="00512C83" w:rsidRDefault="00512C83" w:rsidP="00512C83">
      <w:pPr>
        <w:pStyle w:val="SOPParaText2"/>
      </w:pPr>
      <w:r>
        <w:t>Precursors are changed only by Nanofab Staff.</w:t>
      </w:r>
    </w:p>
    <w:p w14:paraId="1151B166" w14:textId="6CD1B91F" w:rsidR="003E6B01" w:rsidRDefault="00512C83" w:rsidP="003E6B01">
      <w:pPr>
        <w:pStyle w:val="SOPSectionHeading1"/>
      </w:pPr>
      <w:bookmarkStart w:id="8" w:name="_Toc11059361"/>
      <w:r>
        <w:lastRenderedPageBreak/>
        <w:t>System Description</w:t>
      </w:r>
      <w:bookmarkEnd w:id="8"/>
    </w:p>
    <w:p w14:paraId="4A4BD654" w14:textId="77777777" w:rsidR="00512C83" w:rsidRDefault="00512C83" w:rsidP="00512C83">
      <w:pPr>
        <w:pStyle w:val="SOPSectionHeading2"/>
      </w:pPr>
      <w:bookmarkStart w:id="9" w:name="_Toc529960444"/>
      <w:bookmarkStart w:id="10" w:name="_Toc11059362"/>
      <w:r>
        <w:t>System Overview</w:t>
      </w:r>
      <w:bookmarkEnd w:id="9"/>
      <w:bookmarkEnd w:id="10"/>
    </w:p>
    <w:p w14:paraId="5A6A22F7" w14:textId="49912B05" w:rsidR="00512C83" w:rsidRDefault="005E74CC" w:rsidP="005E74CC">
      <w:pPr>
        <w:pStyle w:val="SOPParaText3"/>
      </w:pPr>
      <w:r>
        <w:rPr>
          <w:noProof/>
        </w:rPr>
        <mc:AlternateContent>
          <mc:Choice Requires="wpc">
            <w:drawing>
              <wp:anchor distT="0" distB="182880" distL="114300" distR="114300" simplePos="0" relativeHeight="251675648" behindDoc="0" locked="0" layoutInCell="1" allowOverlap="1" wp14:anchorId="102157FF" wp14:editId="15A80462">
                <wp:simplePos x="0" y="0"/>
                <wp:positionH relativeFrom="column">
                  <wp:align>right</wp:align>
                </wp:positionH>
                <wp:positionV relativeFrom="paragraph">
                  <wp:posOffset>410783</wp:posOffset>
                </wp:positionV>
                <wp:extent cx="4901184" cy="3840679"/>
                <wp:effectExtent l="19050" t="19050" r="13970" b="26670"/>
                <wp:wrapTopAndBottom/>
                <wp:docPr id="244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2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27827" y="3536950"/>
                            <a:ext cx="4721973" cy="2414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143F3" w14:textId="2C5CBA9A" w:rsidR="009A77BF" w:rsidRPr="00964F13" w:rsidRDefault="009A77BF" w:rsidP="005E74CC">
                              <w:pPr>
                                <w:pStyle w:val="SOPCaptionTitle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bookmarkStart w:id="11" w:name="_Ref509845976"/>
                              <w:bookmarkStart w:id="12" w:name="_Toc529960476"/>
                              <w:bookmarkStart w:id="13" w:name="_Toc11059396"/>
                              <w:r>
                                <w:t xml:space="preserve">Figure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, Cambridge Fiji F200 ALD System Configuration</w:t>
                              </w:r>
                              <w:bookmarkEnd w:id="11"/>
                              <w:bookmarkEnd w:id="12"/>
                              <w:bookmarkEnd w:id="13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5" name="Picture 24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20977" b="12"/>
                          <a:stretch/>
                        </pic:blipFill>
                        <pic:spPr>
                          <a:xfrm>
                            <a:off x="1411120" y="76945"/>
                            <a:ext cx="2005180" cy="33828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6" name="Callout: Bent Line with No Border 246"/>
                        <wps:cNvSpPr/>
                        <wps:spPr>
                          <a:xfrm>
                            <a:off x="3654624" y="361978"/>
                            <a:ext cx="851026" cy="188981"/>
                          </a:xfrm>
                          <a:prstGeom prst="callout2">
                            <a:avLst>
                              <a:gd name="adj1" fmla="val 48705"/>
                              <a:gd name="adj2" fmla="val 709"/>
                              <a:gd name="adj3" fmla="val 50832"/>
                              <a:gd name="adj4" fmla="val -13475"/>
                              <a:gd name="adj5" fmla="val 144453"/>
                              <a:gd name="adj6" fmla="val -7105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CB885E9" w14:textId="77777777" w:rsidR="009A77BF" w:rsidRPr="00811A9C" w:rsidRDefault="009A77BF" w:rsidP="00512C83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Plasma Source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Callout: Bent Line with No Border 184"/>
                        <wps:cNvSpPr/>
                        <wps:spPr>
                          <a:xfrm>
                            <a:off x="3672225" y="809699"/>
                            <a:ext cx="976914" cy="212725"/>
                          </a:xfrm>
                          <a:prstGeom prst="callout2">
                            <a:avLst>
                              <a:gd name="adj1" fmla="val 54086"/>
                              <a:gd name="adj2" fmla="val 709"/>
                              <a:gd name="adj3" fmla="val 54344"/>
                              <a:gd name="adj4" fmla="val -10626"/>
                              <a:gd name="adj5" fmla="val 162167"/>
                              <a:gd name="adj6" fmla="val -75155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68E919A" w14:textId="77777777" w:rsidR="009A77BF" w:rsidRPr="00811A9C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11A9C">
                                <w:rPr>
                                  <w:rFonts w:asciiTheme="minorHAnsi" w:eastAsia="Calibri" w:hAnsiTheme="minorHAnsi" w:cstheme="minorHAnsi"/>
                                  <w:sz w:val="20"/>
                                  <w:szCs w:val="20"/>
                                </w:rPr>
                                <w:t>Reactor Chamber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Callout: Bent Line with No Border 187"/>
                        <wps:cNvSpPr/>
                        <wps:spPr>
                          <a:xfrm>
                            <a:off x="3728712" y="1712945"/>
                            <a:ext cx="1064380" cy="212725"/>
                          </a:xfrm>
                          <a:prstGeom prst="callout2">
                            <a:avLst>
                              <a:gd name="adj1" fmla="val 55955"/>
                              <a:gd name="adj2" fmla="val -1159"/>
                              <a:gd name="adj3" fmla="val 56213"/>
                              <a:gd name="adj4" fmla="val -11234"/>
                              <a:gd name="adj5" fmla="val -135395"/>
                              <a:gd name="adj6" fmla="val -55113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F219B2" w14:textId="77777777" w:rsidR="009A77BF" w:rsidRPr="00811A9C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eastAsia="Calibri" w:hAnsiTheme="minorHAnsi" w:cstheme="minorHAnsi"/>
                                  <w:sz w:val="20"/>
                                  <w:szCs w:val="20"/>
                                </w:rPr>
                                <w:t>Load Chamber Door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Callout: Bent Line with No Border 188"/>
                        <wps:cNvSpPr/>
                        <wps:spPr>
                          <a:xfrm>
                            <a:off x="3728712" y="2376880"/>
                            <a:ext cx="324908" cy="212725"/>
                          </a:xfrm>
                          <a:prstGeom prst="callout2">
                            <a:avLst>
                              <a:gd name="adj1" fmla="val 50349"/>
                              <a:gd name="adj2" fmla="val 709"/>
                              <a:gd name="adj3" fmla="val 48738"/>
                              <a:gd name="adj4" fmla="val -41618"/>
                              <a:gd name="adj5" fmla="val -349580"/>
                              <a:gd name="adj6" fmla="val -399070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8B99CE" w14:textId="77777777" w:rsidR="009A77BF" w:rsidRPr="00811A9C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11A9C">
                                <w:rPr>
                                  <w:rFonts w:asciiTheme="minorHAnsi" w:eastAsia="Calibri" w:hAnsiTheme="minorHAnsi" w:cstheme="minorHAnsi"/>
                                  <w:sz w:val="20"/>
                                  <w:szCs w:val="20"/>
                                </w:rPr>
                                <w:t>EMO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Callout: Bent Line with No Border 189"/>
                        <wps:cNvSpPr/>
                        <wps:spPr>
                          <a:xfrm>
                            <a:off x="215782" y="661054"/>
                            <a:ext cx="1004744" cy="212725"/>
                          </a:xfrm>
                          <a:prstGeom prst="callout2">
                            <a:avLst>
                              <a:gd name="adj1" fmla="val 50349"/>
                              <a:gd name="adj2" fmla="val 98444"/>
                              <a:gd name="adj3" fmla="val 50607"/>
                              <a:gd name="adj4" fmla="val 108793"/>
                              <a:gd name="adj5" fmla="val 215291"/>
                              <a:gd name="adj6" fmla="val 182832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39B66E" w14:textId="77777777" w:rsidR="009A77BF" w:rsidRPr="00811A9C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11A9C">
                                <w:rPr>
                                  <w:rFonts w:asciiTheme="minorHAnsi" w:eastAsia="Calibri" w:hAnsiTheme="minorHAnsi" w:cstheme="minorHAnsi"/>
                                  <w:sz w:val="20"/>
                                  <w:szCs w:val="20"/>
                                </w:rPr>
                                <w:t>Precursor Cabinet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Callout: Bent Line with No Border 190"/>
                        <wps:cNvSpPr/>
                        <wps:spPr>
                          <a:xfrm>
                            <a:off x="168072" y="2533587"/>
                            <a:ext cx="1004570" cy="212725"/>
                          </a:xfrm>
                          <a:prstGeom prst="callout2">
                            <a:avLst>
                              <a:gd name="adj1" fmla="val 50349"/>
                              <a:gd name="adj2" fmla="val 98444"/>
                              <a:gd name="adj3" fmla="val 50607"/>
                              <a:gd name="adj4" fmla="val 108793"/>
                              <a:gd name="adj5" fmla="val -281840"/>
                              <a:gd name="adj6" fmla="val 148797"/>
                            </a:avLst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2E0784" w14:textId="77777777" w:rsidR="009A77BF" w:rsidRPr="000D3AC7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0D3AC7">
                                <w:rPr>
                                  <w:rFonts w:asciiTheme="minorHAnsi" w:eastAsia="Calibri" w:hAnsiTheme="minorHAnsi" w:cstheme="minorHAnsi"/>
                                  <w:sz w:val="20"/>
                                  <w:szCs w:val="20"/>
                                </w:rPr>
                                <w:t>Computer Drawer</w:t>
                              </w:r>
                            </w:p>
                          </w:txbxContent>
                        </wps:txbx>
                        <wps:bodyPr rot="0" spcFirstLastPara="0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157FF" id="Canvas 7" o:spid="_x0000_s1026" editas="canvas" style="position:absolute;left:0;text-align:left;margin-left:334.7pt;margin-top:32.35pt;width:385.9pt;height:302.4pt;z-index:251675648;mso-wrap-distance-bottom:14.4pt;mso-position-horizontal:right;mso-width-relative:margin;mso-height-relative:margin" coordsize="49009,384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9009;height:38404;visibility:visible;mso-wrap-style:square" stroked="t" strokeweight="2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8" type="#_x0000_t202" style="position:absolute;left:278;top:35369;width:47220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" stroked="f">
                  <v:textbox inset="0,0,0,0">
                    <w:txbxContent>
                      <w:p w14:paraId="7DB143F3" w14:textId="2C5CBA9A" w:rsidR="009A77BF" w:rsidRPr="00964F13" w:rsidRDefault="009A77BF" w:rsidP="005E74CC">
                        <w:pPr>
                          <w:pStyle w:val="SOPCaptionTitle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bookmarkStart w:id="15" w:name="_Ref509845976"/>
                        <w:bookmarkStart w:id="16" w:name="_Toc529960476"/>
                        <w:bookmarkStart w:id="17" w:name="_Toc11059396"/>
                        <w:r>
                          <w:t xml:space="preserve">Figure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Figure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>
                          <w:rPr>
                            <w:noProof/>
                          </w:rPr>
                          <w:t>1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>, Cambridge Fiji F200 ALD System Configuration</w:t>
                        </w:r>
                        <w:bookmarkEnd w:id="15"/>
                        <w:bookmarkEnd w:id="16"/>
                        <w:bookmarkEnd w:id="17"/>
                      </w:p>
                    </w:txbxContent>
                  </v:textbox>
                </v:shape>
                <v:shape id="Picture 245" o:spid="_x0000_s1029" type="#_x0000_t75" style="position:absolute;left:14111;top:769;width:20052;height:3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">
                  <v:imagedata r:id="rId16" o:title="" cropbottom="8f" cropright="13747f"/>
                </v:shape>
                <v:shapetype id="_x0000_t42" coordsize="21600,21600" o:spt="42" adj="-10080,24300,-3600,4050,-1800,4050" path="m@0@1l@2@3@4@5nfem,l21600,r,21600l,21600nsxe">
                  <v:stroke joinstyle="miter"/>
                  <v:formulas>
                    <v:f eqn="val #0"/>
                    <v:f eqn="val #1"/>
                    <v:f eqn="val #2"/>
                    <v:f eqn="val #3"/>
                    <v:f eqn="val #4"/>
                    <v:f eqn="val #5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  <v:h position="#4,#5"/>
                  </v:handles>
                  <o:callout v:ext="edit" on="t" textborder="f"/>
                </v:shapetype>
                <v:shape id="Callout: Bent Line with No Border 246" o:spid="_x0000_s1030" type="#_x0000_t42" style="position:absolute;left:36546;top:3619;width:8510;height:18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" adj="-15348,31202,-2911,10980,153,10520" fillcolor="white [3201]" strokecolor="red" strokeweight="1pt">
                  <v:stroke startarrow="block"/>
                  <v:textbox inset="0,0,0,0">
                    <w:txbxContent>
                      <w:p w14:paraId="5CB885E9" w14:textId="77777777" w:rsidR="009A77BF" w:rsidRPr="00811A9C" w:rsidRDefault="009A77BF" w:rsidP="00512C83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Plasma Source</w:t>
                        </w:r>
                      </w:p>
                    </w:txbxContent>
                  </v:textbox>
                  <o:callout v:ext="edit" minusy="t"/>
                </v:shape>
                <v:shape id="Callout: Bent Line with No Border 184" o:spid="_x0000_s1031" type="#_x0000_t42" style="position:absolute;left:36722;top:8096;width:9769;height: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" adj="-16233,35028,-2295,11738,153,11683" fillcolor="white [3201]" strokecolor="red" strokeweight="1pt">
                  <v:stroke startarrow="block"/>
                  <v:textbox inset="0,0,0,0">
                    <w:txbxContent>
                      <w:p w14:paraId="568E919A" w14:textId="77777777" w:rsidR="009A77BF" w:rsidRPr="00811A9C" w:rsidRDefault="009A77BF" w:rsidP="00512C8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811A9C">
                          <w:rPr>
                            <w:rFonts w:asciiTheme="minorHAnsi" w:eastAsia="Calibri" w:hAnsiTheme="minorHAnsi" w:cstheme="minorHAnsi"/>
                            <w:sz w:val="20"/>
                            <w:szCs w:val="20"/>
                          </w:rPr>
                          <w:t>Reactor Chamber</w:t>
                        </w:r>
                      </w:p>
                    </w:txbxContent>
                  </v:textbox>
                  <o:callout v:ext="edit" minusy="t"/>
                </v:shape>
                <v:shape id="Callout: Bent Line with No Border 187" o:spid="_x0000_s1032" type="#_x0000_t42" style="position:absolute;left:37287;top:17129;width:10643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" adj="-11904,-29245,-2427,12142,-250,12086" fillcolor="white [3201]" strokecolor="red" strokeweight="1pt">
                  <v:stroke startarrow="block"/>
                  <v:textbox inset="0,0,0,0">
                    <w:txbxContent>
                      <w:p w14:paraId="35F219B2" w14:textId="77777777" w:rsidR="009A77BF" w:rsidRPr="00811A9C" w:rsidRDefault="009A77BF" w:rsidP="00512C8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eastAsia="Calibri" w:hAnsiTheme="minorHAnsi" w:cstheme="minorHAnsi"/>
                            <w:sz w:val="20"/>
                            <w:szCs w:val="20"/>
                          </w:rPr>
                          <w:t>Load Chamber Door</w:t>
                        </w:r>
                      </w:p>
                    </w:txbxContent>
                  </v:textbox>
                </v:shape>
                <v:shape id="Callout: Bent Line with No Border 188" o:spid="_x0000_s1033" type="#_x0000_t42" style="position:absolute;left:37287;top:23768;width:3249;height: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" adj="-86199,-75509,-8989,10527,153,10875" fillcolor="white [3201]" strokecolor="red" strokeweight="1pt">
                  <v:stroke startarrow="block"/>
                  <v:textbox inset="0,0,0,0">
                    <w:txbxContent>
                      <w:p w14:paraId="148B99CE" w14:textId="77777777" w:rsidR="009A77BF" w:rsidRPr="00811A9C" w:rsidRDefault="009A77BF" w:rsidP="00512C8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811A9C">
                          <w:rPr>
                            <w:rFonts w:asciiTheme="minorHAnsi" w:eastAsia="Calibri" w:hAnsiTheme="minorHAnsi" w:cstheme="minorHAnsi"/>
                            <w:sz w:val="20"/>
                            <w:szCs w:val="20"/>
                          </w:rPr>
                          <w:t>EMO</w:t>
                        </w:r>
                      </w:p>
                    </w:txbxContent>
                  </v:textbox>
                </v:shape>
                <v:shape id="Callout: Bent Line with No Border 189" o:spid="_x0000_s1034" type="#_x0000_t42" style="position:absolute;left:2157;top:6610;width:10048;height:2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" adj="39492,46503,23499,10931,21264,10875" fillcolor="white [3201]" strokecolor="red" strokeweight="1pt">
                  <v:stroke startarrow="block"/>
                  <v:textbox inset="0,0,0,0">
                    <w:txbxContent>
                      <w:p w14:paraId="4D39B66E" w14:textId="77777777" w:rsidR="009A77BF" w:rsidRPr="00811A9C" w:rsidRDefault="009A77BF" w:rsidP="00512C8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811A9C">
                          <w:rPr>
                            <w:rFonts w:asciiTheme="minorHAnsi" w:eastAsia="Calibri" w:hAnsiTheme="minorHAnsi" w:cstheme="minorHAnsi"/>
                            <w:sz w:val="20"/>
                            <w:szCs w:val="20"/>
                          </w:rPr>
                          <w:t>Precursor Cabinet</w:t>
                        </w:r>
                      </w:p>
                    </w:txbxContent>
                  </v:textbox>
                  <o:callout v:ext="edit" minusx="t" minusy="t"/>
                </v:shape>
                <v:shape id="Callout: Bent Line with No Border 190" o:spid="_x0000_s1035" type="#_x0000_t42" style="position:absolute;left:1680;top:25335;width:10046;height:21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" adj="32140,-60877,23499,10931,21264,10875" fillcolor="white [3201]" strokecolor="red" strokeweight="1pt">
                  <v:stroke startarrow="block"/>
                  <v:textbox inset="0,0,0,0">
                    <w:txbxContent>
                      <w:p w14:paraId="552E0784" w14:textId="77777777" w:rsidR="009A77BF" w:rsidRPr="000D3AC7" w:rsidRDefault="009A77BF" w:rsidP="00512C83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 w:rsidRPr="000D3AC7">
                          <w:rPr>
                            <w:rFonts w:asciiTheme="minorHAnsi" w:eastAsia="Calibri" w:hAnsiTheme="minorHAnsi" w:cstheme="minorHAnsi"/>
                            <w:sz w:val="20"/>
                            <w:szCs w:val="20"/>
                          </w:rPr>
                          <w:t>Computer Drawer</w:t>
                        </w:r>
                      </w:p>
                    </w:txbxContent>
                  </v:textbox>
                  <o:callout v:ext="edit" minusx="t"/>
                </v:shape>
                <w10:wrap type="topAndBottom"/>
              </v:group>
            </w:pict>
          </mc:Fallback>
        </mc:AlternateContent>
      </w:r>
      <w:r w:rsidR="00512C83">
        <w:t xml:space="preserve">See </w:t>
      </w:r>
      <w:r w:rsidR="00512C83" w:rsidRPr="005E74CC">
        <w:rPr>
          <w:rStyle w:val="SOPCaptionText"/>
        </w:rPr>
        <w:fldChar w:fldCharType="begin"/>
      </w:r>
      <w:r w:rsidR="00512C83" w:rsidRPr="005E74CC">
        <w:rPr>
          <w:rStyle w:val="SOPCaptionText"/>
        </w:rPr>
        <w:instrText xml:space="preserve"> REF _Ref509845976 \h  \* MERGEFORMAT </w:instrText>
      </w:r>
      <w:r w:rsidR="00512C83" w:rsidRPr="005E74CC">
        <w:rPr>
          <w:rStyle w:val="SOPCaptionText"/>
        </w:rPr>
      </w:r>
      <w:r w:rsidR="00512C83" w:rsidRPr="005E74CC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1, Cambridge Fiji F200 ALD System Configuration</w:t>
      </w:r>
      <w:r w:rsidR="00512C83" w:rsidRPr="005E74CC">
        <w:rPr>
          <w:rStyle w:val="SOPCaptionText"/>
        </w:rPr>
        <w:fldChar w:fldCharType="end"/>
      </w:r>
      <w:r w:rsidR="00512C83">
        <w:t xml:space="preserve"> for a view of the system and major components.</w:t>
      </w:r>
    </w:p>
    <w:p w14:paraId="1A8241F2" w14:textId="77777777" w:rsidR="00512C83" w:rsidRDefault="00512C83" w:rsidP="005E74CC">
      <w:pPr>
        <w:pStyle w:val="SOPSectionHeading2"/>
      </w:pPr>
      <w:bookmarkStart w:id="14" w:name="_Toc529960445"/>
      <w:bookmarkStart w:id="15" w:name="_Toc11059363"/>
      <w:r>
        <w:t>Software Interface</w:t>
      </w:r>
      <w:bookmarkEnd w:id="14"/>
      <w:bookmarkEnd w:id="15"/>
    </w:p>
    <w:p w14:paraId="12289C8F" w14:textId="470D6D06" w:rsidR="00512C83" w:rsidRDefault="00512C83" w:rsidP="005E74CC">
      <w:pPr>
        <w:pStyle w:val="SOPParaText3"/>
      </w:pPr>
      <w:r>
        <w:t xml:space="preserve">All actions for the system are managed and controlled through a software application processing on a Windows-based laptop computer.  (See </w:t>
      </w:r>
      <w:r w:rsidRPr="005E74CC">
        <w:rPr>
          <w:rStyle w:val="SOPCaptionText"/>
        </w:rPr>
        <w:fldChar w:fldCharType="begin"/>
      </w:r>
      <w:r w:rsidRPr="005E74CC">
        <w:rPr>
          <w:rStyle w:val="SOPCaptionText"/>
        </w:rPr>
        <w:instrText xml:space="preserve"> REF _Ref509825125 \h  \* MERGEFORMAT </w:instrText>
      </w:r>
      <w:r w:rsidRPr="005E74CC">
        <w:rPr>
          <w:rStyle w:val="SOPCaptionText"/>
        </w:rPr>
      </w:r>
      <w:r w:rsidRPr="005E74CC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2, ALD Control Screen</w:t>
      </w:r>
      <w:r w:rsidRPr="005E74CC">
        <w:rPr>
          <w:rStyle w:val="SOPCaptionText"/>
        </w:rPr>
        <w:fldChar w:fldCharType="end"/>
      </w:r>
      <w:r>
        <w:t>.)</w:t>
      </w:r>
    </w:p>
    <w:p w14:paraId="3B0AE3E7" w14:textId="77777777" w:rsidR="00512C83" w:rsidRDefault="00512C83" w:rsidP="005E74CC">
      <w:pPr>
        <w:pStyle w:val="SOPParaText3"/>
      </w:pPr>
      <w:r>
        <w:t>The application supports 4 different software tabs:  Process, Notes &amp; Items, Advanced, and Debug.</w:t>
      </w:r>
    </w:p>
    <w:p w14:paraId="2BD5F979" w14:textId="77777777" w:rsidR="00512C83" w:rsidRDefault="00512C83" w:rsidP="005E74CC">
      <w:pPr>
        <w:pStyle w:val="SOPNote3"/>
      </w:pPr>
      <w:r>
        <w:t>Operation of the system is done through the Process tab.  Lab Members should not modify information on any other tab.</w:t>
      </w:r>
    </w:p>
    <w:bookmarkStart w:id="16" w:name="_Toc11059364"/>
    <w:p w14:paraId="3825638F" w14:textId="2569F828" w:rsidR="00512C83" w:rsidRDefault="00512C83" w:rsidP="005E74CC">
      <w:pPr>
        <w:pStyle w:val="SOPSectionHeading3"/>
        <w:spacing w:before="240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3EC537E7" wp14:editId="4616E98F">
                <wp:simplePos x="728980" y="95631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455664" cy="4087368"/>
                <wp:effectExtent l="19050" t="19050" r="21590" b="27940"/>
                <wp:wrapTopAndBottom/>
                <wp:docPr id="24" name="Canvas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218" name="Group 218"/>
                        <wpg:cNvGrpSpPr/>
                        <wpg:grpSpPr>
                          <a:xfrm>
                            <a:off x="27829" y="104460"/>
                            <a:ext cx="6400799" cy="3865256"/>
                            <a:chOff x="27829" y="104460"/>
                            <a:chExt cx="6400799" cy="3865256"/>
                          </a:xfrm>
                        </wpg:grpSpPr>
                        <wps:wsp>
                          <wps:cNvPr id="19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829" y="3769562"/>
                              <a:ext cx="6400799" cy="20015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6847386" w14:textId="77777777" w:rsidR="009A77BF" w:rsidRPr="00964F13" w:rsidRDefault="009A77BF" w:rsidP="00C11FB8">
                                <w:pPr>
                                  <w:pStyle w:val="SOPCaptionTitle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bookmarkStart w:id="17" w:name="_Ref268785694"/>
                                <w:bookmarkStart w:id="18" w:name="_Ref268785686"/>
                                <w:bookmarkStart w:id="19" w:name="_Ref509825125"/>
                                <w:bookmarkStart w:id="20" w:name="_Ref509828683"/>
                                <w:bookmarkStart w:id="21" w:name="_Toc529960477"/>
                                <w:bookmarkStart w:id="22" w:name="_Toc11059397"/>
                                <w:r>
                                  <w:t xml:space="preserve">Figure 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SEQ Figure \* ARABIC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2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  <w:bookmarkEnd w:id="17"/>
                                <w:r>
                                  <w:t>, ALD Control Screen</w:t>
                                </w:r>
                                <w:bookmarkEnd w:id="18"/>
                                <w:bookmarkEnd w:id="19"/>
                                <w:bookmarkEnd w:id="20"/>
                                <w:bookmarkEnd w:id="21"/>
                                <w:bookmarkEnd w:id="22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49" name="Group 49"/>
                          <wpg:cNvGrpSpPr>
                            <a:grpSpLocks noChangeAspect="1"/>
                          </wpg:cNvGrpSpPr>
                          <wpg:grpSpPr>
                            <a:xfrm>
                              <a:off x="156633" y="104460"/>
                              <a:ext cx="6216618" cy="3618563"/>
                              <a:chOff x="302745" y="0"/>
                              <a:chExt cx="5686121" cy="3303993"/>
                            </a:xfrm>
                          </wpg:grpSpPr>
                          <wpg:grpSp>
                            <wpg:cNvPr id="50" name="Group 50"/>
                            <wpg:cNvGrpSpPr/>
                            <wpg:grpSpPr>
                              <a:xfrm>
                                <a:off x="1416866" y="280658"/>
                                <a:ext cx="4572000" cy="2726690"/>
                                <a:chOff x="1416866" y="280658"/>
                                <a:chExt cx="4572000" cy="27266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16866" y="280658"/>
                                  <a:ext cx="4572000" cy="27266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62" name="Group 62"/>
                              <wpg:cNvGrpSpPr/>
                              <wpg:grpSpPr>
                                <a:xfrm>
                                  <a:off x="1453080" y="371193"/>
                                  <a:ext cx="4497693" cy="2601318"/>
                                  <a:chOff x="1453080" y="371193"/>
                                  <a:chExt cx="4497693" cy="2601318"/>
                                </a:xfrm>
                              </wpg:grpSpPr>
                              <wps:wsp>
                                <wps:cNvPr id="63" name="AutoShape 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75714" y="810286"/>
                                    <a:ext cx="542925" cy="110998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rgbClr val="CCFF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64" name="AutoShape 2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516454" y="443620"/>
                                    <a:ext cx="483235" cy="33401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rgbClr val="6699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65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27975" y="380246"/>
                                    <a:ext cx="1035685" cy="14478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66" name="AutoShape 2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59662" y="543209"/>
                                    <a:ext cx="879475" cy="1403350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chemeClr val="accent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67" name="AutoShape 2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105338" y="371193"/>
                                    <a:ext cx="2845435" cy="15176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chemeClr val="accent6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68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83116" y="547735"/>
                                    <a:ext cx="825500" cy="139255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rgbClr val="6699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69" name="AutoShape 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97104" y="561315"/>
                                    <a:ext cx="1915160" cy="2310765"/>
                                  </a:xfrm>
                                  <a:custGeom>
                                    <a:avLst/>
                                    <a:gdLst>
                                      <a:gd name="connsiteX0" fmla="*/ 0 w 1906905"/>
                                      <a:gd name="connsiteY0" fmla="*/ 317824 h 2135505"/>
                                      <a:gd name="connsiteX1" fmla="*/ 317824 w 1906905"/>
                                      <a:gd name="connsiteY1" fmla="*/ 0 h 2135505"/>
                                      <a:gd name="connsiteX2" fmla="*/ 1589081 w 1906905"/>
                                      <a:gd name="connsiteY2" fmla="*/ 0 h 2135505"/>
                                      <a:gd name="connsiteX3" fmla="*/ 1906905 w 1906905"/>
                                      <a:gd name="connsiteY3" fmla="*/ 317824 h 2135505"/>
                                      <a:gd name="connsiteX4" fmla="*/ 1906905 w 1906905"/>
                                      <a:gd name="connsiteY4" fmla="*/ 1817681 h 2135505"/>
                                      <a:gd name="connsiteX5" fmla="*/ 1589081 w 1906905"/>
                                      <a:gd name="connsiteY5" fmla="*/ 2135505 h 2135505"/>
                                      <a:gd name="connsiteX6" fmla="*/ 317824 w 1906905"/>
                                      <a:gd name="connsiteY6" fmla="*/ 2135505 h 2135505"/>
                                      <a:gd name="connsiteX7" fmla="*/ 0 w 1906905"/>
                                      <a:gd name="connsiteY7" fmla="*/ 1817681 h 2135505"/>
                                      <a:gd name="connsiteX8" fmla="*/ 0 w 1906905"/>
                                      <a:gd name="connsiteY8" fmla="*/ 317824 h 2135505"/>
                                      <a:gd name="connsiteX0" fmla="*/ 0 w 1906905"/>
                                      <a:gd name="connsiteY0" fmla="*/ 317824 h 2135505"/>
                                      <a:gd name="connsiteX1" fmla="*/ 317824 w 1906905"/>
                                      <a:gd name="connsiteY1" fmla="*/ 0 h 2135505"/>
                                      <a:gd name="connsiteX2" fmla="*/ 1589081 w 1906905"/>
                                      <a:gd name="connsiteY2" fmla="*/ 0 h 2135505"/>
                                      <a:gd name="connsiteX3" fmla="*/ 1906905 w 1906905"/>
                                      <a:gd name="connsiteY3" fmla="*/ 317824 h 2135505"/>
                                      <a:gd name="connsiteX4" fmla="*/ 1906905 w 1906905"/>
                                      <a:gd name="connsiteY4" fmla="*/ 1817681 h 2135505"/>
                                      <a:gd name="connsiteX5" fmla="*/ 1589081 w 1906905"/>
                                      <a:gd name="connsiteY5" fmla="*/ 2135505 h 2135505"/>
                                      <a:gd name="connsiteX6" fmla="*/ 668867 w 1906905"/>
                                      <a:gd name="connsiteY6" fmla="*/ 2133600 h 2135505"/>
                                      <a:gd name="connsiteX7" fmla="*/ 317824 w 1906905"/>
                                      <a:gd name="connsiteY7" fmla="*/ 2135505 h 2135505"/>
                                      <a:gd name="connsiteX8" fmla="*/ 0 w 1906905"/>
                                      <a:gd name="connsiteY8" fmla="*/ 1817681 h 2135505"/>
                                      <a:gd name="connsiteX9" fmla="*/ 0 w 1906905"/>
                                      <a:gd name="connsiteY9" fmla="*/ 317824 h 2135505"/>
                                      <a:gd name="connsiteX0" fmla="*/ 0 w 1906905"/>
                                      <a:gd name="connsiteY0" fmla="*/ 317824 h 2135716"/>
                                      <a:gd name="connsiteX1" fmla="*/ 317824 w 1906905"/>
                                      <a:gd name="connsiteY1" fmla="*/ 0 h 2135716"/>
                                      <a:gd name="connsiteX2" fmla="*/ 1589081 w 1906905"/>
                                      <a:gd name="connsiteY2" fmla="*/ 0 h 2135716"/>
                                      <a:gd name="connsiteX3" fmla="*/ 1906905 w 1906905"/>
                                      <a:gd name="connsiteY3" fmla="*/ 317824 h 2135716"/>
                                      <a:gd name="connsiteX4" fmla="*/ 1906905 w 1906905"/>
                                      <a:gd name="connsiteY4" fmla="*/ 1817681 h 2135716"/>
                                      <a:gd name="connsiteX5" fmla="*/ 1589081 w 1906905"/>
                                      <a:gd name="connsiteY5" fmla="*/ 2135505 h 2135716"/>
                                      <a:gd name="connsiteX6" fmla="*/ 668867 w 1906905"/>
                                      <a:gd name="connsiteY6" fmla="*/ 2133600 h 2135716"/>
                                      <a:gd name="connsiteX7" fmla="*/ 495300 w 1906905"/>
                                      <a:gd name="connsiteY7" fmla="*/ 2135716 h 2135716"/>
                                      <a:gd name="connsiteX8" fmla="*/ 317824 w 1906905"/>
                                      <a:gd name="connsiteY8" fmla="*/ 2135505 h 2135716"/>
                                      <a:gd name="connsiteX9" fmla="*/ 0 w 1906905"/>
                                      <a:gd name="connsiteY9" fmla="*/ 1817681 h 2135716"/>
                                      <a:gd name="connsiteX10" fmla="*/ 0 w 1906905"/>
                                      <a:gd name="connsiteY10" fmla="*/ 317824 h 2135716"/>
                                      <a:gd name="connsiteX0" fmla="*/ 0 w 1906905"/>
                                      <a:gd name="connsiteY0" fmla="*/ 317824 h 2135716"/>
                                      <a:gd name="connsiteX1" fmla="*/ 317824 w 1906905"/>
                                      <a:gd name="connsiteY1" fmla="*/ 0 h 2135716"/>
                                      <a:gd name="connsiteX2" fmla="*/ 1589081 w 1906905"/>
                                      <a:gd name="connsiteY2" fmla="*/ 0 h 2135716"/>
                                      <a:gd name="connsiteX3" fmla="*/ 1906905 w 1906905"/>
                                      <a:gd name="connsiteY3" fmla="*/ 317824 h 2135716"/>
                                      <a:gd name="connsiteX4" fmla="*/ 1906905 w 1906905"/>
                                      <a:gd name="connsiteY4" fmla="*/ 1817681 h 2135716"/>
                                      <a:gd name="connsiteX5" fmla="*/ 1589081 w 1906905"/>
                                      <a:gd name="connsiteY5" fmla="*/ 2135505 h 2135716"/>
                                      <a:gd name="connsiteX6" fmla="*/ 823384 w 1906905"/>
                                      <a:gd name="connsiteY6" fmla="*/ 2135716 h 2135716"/>
                                      <a:gd name="connsiteX7" fmla="*/ 668867 w 1906905"/>
                                      <a:gd name="connsiteY7" fmla="*/ 2133600 h 2135716"/>
                                      <a:gd name="connsiteX8" fmla="*/ 495300 w 1906905"/>
                                      <a:gd name="connsiteY8" fmla="*/ 2135716 h 2135716"/>
                                      <a:gd name="connsiteX9" fmla="*/ 317824 w 1906905"/>
                                      <a:gd name="connsiteY9" fmla="*/ 2135505 h 2135716"/>
                                      <a:gd name="connsiteX10" fmla="*/ 0 w 1906905"/>
                                      <a:gd name="connsiteY10" fmla="*/ 1817681 h 2135716"/>
                                      <a:gd name="connsiteX11" fmla="*/ 0 w 1906905"/>
                                      <a:gd name="connsiteY11" fmla="*/ 317824 h 2135716"/>
                                      <a:gd name="connsiteX0" fmla="*/ 0 w 1906905"/>
                                      <a:gd name="connsiteY0" fmla="*/ 317824 h 2135716"/>
                                      <a:gd name="connsiteX1" fmla="*/ 317824 w 1906905"/>
                                      <a:gd name="connsiteY1" fmla="*/ 0 h 2135716"/>
                                      <a:gd name="connsiteX2" fmla="*/ 1589081 w 1906905"/>
                                      <a:gd name="connsiteY2" fmla="*/ 0 h 2135716"/>
                                      <a:gd name="connsiteX3" fmla="*/ 1906905 w 1906905"/>
                                      <a:gd name="connsiteY3" fmla="*/ 317824 h 2135716"/>
                                      <a:gd name="connsiteX4" fmla="*/ 1906905 w 1906905"/>
                                      <a:gd name="connsiteY4" fmla="*/ 1817681 h 2135716"/>
                                      <a:gd name="connsiteX5" fmla="*/ 1589081 w 1906905"/>
                                      <a:gd name="connsiteY5" fmla="*/ 2135505 h 2135716"/>
                                      <a:gd name="connsiteX6" fmla="*/ 823384 w 1906905"/>
                                      <a:gd name="connsiteY6" fmla="*/ 2135716 h 2135716"/>
                                      <a:gd name="connsiteX7" fmla="*/ 668867 w 1906905"/>
                                      <a:gd name="connsiteY7" fmla="*/ 2133600 h 2135716"/>
                                      <a:gd name="connsiteX8" fmla="*/ 495300 w 1906905"/>
                                      <a:gd name="connsiteY8" fmla="*/ 2135716 h 2135716"/>
                                      <a:gd name="connsiteX9" fmla="*/ 317824 w 1906905"/>
                                      <a:gd name="connsiteY9" fmla="*/ 2135505 h 2135716"/>
                                      <a:gd name="connsiteX10" fmla="*/ 0 w 1906905"/>
                                      <a:gd name="connsiteY10" fmla="*/ 1817681 h 2135716"/>
                                      <a:gd name="connsiteX11" fmla="*/ 0 w 1906905"/>
                                      <a:gd name="connsiteY11" fmla="*/ 317824 h 2135716"/>
                                      <a:gd name="connsiteX0" fmla="*/ 0 w 1906905"/>
                                      <a:gd name="connsiteY0" fmla="*/ 317824 h 2311205"/>
                                      <a:gd name="connsiteX1" fmla="*/ 317824 w 1906905"/>
                                      <a:gd name="connsiteY1" fmla="*/ 0 h 2311205"/>
                                      <a:gd name="connsiteX2" fmla="*/ 1589081 w 1906905"/>
                                      <a:gd name="connsiteY2" fmla="*/ 0 h 2311205"/>
                                      <a:gd name="connsiteX3" fmla="*/ 1906905 w 1906905"/>
                                      <a:gd name="connsiteY3" fmla="*/ 317824 h 2311205"/>
                                      <a:gd name="connsiteX4" fmla="*/ 1906905 w 1906905"/>
                                      <a:gd name="connsiteY4" fmla="*/ 1817681 h 2311205"/>
                                      <a:gd name="connsiteX5" fmla="*/ 1675865 w 1906905"/>
                                      <a:gd name="connsiteY5" fmla="*/ 2311205 h 2311205"/>
                                      <a:gd name="connsiteX6" fmla="*/ 823384 w 1906905"/>
                                      <a:gd name="connsiteY6" fmla="*/ 2135716 h 2311205"/>
                                      <a:gd name="connsiteX7" fmla="*/ 668867 w 1906905"/>
                                      <a:gd name="connsiteY7" fmla="*/ 2133600 h 2311205"/>
                                      <a:gd name="connsiteX8" fmla="*/ 495300 w 1906905"/>
                                      <a:gd name="connsiteY8" fmla="*/ 2135716 h 2311205"/>
                                      <a:gd name="connsiteX9" fmla="*/ 317824 w 1906905"/>
                                      <a:gd name="connsiteY9" fmla="*/ 2135505 h 2311205"/>
                                      <a:gd name="connsiteX10" fmla="*/ 0 w 1906905"/>
                                      <a:gd name="connsiteY10" fmla="*/ 1817681 h 2311205"/>
                                      <a:gd name="connsiteX11" fmla="*/ 0 w 1906905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23384 w 1915371"/>
                                      <a:gd name="connsiteY6" fmla="*/ 2135716 h 2311205"/>
                                      <a:gd name="connsiteX7" fmla="*/ 668867 w 1915371"/>
                                      <a:gd name="connsiteY7" fmla="*/ 2133600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27618 w 1915371"/>
                                      <a:gd name="connsiteY6" fmla="*/ 2311205 h 2311205"/>
                                      <a:gd name="connsiteX7" fmla="*/ 668867 w 1915371"/>
                                      <a:gd name="connsiteY7" fmla="*/ 2133600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27618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27618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27618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5439"/>
                                      <a:gd name="connsiteX1" fmla="*/ 317824 w 1915371"/>
                                      <a:gd name="connsiteY1" fmla="*/ 0 h 2315439"/>
                                      <a:gd name="connsiteX2" fmla="*/ 1589081 w 1915371"/>
                                      <a:gd name="connsiteY2" fmla="*/ 0 h 2315439"/>
                                      <a:gd name="connsiteX3" fmla="*/ 1906905 w 1915371"/>
                                      <a:gd name="connsiteY3" fmla="*/ 317824 h 2315439"/>
                                      <a:gd name="connsiteX4" fmla="*/ 1915371 w 1915371"/>
                                      <a:gd name="connsiteY4" fmla="*/ 2082315 h 2315439"/>
                                      <a:gd name="connsiteX5" fmla="*/ 1675865 w 1915371"/>
                                      <a:gd name="connsiteY5" fmla="*/ 2311205 h 2315439"/>
                                      <a:gd name="connsiteX6" fmla="*/ 793748 w 1915371"/>
                                      <a:gd name="connsiteY6" fmla="*/ 2315439 h 2315439"/>
                                      <a:gd name="connsiteX7" fmla="*/ 618061 w 1915371"/>
                                      <a:gd name="connsiteY7" fmla="*/ 2233103 h 2315439"/>
                                      <a:gd name="connsiteX8" fmla="*/ 495300 w 1915371"/>
                                      <a:gd name="connsiteY8" fmla="*/ 2135716 h 2315439"/>
                                      <a:gd name="connsiteX9" fmla="*/ 317824 w 1915371"/>
                                      <a:gd name="connsiteY9" fmla="*/ 2135505 h 2315439"/>
                                      <a:gd name="connsiteX10" fmla="*/ 0 w 1915371"/>
                                      <a:gd name="connsiteY10" fmla="*/ 1817681 h 2315439"/>
                                      <a:gd name="connsiteX11" fmla="*/ 0 w 1915371"/>
                                      <a:gd name="connsiteY11" fmla="*/ 317824 h 2315439"/>
                                      <a:gd name="connsiteX0" fmla="*/ 0 w 1915371"/>
                                      <a:gd name="connsiteY0" fmla="*/ 317824 h 2323906"/>
                                      <a:gd name="connsiteX1" fmla="*/ 317824 w 1915371"/>
                                      <a:gd name="connsiteY1" fmla="*/ 0 h 2323906"/>
                                      <a:gd name="connsiteX2" fmla="*/ 1589081 w 1915371"/>
                                      <a:gd name="connsiteY2" fmla="*/ 0 h 2323906"/>
                                      <a:gd name="connsiteX3" fmla="*/ 1906905 w 1915371"/>
                                      <a:gd name="connsiteY3" fmla="*/ 317824 h 2323906"/>
                                      <a:gd name="connsiteX4" fmla="*/ 1915371 w 1915371"/>
                                      <a:gd name="connsiteY4" fmla="*/ 2082315 h 2323906"/>
                                      <a:gd name="connsiteX5" fmla="*/ 1675865 w 1915371"/>
                                      <a:gd name="connsiteY5" fmla="*/ 2311205 h 2323906"/>
                                      <a:gd name="connsiteX6" fmla="*/ 1107049 w 1915371"/>
                                      <a:gd name="connsiteY6" fmla="*/ 2323906 h 2323906"/>
                                      <a:gd name="connsiteX7" fmla="*/ 618061 w 1915371"/>
                                      <a:gd name="connsiteY7" fmla="*/ 2233103 h 2323906"/>
                                      <a:gd name="connsiteX8" fmla="*/ 495300 w 1915371"/>
                                      <a:gd name="connsiteY8" fmla="*/ 2135716 h 2323906"/>
                                      <a:gd name="connsiteX9" fmla="*/ 317824 w 1915371"/>
                                      <a:gd name="connsiteY9" fmla="*/ 2135505 h 2323906"/>
                                      <a:gd name="connsiteX10" fmla="*/ 0 w 1915371"/>
                                      <a:gd name="connsiteY10" fmla="*/ 1817681 h 2323906"/>
                                      <a:gd name="connsiteX11" fmla="*/ 0 w 1915371"/>
                                      <a:gd name="connsiteY11" fmla="*/ 317824 h 2323906"/>
                                      <a:gd name="connsiteX0" fmla="*/ 0 w 1915371"/>
                                      <a:gd name="connsiteY0" fmla="*/ 317824 h 2332375"/>
                                      <a:gd name="connsiteX1" fmla="*/ 317824 w 1915371"/>
                                      <a:gd name="connsiteY1" fmla="*/ 0 h 2332375"/>
                                      <a:gd name="connsiteX2" fmla="*/ 1589081 w 1915371"/>
                                      <a:gd name="connsiteY2" fmla="*/ 0 h 2332375"/>
                                      <a:gd name="connsiteX3" fmla="*/ 1906905 w 1915371"/>
                                      <a:gd name="connsiteY3" fmla="*/ 317824 h 2332375"/>
                                      <a:gd name="connsiteX4" fmla="*/ 1915371 w 1915371"/>
                                      <a:gd name="connsiteY4" fmla="*/ 2082315 h 2332375"/>
                                      <a:gd name="connsiteX5" fmla="*/ 1675865 w 1915371"/>
                                      <a:gd name="connsiteY5" fmla="*/ 2311205 h 2332375"/>
                                      <a:gd name="connsiteX6" fmla="*/ 878424 w 1915371"/>
                                      <a:gd name="connsiteY6" fmla="*/ 2332375 h 2332375"/>
                                      <a:gd name="connsiteX7" fmla="*/ 618061 w 1915371"/>
                                      <a:gd name="connsiteY7" fmla="*/ 2233103 h 2332375"/>
                                      <a:gd name="connsiteX8" fmla="*/ 495300 w 1915371"/>
                                      <a:gd name="connsiteY8" fmla="*/ 2135716 h 2332375"/>
                                      <a:gd name="connsiteX9" fmla="*/ 317824 w 1915371"/>
                                      <a:gd name="connsiteY9" fmla="*/ 2135505 h 2332375"/>
                                      <a:gd name="connsiteX10" fmla="*/ 0 w 1915371"/>
                                      <a:gd name="connsiteY10" fmla="*/ 1817681 h 2332375"/>
                                      <a:gd name="connsiteX11" fmla="*/ 0 w 1915371"/>
                                      <a:gd name="connsiteY11" fmla="*/ 317824 h 233237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8424 w 1915371"/>
                                      <a:gd name="connsiteY6" fmla="*/ 2309092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4479"/>
                                      <a:gd name="connsiteX1" fmla="*/ 317824 w 1915371"/>
                                      <a:gd name="connsiteY1" fmla="*/ 0 h 2314479"/>
                                      <a:gd name="connsiteX2" fmla="*/ 1589081 w 1915371"/>
                                      <a:gd name="connsiteY2" fmla="*/ 0 h 2314479"/>
                                      <a:gd name="connsiteX3" fmla="*/ 1906905 w 1915371"/>
                                      <a:gd name="connsiteY3" fmla="*/ 317824 h 2314479"/>
                                      <a:gd name="connsiteX4" fmla="*/ 1915371 w 1915371"/>
                                      <a:gd name="connsiteY4" fmla="*/ 2082315 h 2314479"/>
                                      <a:gd name="connsiteX5" fmla="*/ 1675865 w 1915371"/>
                                      <a:gd name="connsiteY5" fmla="*/ 2311205 h 2314479"/>
                                      <a:gd name="connsiteX6" fmla="*/ 876307 w 1915371"/>
                                      <a:gd name="connsiteY6" fmla="*/ 2311205 h 2314479"/>
                                      <a:gd name="connsiteX7" fmla="*/ 618061 w 1915371"/>
                                      <a:gd name="connsiteY7" fmla="*/ 2233103 h 2314479"/>
                                      <a:gd name="connsiteX8" fmla="*/ 495300 w 1915371"/>
                                      <a:gd name="connsiteY8" fmla="*/ 2135716 h 2314479"/>
                                      <a:gd name="connsiteX9" fmla="*/ 317824 w 1915371"/>
                                      <a:gd name="connsiteY9" fmla="*/ 2135505 h 2314479"/>
                                      <a:gd name="connsiteX10" fmla="*/ 0 w 1915371"/>
                                      <a:gd name="connsiteY10" fmla="*/ 1817681 h 2314479"/>
                                      <a:gd name="connsiteX11" fmla="*/ 0 w 1915371"/>
                                      <a:gd name="connsiteY11" fmla="*/ 317824 h 2314479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495300 w 1915371"/>
                                      <a:gd name="connsiteY8" fmla="*/ 2135716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618061 w 1915371"/>
                                      <a:gd name="connsiteY7" fmla="*/ 2233103 h 2311205"/>
                                      <a:gd name="connsiteX8" fmla="*/ 508001 w 1915371"/>
                                      <a:gd name="connsiteY8" fmla="*/ 2161121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2294"/>
                                      <a:gd name="connsiteX1" fmla="*/ 317824 w 1915371"/>
                                      <a:gd name="connsiteY1" fmla="*/ 0 h 2312294"/>
                                      <a:gd name="connsiteX2" fmla="*/ 1589081 w 1915371"/>
                                      <a:gd name="connsiteY2" fmla="*/ 0 h 2312294"/>
                                      <a:gd name="connsiteX3" fmla="*/ 1906905 w 1915371"/>
                                      <a:gd name="connsiteY3" fmla="*/ 317824 h 2312294"/>
                                      <a:gd name="connsiteX4" fmla="*/ 1915371 w 1915371"/>
                                      <a:gd name="connsiteY4" fmla="*/ 2082315 h 2312294"/>
                                      <a:gd name="connsiteX5" fmla="*/ 1675865 w 1915371"/>
                                      <a:gd name="connsiteY5" fmla="*/ 2311205 h 2312294"/>
                                      <a:gd name="connsiteX6" fmla="*/ 876307 w 1915371"/>
                                      <a:gd name="connsiteY6" fmla="*/ 2311205 h 2312294"/>
                                      <a:gd name="connsiteX7" fmla="*/ 582074 w 1915371"/>
                                      <a:gd name="connsiteY7" fmla="*/ 2241572 h 2312294"/>
                                      <a:gd name="connsiteX8" fmla="*/ 508001 w 1915371"/>
                                      <a:gd name="connsiteY8" fmla="*/ 2161121 h 2312294"/>
                                      <a:gd name="connsiteX9" fmla="*/ 317824 w 1915371"/>
                                      <a:gd name="connsiteY9" fmla="*/ 2135505 h 2312294"/>
                                      <a:gd name="connsiteX10" fmla="*/ 0 w 1915371"/>
                                      <a:gd name="connsiteY10" fmla="*/ 1817681 h 2312294"/>
                                      <a:gd name="connsiteX11" fmla="*/ 0 w 1915371"/>
                                      <a:gd name="connsiteY11" fmla="*/ 317824 h 2312294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508001 w 1915371"/>
                                      <a:gd name="connsiteY8" fmla="*/ 2161121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508001 w 1915371"/>
                                      <a:gd name="connsiteY8" fmla="*/ 2161121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99533 w 1915371"/>
                                      <a:gd name="connsiteY8" fmla="*/ 2139950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55078 w 1915371"/>
                                      <a:gd name="connsiteY8" fmla="*/ 2139950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55078 w 1915371"/>
                                      <a:gd name="connsiteY8" fmla="*/ 2139950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817681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55078 w 1915371"/>
                                      <a:gd name="connsiteY8" fmla="*/ 2139950 h 2311205"/>
                                      <a:gd name="connsiteX9" fmla="*/ 317824 w 1915371"/>
                                      <a:gd name="connsiteY9" fmla="*/ 2135505 h 2311205"/>
                                      <a:gd name="connsiteX10" fmla="*/ 0 w 1915371"/>
                                      <a:gd name="connsiteY10" fmla="*/ 1655725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55078 w 1915371"/>
                                      <a:gd name="connsiteY8" fmla="*/ 2139950 h 2311205"/>
                                      <a:gd name="connsiteX9" fmla="*/ 254317 w 1915371"/>
                                      <a:gd name="connsiteY9" fmla="*/ 2056115 h 2311205"/>
                                      <a:gd name="connsiteX10" fmla="*/ 0 w 1915371"/>
                                      <a:gd name="connsiteY10" fmla="*/ 1655725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55078 w 1915371"/>
                                      <a:gd name="connsiteY8" fmla="*/ 2139950 h 2311205"/>
                                      <a:gd name="connsiteX9" fmla="*/ 254317 w 1915371"/>
                                      <a:gd name="connsiteY9" fmla="*/ 2056115 h 2311205"/>
                                      <a:gd name="connsiteX10" fmla="*/ 0 w 1915371"/>
                                      <a:gd name="connsiteY10" fmla="*/ 1655725 h 2311205"/>
                                      <a:gd name="connsiteX11" fmla="*/ 0 w 1915371"/>
                                      <a:gd name="connsiteY11" fmla="*/ 317824 h 2311205"/>
                                      <a:gd name="connsiteX0" fmla="*/ 0 w 1915371"/>
                                      <a:gd name="connsiteY0" fmla="*/ 317824 h 2311205"/>
                                      <a:gd name="connsiteX1" fmla="*/ 317824 w 1915371"/>
                                      <a:gd name="connsiteY1" fmla="*/ 0 h 2311205"/>
                                      <a:gd name="connsiteX2" fmla="*/ 1589081 w 1915371"/>
                                      <a:gd name="connsiteY2" fmla="*/ 0 h 2311205"/>
                                      <a:gd name="connsiteX3" fmla="*/ 1906905 w 1915371"/>
                                      <a:gd name="connsiteY3" fmla="*/ 317824 h 2311205"/>
                                      <a:gd name="connsiteX4" fmla="*/ 1915371 w 1915371"/>
                                      <a:gd name="connsiteY4" fmla="*/ 2082315 h 2311205"/>
                                      <a:gd name="connsiteX5" fmla="*/ 1675865 w 1915371"/>
                                      <a:gd name="connsiteY5" fmla="*/ 2311205 h 2311205"/>
                                      <a:gd name="connsiteX6" fmla="*/ 876307 w 1915371"/>
                                      <a:gd name="connsiteY6" fmla="*/ 2311205 h 2311205"/>
                                      <a:gd name="connsiteX7" fmla="*/ 582074 w 1915371"/>
                                      <a:gd name="connsiteY7" fmla="*/ 2241572 h 2311205"/>
                                      <a:gd name="connsiteX8" fmla="*/ 436026 w 1915371"/>
                                      <a:gd name="connsiteY8" fmla="*/ 2085965 h 2311205"/>
                                      <a:gd name="connsiteX9" fmla="*/ 254317 w 1915371"/>
                                      <a:gd name="connsiteY9" fmla="*/ 2056115 h 2311205"/>
                                      <a:gd name="connsiteX10" fmla="*/ 0 w 1915371"/>
                                      <a:gd name="connsiteY10" fmla="*/ 1655725 h 2311205"/>
                                      <a:gd name="connsiteX11" fmla="*/ 0 w 1915371"/>
                                      <a:gd name="connsiteY11" fmla="*/ 317824 h 2311205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915371" h="2311205">
                                        <a:moveTo>
                                          <a:pt x="0" y="317824"/>
                                        </a:moveTo>
                                        <a:cubicBezTo>
                                          <a:pt x="0" y="142295"/>
                                          <a:pt x="142295" y="0"/>
                                          <a:pt x="317824" y="0"/>
                                        </a:cubicBezTo>
                                        <a:lnTo>
                                          <a:pt x="1589081" y="0"/>
                                        </a:lnTo>
                                        <a:cubicBezTo>
                                          <a:pt x="1764610" y="0"/>
                                          <a:pt x="1906905" y="142295"/>
                                          <a:pt x="1906905" y="317824"/>
                                        </a:cubicBezTo>
                                        <a:lnTo>
                                          <a:pt x="1915371" y="2082315"/>
                                        </a:lnTo>
                                        <a:cubicBezTo>
                                          <a:pt x="1915371" y="2257844"/>
                                          <a:pt x="1851394" y="2311205"/>
                                          <a:pt x="1675865" y="2311205"/>
                                        </a:cubicBezTo>
                                        <a:lnTo>
                                          <a:pt x="876307" y="2311205"/>
                                        </a:lnTo>
                                        <a:cubicBezTo>
                                          <a:pt x="706961" y="2295757"/>
                                          <a:pt x="656160" y="2318418"/>
                                          <a:pt x="582074" y="2241572"/>
                                        </a:cubicBezTo>
                                        <a:cubicBezTo>
                                          <a:pt x="541154" y="2209110"/>
                                          <a:pt x="538336" y="2116309"/>
                                          <a:pt x="436026" y="2085965"/>
                                        </a:cubicBezTo>
                                        <a:cubicBezTo>
                                          <a:pt x="436141" y="2085896"/>
                                          <a:pt x="376983" y="2075239"/>
                                          <a:pt x="254317" y="2056115"/>
                                        </a:cubicBezTo>
                                        <a:cubicBezTo>
                                          <a:pt x="78788" y="2056115"/>
                                          <a:pt x="0" y="1831254"/>
                                          <a:pt x="0" y="1655725"/>
                                        </a:cubicBezTo>
                                        <a:lnTo>
                                          <a:pt x="0" y="31782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70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453080" y="1960076"/>
                                    <a:ext cx="558800" cy="700405"/>
                                  </a:xfrm>
                                  <a:prstGeom prst="roundRect">
                                    <a:avLst>
                                      <a:gd name="adj" fmla="val 16667"/>
                                    </a:avLst>
                                  </a:prstGeom>
                                  <a:noFill/>
                                  <a:ln w="222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  <wps:wsp>
                                <wps:cNvPr id="71" name="AutoShape 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55136" y="1973656"/>
                                    <a:ext cx="2434694" cy="998855"/>
                                  </a:xfrm>
                                  <a:custGeom>
                                    <a:avLst/>
                                    <a:gdLst>
                                      <a:gd name="connsiteX0" fmla="*/ 0 w 1756833"/>
                                      <a:gd name="connsiteY0" fmla="*/ 166514 h 999067"/>
                                      <a:gd name="connsiteX1" fmla="*/ 166514 w 1756833"/>
                                      <a:gd name="connsiteY1" fmla="*/ 0 h 999067"/>
                                      <a:gd name="connsiteX2" fmla="*/ 1590319 w 1756833"/>
                                      <a:gd name="connsiteY2" fmla="*/ 0 h 999067"/>
                                      <a:gd name="connsiteX3" fmla="*/ 1756833 w 1756833"/>
                                      <a:gd name="connsiteY3" fmla="*/ 166514 h 999067"/>
                                      <a:gd name="connsiteX4" fmla="*/ 1756833 w 1756833"/>
                                      <a:gd name="connsiteY4" fmla="*/ 832553 h 999067"/>
                                      <a:gd name="connsiteX5" fmla="*/ 1590319 w 1756833"/>
                                      <a:gd name="connsiteY5" fmla="*/ 999067 h 999067"/>
                                      <a:gd name="connsiteX6" fmla="*/ 166514 w 1756833"/>
                                      <a:gd name="connsiteY6" fmla="*/ 999067 h 999067"/>
                                      <a:gd name="connsiteX7" fmla="*/ 0 w 1756833"/>
                                      <a:gd name="connsiteY7" fmla="*/ 832553 h 999067"/>
                                      <a:gd name="connsiteX8" fmla="*/ 0 w 1756833"/>
                                      <a:gd name="connsiteY8" fmla="*/ 166514 h 999067"/>
                                      <a:gd name="connsiteX0" fmla="*/ 0 w 1756833"/>
                                      <a:gd name="connsiteY0" fmla="*/ 166514 h 999067"/>
                                      <a:gd name="connsiteX1" fmla="*/ 166514 w 1756833"/>
                                      <a:gd name="connsiteY1" fmla="*/ 0 h 999067"/>
                                      <a:gd name="connsiteX2" fmla="*/ 1590319 w 1756833"/>
                                      <a:gd name="connsiteY2" fmla="*/ 0 h 999067"/>
                                      <a:gd name="connsiteX3" fmla="*/ 1756833 w 1756833"/>
                                      <a:gd name="connsiteY3" fmla="*/ 166514 h 999067"/>
                                      <a:gd name="connsiteX4" fmla="*/ 1752600 w 1756833"/>
                                      <a:gd name="connsiteY4" fmla="*/ 719667 h 999067"/>
                                      <a:gd name="connsiteX5" fmla="*/ 1756833 w 1756833"/>
                                      <a:gd name="connsiteY5" fmla="*/ 832553 h 999067"/>
                                      <a:gd name="connsiteX6" fmla="*/ 1590319 w 1756833"/>
                                      <a:gd name="connsiteY6" fmla="*/ 999067 h 999067"/>
                                      <a:gd name="connsiteX7" fmla="*/ 166514 w 1756833"/>
                                      <a:gd name="connsiteY7" fmla="*/ 999067 h 999067"/>
                                      <a:gd name="connsiteX8" fmla="*/ 0 w 1756833"/>
                                      <a:gd name="connsiteY8" fmla="*/ 832553 h 999067"/>
                                      <a:gd name="connsiteX9" fmla="*/ 0 w 1756833"/>
                                      <a:gd name="connsiteY9" fmla="*/ 166514 h 999067"/>
                                      <a:gd name="connsiteX0" fmla="*/ 0 w 1756833"/>
                                      <a:gd name="connsiteY0" fmla="*/ 166514 h 999067"/>
                                      <a:gd name="connsiteX1" fmla="*/ 166514 w 1756833"/>
                                      <a:gd name="connsiteY1" fmla="*/ 0 h 999067"/>
                                      <a:gd name="connsiteX2" fmla="*/ 1590319 w 1756833"/>
                                      <a:gd name="connsiteY2" fmla="*/ 0 h 999067"/>
                                      <a:gd name="connsiteX3" fmla="*/ 1756833 w 1756833"/>
                                      <a:gd name="connsiteY3" fmla="*/ 166514 h 999067"/>
                                      <a:gd name="connsiteX4" fmla="*/ 1754716 w 1756833"/>
                                      <a:gd name="connsiteY4" fmla="*/ 601133 h 999067"/>
                                      <a:gd name="connsiteX5" fmla="*/ 1752600 w 1756833"/>
                                      <a:gd name="connsiteY5" fmla="*/ 719667 h 999067"/>
                                      <a:gd name="connsiteX6" fmla="*/ 1756833 w 1756833"/>
                                      <a:gd name="connsiteY6" fmla="*/ 832553 h 999067"/>
                                      <a:gd name="connsiteX7" fmla="*/ 1590319 w 1756833"/>
                                      <a:gd name="connsiteY7" fmla="*/ 999067 h 999067"/>
                                      <a:gd name="connsiteX8" fmla="*/ 166514 w 1756833"/>
                                      <a:gd name="connsiteY8" fmla="*/ 999067 h 999067"/>
                                      <a:gd name="connsiteX9" fmla="*/ 0 w 1756833"/>
                                      <a:gd name="connsiteY9" fmla="*/ 832553 h 999067"/>
                                      <a:gd name="connsiteX10" fmla="*/ 0 w 1756833"/>
                                      <a:gd name="connsiteY10" fmla="*/ 166514 h 999067"/>
                                      <a:gd name="connsiteX0" fmla="*/ 0 w 2241912"/>
                                      <a:gd name="connsiteY0" fmla="*/ 166514 h 999067"/>
                                      <a:gd name="connsiteX1" fmla="*/ 166514 w 2241912"/>
                                      <a:gd name="connsiteY1" fmla="*/ 0 h 999067"/>
                                      <a:gd name="connsiteX2" fmla="*/ 1590319 w 2241912"/>
                                      <a:gd name="connsiteY2" fmla="*/ 0 h 999067"/>
                                      <a:gd name="connsiteX3" fmla="*/ 1756833 w 2241912"/>
                                      <a:gd name="connsiteY3" fmla="*/ 166514 h 999067"/>
                                      <a:gd name="connsiteX4" fmla="*/ 1754716 w 2241912"/>
                                      <a:gd name="connsiteY4" fmla="*/ 601133 h 999067"/>
                                      <a:gd name="connsiteX5" fmla="*/ 1752600 w 2241912"/>
                                      <a:gd name="connsiteY5" fmla="*/ 719667 h 999067"/>
                                      <a:gd name="connsiteX6" fmla="*/ 1756833 w 2241912"/>
                                      <a:gd name="connsiteY6" fmla="*/ 832553 h 999067"/>
                                      <a:gd name="connsiteX7" fmla="*/ 2231823 w 2241912"/>
                                      <a:gd name="connsiteY7" fmla="*/ 984247 h 999067"/>
                                      <a:gd name="connsiteX8" fmla="*/ 166514 w 2241912"/>
                                      <a:gd name="connsiteY8" fmla="*/ 999067 h 999067"/>
                                      <a:gd name="connsiteX9" fmla="*/ 0 w 2241912"/>
                                      <a:gd name="connsiteY9" fmla="*/ 832553 h 999067"/>
                                      <a:gd name="connsiteX10" fmla="*/ 0 w 2241912"/>
                                      <a:gd name="connsiteY10" fmla="*/ 166514 h 999067"/>
                                      <a:gd name="connsiteX0" fmla="*/ 0 w 2457562"/>
                                      <a:gd name="connsiteY0" fmla="*/ 166514 h 999067"/>
                                      <a:gd name="connsiteX1" fmla="*/ 166514 w 2457562"/>
                                      <a:gd name="connsiteY1" fmla="*/ 0 h 999067"/>
                                      <a:gd name="connsiteX2" fmla="*/ 1590319 w 2457562"/>
                                      <a:gd name="connsiteY2" fmla="*/ 0 h 999067"/>
                                      <a:gd name="connsiteX3" fmla="*/ 1756833 w 2457562"/>
                                      <a:gd name="connsiteY3" fmla="*/ 166514 h 999067"/>
                                      <a:gd name="connsiteX4" fmla="*/ 1754716 w 2457562"/>
                                      <a:gd name="connsiteY4" fmla="*/ 601133 h 999067"/>
                                      <a:gd name="connsiteX5" fmla="*/ 1752600 w 2457562"/>
                                      <a:gd name="connsiteY5" fmla="*/ 719667 h 999067"/>
                                      <a:gd name="connsiteX6" fmla="*/ 2457562 w 2457562"/>
                                      <a:gd name="connsiteY6" fmla="*/ 898183 h 999067"/>
                                      <a:gd name="connsiteX7" fmla="*/ 2231823 w 2457562"/>
                                      <a:gd name="connsiteY7" fmla="*/ 984247 h 999067"/>
                                      <a:gd name="connsiteX8" fmla="*/ 166514 w 2457562"/>
                                      <a:gd name="connsiteY8" fmla="*/ 999067 h 999067"/>
                                      <a:gd name="connsiteX9" fmla="*/ 0 w 2457562"/>
                                      <a:gd name="connsiteY9" fmla="*/ 832553 h 999067"/>
                                      <a:gd name="connsiteX10" fmla="*/ 0 w 2457562"/>
                                      <a:gd name="connsiteY10" fmla="*/ 166514 h 999067"/>
                                      <a:gd name="connsiteX0" fmla="*/ 0 w 2465514"/>
                                      <a:gd name="connsiteY0" fmla="*/ 166514 h 999067"/>
                                      <a:gd name="connsiteX1" fmla="*/ 166514 w 2465514"/>
                                      <a:gd name="connsiteY1" fmla="*/ 0 h 999067"/>
                                      <a:gd name="connsiteX2" fmla="*/ 1590319 w 2465514"/>
                                      <a:gd name="connsiteY2" fmla="*/ 0 h 999067"/>
                                      <a:gd name="connsiteX3" fmla="*/ 1756833 w 2465514"/>
                                      <a:gd name="connsiteY3" fmla="*/ 166514 h 999067"/>
                                      <a:gd name="connsiteX4" fmla="*/ 1754716 w 2465514"/>
                                      <a:gd name="connsiteY4" fmla="*/ 601133 h 999067"/>
                                      <a:gd name="connsiteX5" fmla="*/ 1752600 w 2465514"/>
                                      <a:gd name="connsiteY5" fmla="*/ 719667 h 999067"/>
                                      <a:gd name="connsiteX6" fmla="*/ 2457562 w 2465514"/>
                                      <a:gd name="connsiteY6" fmla="*/ 898183 h 999067"/>
                                      <a:gd name="connsiteX7" fmla="*/ 2231823 w 2465514"/>
                                      <a:gd name="connsiteY7" fmla="*/ 984247 h 999067"/>
                                      <a:gd name="connsiteX8" fmla="*/ 166514 w 2465514"/>
                                      <a:gd name="connsiteY8" fmla="*/ 999067 h 999067"/>
                                      <a:gd name="connsiteX9" fmla="*/ 0 w 2465514"/>
                                      <a:gd name="connsiteY9" fmla="*/ 832553 h 999067"/>
                                      <a:gd name="connsiteX10" fmla="*/ 0 w 2465514"/>
                                      <a:gd name="connsiteY10" fmla="*/ 166514 h 999067"/>
                                      <a:gd name="connsiteX0" fmla="*/ 0 w 2465885"/>
                                      <a:gd name="connsiteY0" fmla="*/ 166514 h 999067"/>
                                      <a:gd name="connsiteX1" fmla="*/ 166514 w 2465885"/>
                                      <a:gd name="connsiteY1" fmla="*/ 0 h 999067"/>
                                      <a:gd name="connsiteX2" fmla="*/ 1590319 w 2465885"/>
                                      <a:gd name="connsiteY2" fmla="*/ 0 h 999067"/>
                                      <a:gd name="connsiteX3" fmla="*/ 1756833 w 2465885"/>
                                      <a:gd name="connsiteY3" fmla="*/ 166514 h 999067"/>
                                      <a:gd name="connsiteX4" fmla="*/ 1754716 w 2465885"/>
                                      <a:gd name="connsiteY4" fmla="*/ 601133 h 999067"/>
                                      <a:gd name="connsiteX5" fmla="*/ 1780121 w 2465885"/>
                                      <a:gd name="connsiteY5" fmla="*/ 704847 h 999067"/>
                                      <a:gd name="connsiteX6" fmla="*/ 2457562 w 2465885"/>
                                      <a:gd name="connsiteY6" fmla="*/ 898183 h 999067"/>
                                      <a:gd name="connsiteX7" fmla="*/ 2231823 w 2465885"/>
                                      <a:gd name="connsiteY7" fmla="*/ 984247 h 999067"/>
                                      <a:gd name="connsiteX8" fmla="*/ 166514 w 2465885"/>
                                      <a:gd name="connsiteY8" fmla="*/ 999067 h 999067"/>
                                      <a:gd name="connsiteX9" fmla="*/ 0 w 2465885"/>
                                      <a:gd name="connsiteY9" fmla="*/ 832553 h 999067"/>
                                      <a:gd name="connsiteX10" fmla="*/ 0 w 2465885"/>
                                      <a:gd name="connsiteY10" fmla="*/ 166514 h 999067"/>
                                      <a:gd name="connsiteX0" fmla="*/ 0 w 2465885"/>
                                      <a:gd name="connsiteY0" fmla="*/ 166514 h 999067"/>
                                      <a:gd name="connsiteX1" fmla="*/ 166514 w 2465885"/>
                                      <a:gd name="connsiteY1" fmla="*/ 0 h 999067"/>
                                      <a:gd name="connsiteX2" fmla="*/ 1590319 w 2465885"/>
                                      <a:gd name="connsiteY2" fmla="*/ 0 h 999067"/>
                                      <a:gd name="connsiteX3" fmla="*/ 1756833 w 2465885"/>
                                      <a:gd name="connsiteY3" fmla="*/ 166514 h 999067"/>
                                      <a:gd name="connsiteX4" fmla="*/ 1758949 w 2465885"/>
                                      <a:gd name="connsiteY4" fmla="*/ 491042 h 999067"/>
                                      <a:gd name="connsiteX5" fmla="*/ 1780121 w 2465885"/>
                                      <a:gd name="connsiteY5" fmla="*/ 704847 h 999067"/>
                                      <a:gd name="connsiteX6" fmla="*/ 2457562 w 2465885"/>
                                      <a:gd name="connsiteY6" fmla="*/ 898183 h 999067"/>
                                      <a:gd name="connsiteX7" fmla="*/ 2231823 w 2465885"/>
                                      <a:gd name="connsiteY7" fmla="*/ 984247 h 999067"/>
                                      <a:gd name="connsiteX8" fmla="*/ 166514 w 2465885"/>
                                      <a:gd name="connsiteY8" fmla="*/ 999067 h 999067"/>
                                      <a:gd name="connsiteX9" fmla="*/ 0 w 2465885"/>
                                      <a:gd name="connsiteY9" fmla="*/ 832553 h 999067"/>
                                      <a:gd name="connsiteX10" fmla="*/ 0 w 2465885"/>
                                      <a:gd name="connsiteY10" fmla="*/ 166514 h 999067"/>
                                      <a:gd name="connsiteX0" fmla="*/ 0 w 2467792"/>
                                      <a:gd name="connsiteY0" fmla="*/ 166514 h 999067"/>
                                      <a:gd name="connsiteX1" fmla="*/ 166514 w 2467792"/>
                                      <a:gd name="connsiteY1" fmla="*/ 0 h 999067"/>
                                      <a:gd name="connsiteX2" fmla="*/ 1590319 w 2467792"/>
                                      <a:gd name="connsiteY2" fmla="*/ 0 h 999067"/>
                                      <a:gd name="connsiteX3" fmla="*/ 1756833 w 2467792"/>
                                      <a:gd name="connsiteY3" fmla="*/ 166514 h 999067"/>
                                      <a:gd name="connsiteX4" fmla="*/ 1758949 w 2467792"/>
                                      <a:gd name="connsiteY4" fmla="*/ 491042 h 999067"/>
                                      <a:gd name="connsiteX5" fmla="*/ 1890195 w 2467792"/>
                                      <a:gd name="connsiteY5" fmla="*/ 704847 h 999067"/>
                                      <a:gd name="connsiteX6" fmla="*/ 2457562 w 2467792"/>
                                      <a:gd name="connsiteY6" fmla="*/ 898183 h 999067"/>
                                      <a:gd name="connsiteX7" fmla="*/ 2231823 w 2467792"/>
                                      <a:gd name="connsiteY7" fmla="*/ 984247 h 999067"/>
                                      <a:gd name="connsiteX8" fmla="*/ 166514 w 2467792"/>
                                      <a:gd name="connsiteY8" fmla="*/ 999067 h 999067"/>
                                      <a:gd name="connsiteX9" fmla="*/ 0 w 2467792"/>
                                      <a:gd name="connsiteY9" fmla="*/ 832553 h 999067"/>
                                      <a:gd name="connsiteX10" fmla="*/ 0 w 2467792"/>
                                      <a:gd name="connsiteY10" fmla="*/ 166514 h 999067"/>
                                      <a:gd name="connsiteX0" fmla="*/ 0 w 2467792"/>
                                      <a:gd name="connsiteY0" fmla="*/ 166514 h 999067"/>
                                      <a:gd name="connsiteX1" fmla="*/ 166514 w 2467792"/>
                                      <a:gd name="connsiteY1" fmla="*/ 0 h 999067"/>
                                      <a:gd name="connsiteX2" fmla="*/ 1590319 w 2467792"/>
                                      <a:gd name="connsiteY2" fmla="*/ 0 h 999067"/>
                                      <a:gd name="connsiteX3" fmla="*/ 1756833 w 2467792"/>
                                      <a:gd name="connsiteY3" fmla="*/ 166514 h 999067"/>
                                      <a:gd name="connsiteX4" fmla="*/ 1758949 w 2467792"/>
                                      <a:gd name="connsiteY4" fmla="*/ 491042 h 999067"/>
                                      <a:gd name="connsiteX5" fmla="*/ 1890195 w 2467792"/>
                                      <a:gd name="connsiteY5" fmla="*/ 704847 h 999067"/>
                                      <a:gd name="connsiteX6" fmla="*/ 2457562 w 2467792"/>
                                      <a:gd name="connsiteY6" fmla="*/ 898183 h 999067"/>
                                      <a:gd name="connsiteX7" fmla="*/ 2231823 w 2467792"/>
                                      <a:gd name="connsiteY7" fmla="*/ 984247 h 999067"/>
                                      <a:gd name="connsiteX8" fmla="*/ 166514 w 2467792"/>
                                      <a:gd name="connsiteY8" fmla="*/ 999067 h 999067"/>
                                      <a:gd name="connsiteX9" fmla="*/ 0 w 2467792"/>
                                      <a:gd name="connsiteY9" fmla="*/ 832553 h 999067"/>
                                      <a:gd name="connsiteX10" fmla="*/ 0 w 2467792"/>
                                      <a:gd name="connsiteY10" fmla="*/ 166514 h 999067"/>
                                      <a:gd name="connsiteX0" fmla="*/ 0 w 2467747"/>
                                      <a:gd name="connsiteY0" fmla="*/ 166514 h 999067"/>
                                      <a:gd name="connsiteX1" fmla="*/ 166514 w 2467747"/>
                                      <a:gd name="connsiteY1" fmla="*/ 0 h 999067"/>
                                      <a:gd name="connsiteX2" fmla="*/ 1590319 w 2467747"/>
                                      <a:gd name="connsiteY2" fmla="*/ 0 h 999067"/>
                                      <a:gd name="connsiteX3" fmla="*/ 1756833 w 2467747"/>
                                      <a:gd name="connsiteY3" fmla="*/ 166514 h 999067"/>
                                      <a:gd name="connsiteX4" fmla="*/ 1758949 w 2467747"/>
                                      <a:gd name="connsiteY4" fmla="*/ 491042 h 999067"/>
                                      <a:gd name="connsiteX5" fmla="*/ 1888078 w 2467747"/>
                                      <a:gd name="connsiteY5" fmla="*/ 736603 h 999067"/>
                                      <a:gd name="connsiteX6" fmla="*/ 2457562 w 2467747"/>
                                      <a:gd name="connsiteY6" fmla="*/ 898183 h 999067"/>
                                      <a:gd name="connsiteX7" fmla="*/ 2231823 w 2467747"/>
                                      <a:gd name="connsiteY7" fmla="*/ 984247 h 999067"/>
                                      <a:gd name="connsiteX8" fmla="*/ 166514 w 2467747"/>
                                      <a:gd name="connsiteY8" fmla="*/ 999067 h 999067"/>
                                      <a:gd name="connsiteX9" fmla="*/ 0 w 2467747"/>
                                      <a:gd name="connsiteY9" fmla="*/ 832553 h 999067"/>
                                      <a:gd name="connsiteX10" fmla="*/ 0 w 2467747"/>
                                      <a:gd name="connsiteY10" fmla="*/ 166514 h 999067"/>
                                      <a:gd name="connsiteX0" fmla="*/ 0 w 2457562"/>
                                      <a:gd name="connsiteY0" fmla="*/ 166514 h 999067"/>
                                      <a:gd name="connsiteX1" fmla="*/ 166514 w 2457562"/>
                                      <a:gd name="connsiteY1" fmla="*/ 0 h 999067"/>
                                      <a:gd name="connsiteX2" fmla="*/ 1590319 w 2457562"/>
                                      <a:gd name="connsiteY2" fmla="*/ 0 h 999067"/>
                                      <a:gd name="connsiteX3" fmla="*/ 1756833 w 2457562"/>
                                      <a:gd name="connsiteY3" fmla="*/ 166514 h 999067"/>
                                      <a:gd name="connsiteX4" fmla="*/ 1758949 w 2457562"/>
                                      <a:gd name="connsiteY4" fmla="*/ 491042 h 999067"/>
                                      <a:gd name="connsiteX5" fmla="*/ 1888078 w 2457562"/>
                                      <a:gd name="connsiteY5" fmla="*/ 736603 h 999067"/>
                                      <a:gd name="connsiteX6" fmla="*/ 2457562 w 2457562"/>
                                      <a:gd name="connsiteY6" fmla="*/ 898183 h 999067"/>
                                      <a:gd name="connsiteX7" fmla="*/ 2231823 w 2457562"/>
                                      <a:gd name="connsiteY7" fmla="*/ 984247 h 999067"/>
                                      <a:gd name="connsiteX8" fmla="*/ 166514 w 2457562"/>
                                      <a:gd name="connsiteY8" fmla="*/ 999067 h 999067"/>
                                      <a:gd name="connsiteX9" fmla="*/ 0 w 2457562"/>
                                      <a:gd name="connsiteY9" fmla="*/ 832553 h 999067"/>
                                      <a:gd name="connsiteX10" fmla="*/ 0 w 2457562"/>
                                      <a:gd name="connsiteY10" fmla="*/ 166514 h 999067"/>
                                      <a:gd name="connsiteX0" fmla="*/ 0 w 2457562"/>
                                      <a:gd name="connsiteY0" fmla="*/ 166514 h 999067"/>
                                      <a:gd name="connsiteX1" fmla="*/ 166514 w 2457562"/>
                                      <a:gd name="connsiteY1" fmla="*/ 0 h 999067"/>
                                      <a:gd name="connsiteX2" fmla="*/ 1590319 w 2457562"/>
                                      <a:gd name="connsiteY2" fmla="*/ 0 h 999067"/>
                                      <a:gd name="connsiteX3" fmla="*/ 1756833 w 2457562"/>
                                      <a:gd name="connsiteY3" fmla="*/ 166514 h 999067"/>
                                      <a:gd name="connsiteX4" fmla="*/ 1758949 w 2457562"/>
                                      <a:gd name="connsiteY4" fmla="*/ 491042 h 999067"/>
                                      <a:gd name="connsiteX5" fmla="*/ 1888078 w 2457562"/>
                                      <a:gd name="connsiteY5" fmla="*/ 736603 h 999067"/>
                                      <a:gd name="connsiteX6" fmla="*/ 2457562 w 2457562"/>
                                      <a:gd name="connsiteY6" fmla="*/ 898183 h 999067"/>
                                      <a:gd name="connsiteX7" fmla="*/ 2231823 w 2457562"/>
                                      <a:gd name="connsiteY7" fmla="*/ 984247 h 999067"/>
                                      <a:gd name="connsiteX8" fmla="*/ 166514 w 2457562"/>
                                      <a:gd name="connsiteY8" fmla="*/ 999067 h 999067"/>
                                      <a:gd name="connsiteX9" fmla="*/ 0 w 2457562"/>
                                      <a:gd name="connsiteY9" fmla="*/ 832553 h 999067"/>
                                      <a:gd name="connsiteX10" fmla="*/ 0 w 2457562"/>
                                      <a:gd name="connsiteY10" fmla="*/ 166514 h 999067"/>
                                      <a:gd name="connsiteX0" fmla="*/ 0 w 2431311"/>
                                      <a:gd name="connsiteY0" fmla="*/ 166514 h 999067"/>
                                      <a:gd name="connsiteX1" fmla="*/ 166514 w 2431311"/>
                                      <a:gd name="connsiteY1" fmla="*/ 0 h 999067"/>
                                      <a:gd name="connsiteX2" fmla="*/ 1590319 w 2431311"/>
                                      <a:gd name="connsiteY2" fmla="*/ 0 h 999067"/>
                                      <a:gd name="connsiteX3" fmla="*/ 1756833 w 2431311"/>
                                      <a:gd name="connsiteY3" fmla="*/ 166514 h 999067"/>
                                      <a:gd name="connsiteX4" fmla="*/ 1758949 w 2431311"/>
                                      <a:gd name="connsiteY4" fmla="*/ 491042 h 999067"/>
                                      <a:gd name="connsiteX5" fmla="*/ 1888078 w 2431311"/>
                                      <a:gd name="connsiteY5" fmla="*/ 736603 h 999067"/>
                                      <a:gd name="connsiteX6" fmla="*/ 2431311 w 2431311"/>
                                      <a:gd name="connsiteY6" fmla="*/ 880679 h 999067"/>
                                      <a:gd name="connsiteX7" fmla="*/ 2231823 w 2431311"/>
                                      <a:gd name="connsiteY7" fmla="*/ 984247 h 999067"/>
                                      <a:gd name="connsiteX8" fmla="*/ 166514 w 2431311"/>
                                      <a:gd name="connsiteY8" fmla="*/ 999067 h 999067"/>
                                      <a:gd name="connsiteX9" fmla="*/ 0 w 2431311"/>
                                      <a:gd name="connsiteY9" fmla="*/ 832553 h 999067"/>
                                      <a:gd name="connsiteX10" fmla="*/ 0 w 2431311"/>
                                      <a:gd name="connsiteY10" fmla="*/ 166514 h 999067"/>
                                      <a:gd name="connsiteX0" fmla="*/ 0 w 2431311"/>
                                      <a:gd name="connsiteY0" fmla="*/ 166514 h 999067"/>
                                      <a:gd name="connsiteX1" fmla="*/ 166514 w 2431311"/>
                                      <a:gd name="connsiteY1" fmla="*/ 0 h 999067"/>
                                      <a:gd name="connsiteX2" fmla="*/ 1590319 w 2431311"/>
                                      <a:gd name="connsiteY2" fmla="*/ 0 h 999067"/>
                                      <a:gd name="connsiteX3" fmla="*/ 1756833 w 2431311"/>
                                      <a:gd name="connsiteY3" fmla="*/ 166514 h 999067"/>
                                      <a:gd name="connsiteX4" fmla="*/ 1758949 w 2431311"/>
                                      <a:gd name="connsiteY4" fmla="*/ 491042 h 999067"/>
                                      <a:gd name="connsiteX5" fmla="*/ 1888078 w 2431311"/>
                                      <a:gd name="connsiteY5" fmla="*/ 736603 h 999067"/>
                                      <a:gd name="connsiteX6" fmla="*/ 2431311 w 2431311"/>
                                      <a:gd name="connsiteY6" fmla="*/ 880679 h 999067"/>
                                      <a:gd name="connsiteX7" fmla="*/ 2231823 w 2431311"/>
                                      <a:gd name="connsiteY7" fmla="*/ 984247 h 999067"/>
                                      <a:gd name="connsiteX8" fmla="*/ 166514 w 2431311"/>
                                      <a:gd name="connsiteY8" fmla="*/ 999067 h 999067"/>
                                      <a:gd name="connsiteX9" fmla="*/ 0 w 2431311"/>
                                      <a:gd name="connsiteY9" fmla="*/ 832553 h 999067"/>
                                      <a:gd name="connsiteX10" fmla="*/ 0 w 2431311"/>
                                      <a:gd name="connsiteY10" fmla="*/ 166514 h 999067"/>
                                      <a:gd name="connsiteX0" fmla="*/ 0 w 2431311"/>
                                      <a:gd name="connsiteY0" fmla="*/ 166514 h 999067"/>
                                      <a:gd name="connsiteX1" fmla="*/ 166514 w 2431311"/>
                                      <a:gd name="connsiteY1" fmla="*/ 0 h 999067"/>
                                      <a:gd name="connsiteX2" fmla="*/ 1590319 w 2431311"/>
                                      <a:gd name="connsiteY2" fmla="*/ 0 h 999067"/>
                                      <a:gd name="connsiteX3" fmla="*/ 1756833 w 2431311"/>
                                      <a:gd name="connsiteY3" fmla="*/ 166514 h 999067"/>
                                      <a:gd name="connsiteX4" fmla="*/ 1758949 w 2431311"/>
                                      <a:gd name="connsiteY4" fmla="*/ 491042 h 999067"/>
                                      <a:gd name="connsiteX5" fmla="*/ 1888078 w 2431311"/>
                                      <a:gd name="connsiteY5" fmla="*/ 736603 h 999067"/>
                                      <a:gd name="connsiteX6" fmla="*/ 2431311 w 2431311"/>
                                      <a:gd name="connsiteY6" fmla="*/ 880679 h 999067"/>
                                      <a:gd name="connsiteX7" fmla="*/ 2314969 w 2431311"/>
                                      <a:gd name="connsiteY7" fmla="*/ 988623 h 999067"/>
                                      <a:gd name="connsiteX8" fmla="*/ 166514 w 2431311"/>
                                      <a:gd name="connsiteY8" fmla="*/ 999067 h 999067"/>
                                      <a:gd name="connsiteX9" fmla="*/ 0 w 2431311"/>
                                      <a:gd name="connsiteY9" fmla="*/ 832553 h 999067"/>
                                      <a:gd name="connsiteX10" fmla="*/ 0 w 2431311"/>
                                      <a:gd name="connsiteY10" fmla="*/ 166514 h 999067"/>
                                      <a:gd name="connsiteX0" fmla="*/ 0 w 2431311"/>
                                      <a:gd name="connsiteY0" fmla="*/ 166514 h 999067"/>
                                      <a:gd name="connsiteX1" fmla="*/ 166514 w 2431311"/>
                                      <a:gd name="connsiteY1" fmla="*/ 0 h 999067"/>
                                      <a:gd name="connsiteX2" fmla="*/ 1590319 w 2431311"/>
                                      <a:gd name="connsiteY2" fmla="*/ 0 h 999067"/>
                                      <a:gd name="connsiteX3" fmla="*/ 1756833 w 2431311"/>
                                      <a:gd name="connsiteY3" fmla="*/ 166514 h 999067"/>
                                      <a:gd name="connsiteX4" fmla="*/ 1758949 w 2431311"/>
                                      <a:gd name="connsiteY4" fmla="*/ 491042 h 999067"/>
                                      <a:gd name="connsiteX5" fmla="*/ 1888078 w 2431311"/>
                                      <a:gd name="connsiteY5" fmla="*/ 736603 h 999067"/>
                                      <a:gd name="connsiteX6" fmla="*/ 2431311 w 2431311"/>
                                      <a:gd name="connsiteY6" fmla="*/ 880679 h 999067"/>
                                      <a:gd name="connsiteX7" fmla="*/ 2314969 w 2431311"/>
                                      <a:gd name="connsiteY7" fmla="*/ 988623 h 999067"/>
                                      <a:gd name="connsiteX8" fmla="*/ 166514 w 2431311"/>
                                      <a:gd name="connsiteY8" fmla="*/ 999067 h 999067"/>
                                      <a:gd name="connsiteX9" fmla="*/ 0 w 2431311"/>
                                      <a:gd name="connsiteY9" fmla="*/ 832553 h 999067"/>
                                      <a:gd name="connsiteX10" fmla="*/ 0 w 2431311"/>
                                      <a:gd name="connsiteY10" fmla="*/ 166514 h 999067"/>
                                      <a:gd name="connsiteX0" fmla="*/ 0 w 2426935"/>
                                      <a:gd name="connsiteY0" fmla="*/ 166514 h 999067"/>
                                      <a:gd name="connsiteX1" fmla="*/ 166514 w 2426935"/>
                                      <a:gd name="connsiteY1" fmla="*/ 0 h 999067"/>
                                      <a:gd name="connsiteX2" fmla="*/ 1590319 w 2426935"/>
                                      <a:gd name="connsiteY2" fmla="*/ 0 h 999067"/>
                                      <a:gd name="connsiteX3" fmla="*/ 1756833 w 2426935"/>
                                      <a:gd name="connsiteY3" fmla="*/ 166514 h 999067"/>
                                      <a:gd name="connsiteX4" fmla="*/ 1758949 w 2426935"/>
                                      <a:gd name="connsiteY4" fmla="*/ 491042 h 999067"/>
                                      <a:gd name="connsiteX5" fmla="*/ 1888078 w 2426935"/>
                                      <a:gd name="connsiteY5" fmla="*/ 736603 h 999067"/>
                                      <a:gd name="connsiteX6" fmla="*/ 2426935 w 2426935"/>
                                      <a:gd name="connsiteY6" fmla="*/ 856611 h 999067"/>
                                      <a:gd name="connsiteX7" fmla="*/ 2314969 w 2426935"/>
                                      <a:gd name="connsiteY7" fmla="*/ 988623 h 999067"/>
                                      <a:gd name="connsiteX8" fmla="*/ 166514 w 2426935"/>
                                      <a:gd name="connsiteY8" fmla="*/ 999067 h 999067"/>
                                      <a:gd name="connsiteX9" fmla="*/ 0 w 2426935"/>
                                      <a:gd name="connsiteY9" fmla="*/ 832553 h 999067"/>
                                      <a:gd name="connsiteX10" fmla="*/ 0 w 2426935"/>
                                      <a:gd name="connsiteY10" fmla="*/ 166514 h 999067"/>
                                      <a:gd name="connsiteX0" fmla="*/ 0 w 2426939"/>
                                      <a:gd name="connsiteY0" fmla="*/ 166514 h 999067"/>
                                      <a:gd name="connsiteX1" fmla="*/ 166514 w 2426939"/>
                                      <a:gd name="connsiteY1" fmla="*/ 0 h 999067"/>
                                      <a:gd name="connsiteX2" fmla="*/ 1590319 w 2426939"/>
                                      <a:gd name="connsiteY2" fmla="*/ 0 h 999067"/>
                                      <a:gd name="connsiteX3" fmla="*/ 1756833 w 2426939"/>
                                      <a:gd name="connsiteY3" fmla="*/ 166514 h 999067"/>
                                      <a:gd name="connsiteX4" fmla="*/ 1758949 w 2426939"/>
                                      <a:gd name="connsiteY4" fmla="*/ 491042 h 999067"/>
                                      <a:gd name="connsiteX5" fmla="*/ 1888078 w 2426939"/>
                                      <a:gd name="connsiteY5" fmla="*/ 736603 h 999067"/>
                                      <a:gd name="connsiteX6" fmla="*/ 2426935 w 2426939"/>
                                      <a:gd name="connsiteY6" fmla="*/ 856611 h 999067"/>
                                      <a:gd name="connsiteX7" fmla="*/ 2314969 w 2426939"/>
                                      <a:gd name="connsiteY7" fmla="*/ 988623 h 999067"/>
                                      <a:gd name="connsiteX8" fmla="*/ 166514 w 2426939"/>
                                      <a:gd name="connsiteY8" fmla="*/ 999067 h 999067"/>
                                      <a:gd name="connsiteX9" fmla="*/ 0 w 2426939"/>
                                      <a:gd name="connsiteY9" fmla="*/ 832553 h 999067"/>
                                      <a:gd name="connsiteX10" fmla="*/ 0 w 2426939"/>
                                      <a:gd name="connsiteY10" fmla="*/ 166514 h 999067"/>
                                      <a:gd name="connsiteX0" fmla="*/ 0 w 2426939"/>
                                      <a:gd name="connsiteY0" fmla="*/ 166514 h 999067"/>
                                      <a:gd name="connsiteX1" fmla="*/ 166514 w 2426939"/>
                                      <a:gd name="connsiteY1" fmla="*/ 0 h 999067"/>
                                      <a:gd name="connsiteX2" fmla="*/ 1590319 w 2426939"/>
                                      <a:gd name="connsiteY2" fmla="*/ 0 h 999067"/>
                                      <a:gd name="connsiteX3" fmla="*/ 1756833 w 2426939"/>
                                      <a:gd name="connsiteY3" fmla="*/ 166514 h 999067"/>
                                      <a:gd name="connsiteX4" fmla="*/ 1758949 w 2426939"/>
                                      <a:gd name="connsiteY4" fmla="*/ 491042 h 999067"/>
                                      <a:gd name="connsiteX5" fmla="*/ 1888078 w 2426939"/>
                                      <a:gd name="connsiteY5" fmla="*/ 736603 h 999067"/>
                                      <a:gd name="connsiteX6" fmla="*/ 2426935 w 2426939"/>
                                      <a:gd name="connsiteY6" fmla="*/ 856611 h 999067"/>
                                      <a:gd name="connsiteX7" fmla="*/ 2314969 w 2426939"/>
                                      <a:gd name="connsiteY7" fmla="*/ 988623 h 999067"/>
                                      <a:gd name="connsiteX8" fmla="*/ 166514 w 2426939"/>
                                      <a:gd name="connsiteY8" fmla="*/ 999067 h 999067"/>
                                      <a:gd name="connsiteX9" fmla="*/ 0 w 2426939"/>
                                      <a:gd name="connsiteY9" fmla="*/ 832553 h 999067"/>
                                      <a:gd name="connsiteX10" fmla="*/ 0 w 2426939"/>
                                      <a:gd name="connsiteY10" fmla="*/ 166514 h 999067"/>
                                      <a:gd name="connsiteX0" fmla="*/ 0 w 2426939"/>
                                      <a:gd name="connsiteY0" fmla="*/ 166514 h 999067"/>
                                      <a:gd name="connsiteX1" fmla="*/ 166514 w 2426939"/>
                                      <a:gd name="connsiteY1" fmla="*/ 0 h 999067"/>
                                      <a:gd name="connsiteX2" fmla="*/ 1590319 w 2426939"/>
                                      <a:gd name="connsiteY2" fmla="*/ 0 h 999067"/>
                                      <a:gd name="connsiteX3" fmla="*/ 1756833 w 2426939"/>
                                      <a:gd name="connsiteY3" fmla="*/ 166514 h 999067"/>
                                      <a:gd name="connsiteX4" fmla="*/ 1758949 w 2426939"/>
                                      <a:gd name="connsiteY4" fmla="*/ 491042 h 999067"/>
                                      <a:gd name="connsiteX5" fmla="*/ 1919799 w 2426939"/>
                                      <a:gd name="connsiteY5" fmla="*/ 687338 h 999067"/>
                                      <a:gd name="connsiteX6" fmla="*/ 2426935 w 2426939"/>
                                      <a:gd name="connsiteY6" fmla="*/ 856611 h 999067"/>
                                      <a:gd name="connsiteX7" fmla="*/ 2314969 w 2426939"/>
                                      <a:gd name="connsiteY7" fmla="*/ 988623 h 999067"/>
                                      <a:gd name="connsiteX8" fmla="*/ 166514 w 2426939"/>
                                      <a:gd name="connsiteY8" fmla="*/ 999067 h 999067"/>
                                      <a:gd name="connsiteX9" fmla="*/ 0 w 2426939"/>
                                      <a:gd name="connsiteY9" fmla="*/ 832553 h 999067"/>
                                      <a:gd name="connsiteX10" fmla="*/ 0 w 2426939"/>
                                      <a:gd name="connsiteY10" fmla="*/ 166514 h 999067"/>
                                      <a:gd name="connsiteX0" fmla="*/ 0 w 2434869"/>
                                      <a:gd name="connsiteY0" fmla="*/ 166514 h 999067"/>
                                      <a:gd name="connsiteX1" fmla="*/ 166514 w 2434869"/>
                                      <a:gd name="connsiteY1" fmla="*/ 0 h 999067"/>
                                      <a:gd name="connsiteX2" fmla="*/ 1590319 w 2434869"/>
                                      <a:gd name="connsiteY2" fmla="*/ 0 h 999067"/>
                                      <a:gd name="connsiteX3" fmla="*/ 1756833 w 2434869"/>
                                      <a:gd name="connsiteY3" fmla="*/ 166514 h 999067"/>
                                      <a:gd name="connsiteX4" fmla="*/ 1758949 w 2434869"/>
                                      <a:gd name="connsiteY4" fmla="*/ 491042 h 999067"/>
                                      <a:gd name="connsiteX5" fmla="*/ 1919799 w 2434869"/>
                                      <a:gd name="connsiteY5" fmla="*/ 687338 h 999067"/>
                                      <a:gd name="connsiteX6" fmla="*/ 2434865 w 2434869"/>
                                      <a:gd name="connsiteY6" fmla="*/ 819604 h 999067"/>
                                      <a:gd name="connsiteX7" fmla="*/ 2314969 w 2434869"/>
                                      <a:gd name="connsiteY7" fmla="*/ 988623 h 999067"/>
                                      <a:gd name="connsiteX8" fmla="*/ 166514 w 2434869"/>
                                      <a:gd name="connsiteY8" fmla="*/ 999067 h 999067"/>
                                      <a:gd name="connsiteX9" fmla="*/ 0 w 2434869"/>
                                      <a:gd name="connsiteY9" fmla="*/ 832553 h 999067"/>
                                      <a:gd name="connsiteX10" fmla="*/ 0 w 2434869"/>
                                      <a:gd name="connsiteY10" fmla="*/ 166514 h 999067"/>
                                      <a:gd name="connsiteX0" fmla="*/ 0 w 2435226"/>
                                      <a:gd name="connsiteY0" fmla="*/ 166514 h 999067"/>
                                      <a:gd name="connsiteX1" fmla="*/ 166514 w 2435226"/>
                                      <a:gd name="connsiteY1" fmla="*/ 0 h 999067"/>
                                      <a:gd name="connsiteX2" fmla="*/ 1590319 w 2435226"/>
                                      <a:gd name="connsiteY2" fmla="*/ 0 h 999067"/>
                                      <a:gd name="connsiteX3" fmla="*/ 1756833 w 2435226"/>
                                      <a:gd name="connsiteY3" fmla="*/ 166514 h 999067"/>
                                      <a:gd name="connsiteX4" fmla="*/ 1758949 w 2435226"/>
                                      <a:gd name="connsiteY4" fmla="*/ 491042 h 999067"/>
                                      <a:gd name="connsiteX5" fmla="*/ 1919799 w 2435226"/>
                                      <a:gd name="connsiteY5" fmla="*/ 687338 h 999067"/>
                                      <a:gd name="connsiteX6" fmla="*/ 2434865 w 2435226"/>
                                      <a:gd name="connsiteY6" fmla="*/ 819604 h 999067"/>
                                      <a:gd name="connsiteX7" fmla="*/ 2314969 w 2435226"/>
                                      <a:gd name="connsiteY7" fmla="*/ 988623 h 999067"/>
                                      <a:gd name="connsiteX8" fmla="*/ 166514 w 2435226"/>
                                      <a:gd name="connsiteY8" fmla="*/ 999067 h 999067"/>
                                      <a:gd name="connsiteX9" fmla="*/ 0 w 2435226"/>
                                      <a:gd name="connsiteY9" fmla="*/ 832553 h 999067"/>
                                      <a:gd name="connsiteX10" fmla="*/ 0 w 2435226"/>
                                      <a:gd name="connsiteY10" fmla="*/ 166514 h 99906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</a:cxnLst>
                                    <a:rect l="l" t="t" r="r" b="b"/>
                                    <a:pathLst>
                                      <a:path w="2435226" h="999067">
                                        <a:moveTo>
                                          <a:pt x="0" y="166514"/>
                                        </a:moveTo>
                                        <a:cubicBezTo>
                                          <a:pt x="0" y="74551"/>
                                          <a:pt x="74551" y="0"/>
                                          <a:pt x="166514" y="0"/>
                                        </a:cubicBezTo>
                                        <a:lnTo>
                                          <a:pt x="1590319" y="0"/>
                                        </a:lnTo>
                                        <a:cubicBezTo>
                                          <a:pt x="1682282" y="0"/>
                                          <a:pt x="1756833" y="74551"/>
                                          <a:pt x="1756833" y="166514"/>
                                        </a:cubicBezTo>
                                        <a:cubicBezTo>
                                          <a:pt x="1756127" y="311387"/>
                                          <a:pt x="1759655" y="346169"/>
                                          <a:pt x="1758949" y="491042"/>
                                        </a:cubicBezTo>
                                        <a:cubicBezTo>
                                          <a:pt x="1758244" y="530553"/>
                                          <a:pt x="1804080" y="675350"/>
                                          <a:pt x="1919799" y="687338"/>
                                        </a:cubicBezTo>
                                        <a:cubicBezTo>
                                          <a:pt x="2154786" y="746843"/>
                                          <a:pt x="2436193" y="660887"/>
                                          <a:pt x="2434865" y="819604"/>
                                        </a:cubicBezTo>
                                        <a:cubicBezTo>
                                          <a:pt x="2439805" y="968953"/>
                                          <a:pt x="2393804" y="964555"/>
                                          <a:pt x="2314969" y="988623"/>
                                        </a:cubicBezTo>
                                        <a:lnTo>
                                          <a:pt x="166514" y="999067"/>
                                        </a:lnTo>
                                        <a:cubicBezTo>
                                          <a:pt x="74551" y="999067"/>
                                          <a:pt x="0" y="924516"/>
                                          <a:pt x="0" y="832553"/>
                                        </a:cubicBezTo>
                                        <a:lnTo>
                                          <a:pt x="0" y="16651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22225">
                                    <a:solidFill>
                                      <a:srgbClr val="CCFF33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70447EF9" w14:textId="77777777" w:rsidR="009A77BF" w:rsidRDefault="009A77BF" w:rsidP="00512C83">
                                      <w:pPr>
                                        <w:pStyle w:val="NormalWeb"/>
                                        <w:spacing w:before="0" w:beforeAutospacing="0" w:after="0" w:afterAutospacing="0"/>
                                        <w:jc w:val="center"/>
                                      </w:pPr>
                                      <w:r>
                                        <w:rPr>
                                          <w:rFonts w:ascii="Calibri" w:eastAsia="Calibri" w:hAnsi="Calibri"/>
                                          <w:sz w:val="22"/>
                                          <w:szCs w:val="22"/>
                                        </w:rPr>
                                        <w:t> 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45720" rIns="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51" name="Group 51"/>
                            <wpg:cNvGrpSpPr/>
                            <wpg:grpSpPr>
                              <a:xfrm>
                                <a:off x="302745" y="0"/>
                                <a:ext cx="5471249" cy="3303993"/>
                                <a:chOff x="302745" y="0"/>
                                <a:chExt cx="5471249" cy="3303993"/>
                              </a:xfrm>
                            </wpg:grpSpPr>
                            <wps:wsp>
                              <wps:cNvPr id="52" name="Callout: Bent Line with No Border 52"/>
                              <wps:cNvSpPr/>
                              <wps:spPr>
                                <a:xfrm>
                                  <a:off x="4906975" y="0"/>
                                  <a:ext cx="867019" cy="226060"/>
                                </a:xfrm>
                                <a:prstGeom prst="callout2">
                                  <a:avLst>
                                    <a:gd name="adj1" fmla="val 54794"/>
                                    <a:gd name="adj2" fmla="val 108"/>
                                    <a:gd name="adj3" fmla="val 56796"/>
                                    <a:gd name="adj4" fmla="val -12446"/>
                                    <a:gd name="adj5" fmla="val 162244"/>
                                    <a:gd name="adj6" fmla="val -24863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accent6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B962B9B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System Messages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Callout: Bent Line with No Border 53"/>
                              <wps:cNvSpPr/>
                              <wps:spPr>
                                <a:xfrm>
                                  <a:off x="1615381" y="63375"/>
                                  <a:ext cx="729282" cy="194310"/>
                                </a:xfrm>
                                <a:prstGeom prst="callout2">
                                  <a:avLst>
                                    <a:gd name="adj1" fmla="val 58354"/>
                                    <a:gd name="adj2" fmla="val 99233"/>
                                    <a:gd name="adj3" fmla="val 58354"/>
                                    <a:gd name="adj4" fmla="val 118264"/>
                                    <a:gd name="adj5" fmla="val 159797"/>
                                    <a:gd name="adj6" fmla="val 133957"/>
                                  </a:avLst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A8DCFD9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2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Software Tabs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Callout: Bent Line with No Border 54"/>
                              <wps:cNvSpPr/>
                              <wps:spPr>
                                <a:xfrm>
                                  <a:off x="496349" y="88758"/>
                                  <a:ext cx="772697" cy="207645"/>
                                </a:xfrm>
                                <a:prstGeom prst="callout2">
                                  <a:avLst>
                                    <a:gd name="adj1" fmla="val 60170"/>
                                    <a:gd name="adj2" fmla="val 99182"/>
                                    <a:gd name="adj3" fmla="val 60490"/>
                                    <a:gd name="adj4" fmla="val 112587"/>
                                    <a:gd name="adj5" fmla="val 249990"/>
                                    <a:gd name="adj6" fmla="val 207346"/>
                                  </a:avLst>
                                </a:prstGeom>
                                <a:noFill/>
                                <a:ln>
                                  <a:solidFill>
                                    <a:schemeClr val="accent6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8B0E0BF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2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Recipe Section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5" name="Callout: Bent Line with No Border 55"/>
                              <wps:cNvSpPr/>
                              <wps:spPr>
                                <a:xfrm>
                                  <a:off x="3570781" y="3064598"/>
                                  <a:ext cx="1142835" cy="239395"/>
                                </a:xfrm>
                                <a:prstGeom prst="callout2">
                                  <a:avLst>
                                    <a:gd name="adj1" fmla="val 58459"/>
                                    <a:gd name="adj2" fmla="val 101439"/>
                                    <a:gd name="adj3" fmla="val 56568"/>
                                    <a:gd name="adj4" fmla="val 116224"/>
                                    <a:gd name="adj5" fmla="val -76889"/>
                                    <a:gd name="adj6" fmla="val 135604"/>
                                  </a:avLst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48B2F39" w14:textId="77777777" w:rsidR="009A77BF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Heater &amp; Valve Section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Callout: Bent Line with No Border 56"/>
                              <wps:cNvSpPr/>
                              <wps:spPr>
                                <a:xfrm>
                                  <a:off x="399548" y="2747193"/>
                                  <a:ext cx="724574" cy="190652"/>
                                </a:xfrm>
                                <a:prstGeom prst="callout2">
                                  <a:avLst>
                                    <a:gd name="adj1" fmla="val 54411"/>
                                    <a:gd name="adj2" fmla="val 99548"/>
                                    <a:gd name="adj3" fmla="val 54411"/>
                                    <a:gd name="adj4" fmla="val 119765"/>
                                    <a:gd name="adj5" fmla="val -62268"/>
                                    <a:gd name="adj6" fmla="val 146765"/>
                                  </a:avLst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32462BF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Process Status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Callout: Bent Line with No Border 57"/>
                              <wps:cNvSpPr/>
                              <wps:spPr>
                                <a:xfrm>
                                  <a:off x="1766392" y="3069125"/>
                                  <a:ext cx="754915" cy="217170"/>
                                </a:xfrm>
                                <a:prstGeom prst="callout2">
                                  <a:avLst>
                                    <a:gd name="adj1" fmla="val 56269"/>
                                    <a:gd name="adj2" fmla="val 100051"/>
                                    <a:gd name="adj3" fmla="val 56269"/>
                                    <a:gd name="adj4" fmla="val 112409"/>
                                    <a:gd name="adj5" fmla="val -36542"/>
                                    <a:gd name="adj6" fmla="val 135109"/>
                                  </a:avLst>
                                </a:prstGeom>
                                <a:noFill/>
                                <a:ln>
                                  <a:solidFill>
                                    <a:srgbClr val="CCFF33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1B88D6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Pressure Graph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Callout: Bent Line with No Border 58"/>
                              <wps:cNvSpPr/>
                              <wps:spPr>
                                <a:xfrm>
                                  <a:off x="322107" y="1845873"/>
                                  <a:ext cx="853258" cy="253365"/>
                                </a:xfrm>
                                <a:prstGeom prst="callout2">
                                  <a:avLst>
                                    <a:gd name="adj1" fmla="val 56130"/>
                                    <a:gd name="adj2" fmla="val 99601"/>
                                    <a:gd name="adj3" fmla="val 55140"/>
                                    <a:gd name="adj4" fmla="val 112009"/>
                                    <a:gd name="adj5" fmla="val 8521"/>
                                    <a:gd name="adj6" fmla="val 135710"/>
                                  </a:avLst>
                                </a:prstGeom>
                                <a:noFill/>
                                <a:ln>
                                  <a:solidFill>
                                    <a:srgbClr val="CCFF33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B81D28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0"/>
                                        <w:szCs w:val="20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System Controls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Callout: Bent Line with No Border 59"/>
                              <wps:cNvSpPr/>
                              <wps:spPr>
                                <a:xfrm>
                                  <a:off x="3720973" y="40741"/>
                                  <a:ext cx="628097" cy="217170"/>
                                </a:xfrm>
                                <a:prstGeom prst="callout2">
                                  <a:avLst>
                                    <a:gd name="adj1" fmla="val 50016"/>
                                    <a:gd name="adj2" fmla="val 1300"/>
                                    <a:gd name="adj3" fmla="val 50016"/>
                                    <a:gd name="adj4" fmla="val -13267"/>
                                    <a:gd name="adj5" fmla="val 240634"/>
                                    <a:gd name="adj6" fmla="val -40053"/>
                                  </a:avLst>
                                </a:prstGeom>
                                <a:noFill/>
                                <a:ln>
                                  <a:solidFill>
                                    <a:srgbClr val="6699FF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A2D2E0C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0"/>
                                      </w:rPr>
                                      <w:t>Gas Section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Callout: Bent Line with No Border 60"/>
                              <wps:cNvSpPr/>
                              <wps:spPr>
                                <a:xfrm>
                                  <a:off x="302745" y="885967"/>
                                  <a:ext cx="759422" cy="239395"/>
                                </a:xfrm>
                                <a:prstGeom prst="callout2">
                                  <a:avLst>
                                    <a:gd name="adj1" fmla="val 54677"/>
                                    <a:gd name="adj2" fmla="val 96099"/>
                                    <a:gd name="adj3" fmla="val 54401"/>
                                    <a:gd name="adj4" fmla="val 110213"/>
                                    <a:gd name="adj5" fmla="val -56408"/>
                                    <a:gd name="adj6" fmla="val 158706"/>
                                  </a:avLst>
                                </a:prstGeom>
                                <a:noFill/>
                                <a:ln>
                                  <a:solidFill>
                                    <a:srgbClr val="6699FF"/>
                                  </a:solidFill>
                                  <a:headEnd type="none" w="med" len="med"/>
                                  <a:tailEnd type="triangle" w="med" len="med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3BF61A0" w14:textId="77777777" w:rsidR="009A77BF" w:rsidRPr="00064E50" w:rsidRDefault="009A77BF" w:rsidP="00512C83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sz w:val="22"/>
                                      </w:rPr>
                                    </w:pPr>
                                    <w:r w:rsidRPr="00064E50">
                                      <w:rPr>
                                        <w:rFonts w:asciiTheme="minorHAnsi" w:eastAsia="Calibri" w:hAnsiTheme="minorHAnsi" w:cstheme="minorHAnsi"/>
                                        <w:color w:val="000000"/>
                                        <w:sz w:val="20"/>
                                        <w:szCs w:val="22"/>
                                      </w:rPr>
                                      <w:t>System Status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C537E7" id="_x0000_s1036" editas="canvas" style="position:absolute;left:0;text-align:left;margin-left:0;margin-top:0;width:508.3pt;height:321.85pt;z-index:251676672;mso-position-horizontal:center;mso-width-relative:margin;mso-height-relative:margin" coordsize="64554,40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">
                <v:shape id="_x0000_s1037" type="#_x0000_t75" style="position:absolute;width:64554;height:40868;visibility:visible;mso-wrap-style:square" stroked="t" strokeweight="2.25pt">
                  <v:fill o:detectmouseclick="t"/>
                  <v:path o:connecttype="none"/>
                </v:shape>
                <v:group id="Group 218" o:spid="_x0000_s1038" style="position:absolute;left:278;top:1044;width:64008;height:38653" coordorigin="278,1044" coordsize="64007,386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shape id="Text Box 13" o:spid="_x0000_s1039" type="#_x0000_t202" style="position:absolute;left:278;top:37695;width:64008;height:2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" stroked="f">
                    <v:textbox inset="0,0,0,0">
                      <w:txbxContent>
                        <w:p w14:paraId="66847386" w14:textId="77777777" w:rsidR="009A77BF" w:rsidRPr="00964F13" w:rsidRDefault="009A77BF" w:rsidP="00C11FB8">
                          <w:pPr>
                            <w:pStyle w:val="SOPCaptionTitle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bookmarkStart w:id="27" w:name="_Ref268785694"/>
                          <w:bookmarkStart w:id="28" w:name="_Ref268785686"/>
                          <w:bookmarkStart w:id="29" w:name="_Ref509825125"/>
                          <w:bookmarkStart w:id="30" w:name="_Ref509828683"/>
                          <w:bookmarkStart w:id="31" w:name="_Toc529960477"/>
                          <w:bookmarkStart w:id="32" w:name="_Toc11059397"/>
                          <w:r>
                            <w:t xml:space="preserve">Figure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SEQ Figure \* ARABIC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bookmarkEnd w:id="27"/>
                          <w:r>
                            <w:t>, ALD Control Screen</w:t>
                          </w:r>
                          <w:bookmarkEnd w:id="28"/>
                          <w:bookmarkEnd w:id="29"/>
                          <w:bookmarkEnd w:id="30"/>
                          <w:bookmarkEnd w:id="31"/>
                          <w:bookmarkEnd w:id="32"/>
                        </w:p>
                      </w:txbxContent>
                    </v:textbox>
                  </v:shape>
                  <v:group id="Group 49" o:spid="_x0000_s1040" style="position:absolute;left:1566;top:1044;width:62166;height:36186" coordorigin="3027" coordsize="56861,3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o:lock v:ext="edit" aspectratio="t"/>
                    <v:group id="Group 50" o:spid="_x0000_s1041" style="position:absolute;left:14168;top:2806;width:45720;height:27267" coordorigin="14168,2806" coordsize="45720,27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  <v:shape id="Picture 61" o:spid="_x0000_s1042" type="#_x0000_t75" style="position:absolute;left:14168;top:2806;width:45720;height:27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">
                        <v:imagedata r:id="rId18" o:title=""/>
                      </v:shape>
                      <v:group id="Group 62" o:spid="_x0000_s1043" style="position:absolute;left:14530;top:3711;width:44977;height:26014" coordorigin="14530,3711" coordsize="44976,26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qL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gbPL+EHyO0/AAAA//8DAFBLAQItABQABgAIAAAAIQDb4fbL7gAAAIUBAAATAAAAAAAAAAAA&#10;AAAAAAAAAABbQ29udGVudF9UeXBlc10ueG1sUEsBAi0AFAAGAAgAAAAhAFr0LFu/AAAAFQEAAAsA&#10;AAAAAAAAAAAAAAAAHwEAAF9yZWxzLy5yZWxzUEsBAi0AFAAGAAgAAAAhACqliovEAAAA2wAAAA8A&#10;AAAAAAAAAAAAAAAABwIAAGRycy9kb3ducmV2LnhtbFBLBQYAAAAAAwADALcAAAD4AgAAAAA=&#10;">
                        <v:roundrect id="AutoShape 22" o:spid="_x0000_s1044" style="position:absolute;left:14757;top:8102;width:5429;height:111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" filled="f" strokecolor="#cf3" strokeweight="1.75pt">
                          <v:textbox inset="0,,0"/>
                        </v:roundrect>
                        <v:roundrect id="AutoShape 23" o:spid="_x0000_s1045" style="position:absolute;left:15164;top:4436;width:4832;height:334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" filled="f" strokecolor="#69f" strokeweight="1.75pt">
                          <v:textbox inset="0,,0"/>
                        </v:roundrect>
                        <v:roundrect id="AutoShape 24" o:spid="_x0000_s1046" style="position:absolute;left:20279;top:3802;width:10357;height:14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" filled="f" strokecolor="red" strokeweight="1.75pt">
                          <v:textbox inset="0,,0"/>
                        </v:roundrect>
                        <v:roundrect id="AutoShape 25" o:spid="_x0000_s1047" style="position:absolute;left:20596;top:5432;width:8795;height:1403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" filled="f" strokecolor="#70ad47 [3209]" strokeweight="1.75pt">
                          <v:textbox inset="0,,0"/>
                        </v:roundrect>
                        <v:roundrect id="AutoShape 26" o:spid="_x0000_s1048" style="position:absolute;left:31053;top:3711;width:28454;height:151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" filled="f" strokecolor="#70ad47 [3209]" strokeweight="1.75pt">
                          <v:textbox inset="0,,0"/>
                        </v:roundrect>
                        <v:roundrect id="AutoShape 27" o:spid="_x0000_s1049" style="position:absolute;left:29831;top:5477;width:8255;height:1392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" filled="f" strokecolor="#69f" strokeweight="1.75pt">
                          <v:textbox inset="0,,0"/>
                        </v:roundrect>
                        <v:shape id="AutoShape 28" o:spid="_x0000_s1050" style="position:absolute;left:39971;top:5613;width:19151;height:23107;visibility:visible;mso-wrap-style:square;v-text-anchor:top" coordsize="1915371,2311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" path="m,317824c,142295,142295,,317824,l1589081,v175529,,317824,142295,317824,317824l1915371,2082315v,175529,-63977,228890,-239506,228890l876307,2311205v-169346,-15448,-220147,7213,-294233,-69633c541154,2209110,538336,2116309,436026,2085965v115,-69,-59043,-10726,-181709,-29850c78788,2056115,,1831254,,1655725l,317824xe" filled="f" strokecolor="red" strokeweight="1.75pt">
                          <v:path o:connecttype="custom" o:connectlocs="0,317763;317789,0;1588906,0;1906695,317763;1915160,2081919;1675680,2310765;876210,2310765;582010,2241145;435978,2085568;254289,2055724;0,1655410;0,317763" o:connectangles="0,0,0,0,0,0,0,0,0,0,0,0"/>
                        </v:shape>
                        <v:roundrect id="AutoShape 29" o:spid="_x0000_s1051" style="position:absolute;left:14530;top:19600;width:5588;height:700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" filled="f" strokecolor="red" strokeweight="1.75pt">
                          <v:textbox inset="0,,0"/>
                        </v:roundrect>
                        <v:shape id="AutoShape 29" o:spid="_x0000_s1052" style="position:absolute;left:20551;top:19736;width:24347;height:9989;visibility:visible;mso-wrap-style:square;v-text-anchor:top" coordsize="2435226,99906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" adj="-11796480,,5400" path="m,166514c,74551,74551,,166514,l1590319,v91963,,166514,74551,166514,166514c1756127,311387,1759655,346169,1758949,491042v-705,39511,45131,184308,160850,196296c2154786,746843,2436193,660887,2434865,819604v4940,149349,-41061,144951,-119896,169019l166514,999067c74551,999067,,924516,,832553l,166514xe" filled="f" strokecolor="#cf3" strokeweight="1.75pt">
                          <v:stroke joinstyle="round"/>
                          <v:formulas/>
                          <v:path o:connecttype="custom" o:connectlocs="0,166479;166478,0;1589972,0;1756449,166479;1758565,490938;1919380,687192;2434333,819430;2314463,988413;166478,998855;0,832376;0,166479" o:connectangles="0,0,0,0,0,0,0,0,0,0,0" textboxrect="0,0,2435226,999067"/>
                          <v:textbox inset="0,,0">
                            <w:txbxContent>
                              <w:p w14:paraId="70447EF9" w14:textId="77777777" w:rsidR="009A77BF" w:rsidRDefault="009A77BF" w:rsidP="00512C83">
                                <w:pPr>
                                  <w:pStyle w:val="Normal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 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group id="Group 51" o:spid="_x0000_s1053" style="position:absolute;left:3027;width:54712;height:33039" coordorigin="3027" coordsize="54712,33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  <v:shape id="Callout: Bent Line with No Border 52" o:spid="_x0000_s1054" type="#_x0000_t42" style="position:absolute;left:49069;width:8670;height:22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" adj="-5370,35045,-2688,12268,23,11836" filled="f" strokecolor="#70ad47 [3209]" strokeweight="1pt">
                        <v:stroke startarrow="block"/>
                        <v:textbox inset="0,0,0,0">
                          <w:txbxContent>
                            <w:p w14:paraId="2B962B9B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  <w:t>System Messages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Callout: Bent Line with No Border 53" o:spid="_x0000_s1055" type="#_x0000_t42" style="position:absolute;left:16153;top:633;width:7293;height:19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" adj="28935,34516,25545,12604,21434,12604" filled="f" strokecolor="red" strokeweight="1pt">
                        <v:stroke startarrow="block"/>
                        <v:textbox inset="0,0,0,0">
                          <w:txbxContent>
                            <w:p w14:paraId="7A8DCFD9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2"/>
                                </w:rPr>
                                <w:t>Software Tabs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Callout: Bent Line with No Border 54" o:spid="_x0000_s1056" type="#_x0000_t42" style="position:absolute;left:4963;top:887;width:7727;height: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" adj="44787,53998,24319,13066,21423,12997" filled="f" strokecolor="#70ad47 [3209]" strokeweight="1pt">
                        <v:stroke startarrow="block"/>
                        <v:textbox inset="0,0,0,0">
                          <w:txbxContent>
                            <w:p w14:paraId="18B0E0BF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2"/>
                                </w:rPr>
                                <w:t>Recipe Section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  <v:shape id="Callout: Bent Line with No Border 55" o:spid="_x0000_s1057" type="#_x0000_t42" style="position:absolute;left:35707;top:30645;width:11429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" adj="29290,-16608,25104,12219,21911,12627" filled="f" strokecolor="red" strokeweight="1pt">
                        <v:stroke startarrow="block"/>
                        <v:textbox inset="0,0,0,0">
                          <w:txbxContent>
                            <w:p w14:paraId="348B2F39" w14:textId="77777777" w:rsidR="009A77BF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  <w:t>Heater &amp; Valve Section</w:t>
                              </w:r>
                            </w:p>
                          </w:txbxContent>
                        </v:textbox>
                        <o:callout v:ext="edit" minusx="t"/>
                      </v:shape>
                      <v:shape id="Callout: Bent Line with No Border 56" o:spid="_x0000_s1058" type="#_x0000_t42" style="position:absolute;left:3995;top:27471;width:7246;height:1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" adj="31701,-13450,25869,11753,21502,11753" filled="f" strokecolor="red" strokeweight="1pt">
                        <v:stroke startarrow="block"/>
                        <v:textbox inset="0,0,0,0">
                          <w:txbxContent>
                            <w:p w14:paraId="332462BF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  <w:t>Process Status</w:t>
                              </w:r>
                            </w:p>
                          </w:txbxContent>
                        </v:textbox>
                        <o:callout v:ext="edit" minusx="t"/>
                      </v:shape>
                      <v:shape id="Callout: Bent Line with No Border 57" o:spid="_x0000_s1059" type="#_x0000_t42" style="position:absolute;left:17663;top:30691;width:7550;height:21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" adj="29184,-7893,24280,12154,21611,12154" filled="f" strokecolor="#cf3" strokeweight="1pt">
                        <v:stroke startarrow="block"/>
                        <v:textbox inset="0,0,0,0">
                          <w:txbxContent>
                            <w:p w14:paraId="431B88D6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  <w:t>Pressure Graph</w:t>
                              </w:r>
                            </w:p>
                          </w:txbxContent>
                        </v:textbox>
                        <o:callout v:ext="edit" minusx="t"/>
                      </v:shape>
                      <v:shape id="Callout: Bent Line with No Border 58" o:spid="_x0000_s1060" type="#_x0000_t42" style="position:absolute;left:3221;top:18458;width:8532;height:25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" adj="29313,1841,24194,11910,21514,12124" filled="f" strokecolor="#cf3" strokeweight="1pt">
                        <v:stroke startarrow="block"/>
                        <v:textbox inset="0,0,0,0">
                          <w:txbxContent>
                            <w:p w14:paraId="22B81D28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sz w:val="20"/>
                                  <w:szCs w:val="20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  <w:t>System Controls</w:t>
                              </w:r>
                            </w:p>
                          </w:txbxContent>
                        </v:textbox>
                        <o:callout v:ext="edit" minusx="t"/>
                      </v:shape>
                      <v:shape id="Callout: Bent Line with No Border 59" o:spid="_x0000_s1061" type="#_x0000_t42" style="position:absolute;left:37209;top:407;width:6281;height:21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" adj="-8651,51977,-2866,10803,281,10803" filled="f" strokecolor="#69f" strokeweight="1pt">
                        <v:stroke startarrow="block"/>
                        <v:textbox inset="0,0,0,0">
                          <w:txbxContent>
                            <w:p w14:paraId="0A2D2E0C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0"/>
                                </w:rPr>
                                <w:t>Gas Section</w:t>
                              </w:r>
                            </w:p>
                          </w:txbxContent>
                        </v:textbox>
                        <o:callout v:ext="edit" minusy="t"/>
                      </v:shape>
                      <v:shape id="Callout: Bent Line with No Border 60" o:spid="_x0000_s1062" type="#_x0000_t42" style="position:absolute;left:3027;top:8859;width:7594;height:23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" adj="34280,-12184,23806,11751,20757,11810" filled="f" strokecolor="#69f" strokeweight="1pt">
                        <v:stroke startarrow="block"/>
                        <v:textbox inset="0,0,0,0">
                          <w:txbxContent>
                            <w:p w14:paraId="43BF61A0" w14:textId="77777777" w:rsidR="009A77BF" w:rsidRPr="00064E50" w:rsidRDefault="009A77BF" w:rsidP="00512C8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Theme="minorHAnsi" w:hAnsiTheme="minorHAnsi" w:cstheme="minorHAnsi"/>
                                  <w:sz w:val="22"/>
                                </w:rPr>
                              </w:pPr>
                              <w:r w:rsidRPr="00064E50">
                                <w:rPr>
                                  <w:rFonts w:asciiTheme="minorHAnsi" w:eastAsia="Calibri" w:hAnsiTheme="minorHAnsi" w:cstheme="minorHAnsi"/>
                                  <w:color w:val="000000"/>
                                  <w:sz w:val="20"/>
                                  <w:szCs w:val="22"/>
                                </w:rPr>
                                <w:t>System Status</w:t>
                              </w:r>
                            </w:p>
                          </w:txbxContent>
                        </v:textbox>
                        <o:callout v:ext="edit" minusx="t"/>
                      </v:shape>
                    </v:group>
                  </v:group>
                </v:group>
                <w10:wrap type="topAndBottom"/>
              </v:group>
            </w:pict>
          </mc:Fallback>
        </mc:AlternateContent>
      </w:r>
      <w:bookmarkStart w:id="23" w:name="_Toc529960446"/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70940485" wp14:editId="797E521B">
                <wp:simplePos x="0" y="0"/>
                <wp:positionH relativeFrom="column">
                  <wp:posOffset>-1274629</wp:posOffset>
                </wp:positionH>
                <wp:positionV relativeFrom="paragraph">
                  <wp:posOffset>270680</wp:posOffset>
                </wp:positionV>
                <wp:extent cx="360" cy="1733400"/>
                <wp:effectExtent l="57150" t="38100" r="57150" b="57785"/>
                <wp:wrapNone/>
                <wp:docPr id="14" name="In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/>
                        </w14:cNvContentPartPr>
                      </w14:nvContentPartPr>
                      <w14:xfrm>
                        <a:off x="0" y="0"/>
                        <a:ext cx="360" cy="173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45C6B" id="Ink 14" o:spid="_x0000_s1026" type="#_x0000_t75" style="position:absolute;margin-left:-101.75pt;margin-top:19.9pt;width:2.9pt;height:139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">
                <v:imagedata r:id="rId21" o:title=""/>
                <o:lock v:ext="edit" rotation="t" aspectratio="f"/>
              </v:shape>
            </w:pict>
          </mc:Fallback>
        </mc:AlternateContent>
      </w:r>
      <w:r>
        <w:t>Process Tab Description</w:t>
      </w:r>
      <w:bookmarkEnd w:id="16"/>
      <w:bookmarkEnd w:id="23"/>
    </w:p>
    <w:p w14:paraId="0D694263" w14:textId="77777777" w:rsidR="00512C83" w:rsidRDefault="00512C83" w:rsidP="005E74CC">
      <w:pPr>
        <w:pStyle w:val="SOPParaText4"/>
      </w:pPr>
      <w:r w:rsidRPr="0018492A">
        <w:rPr>
          <w:b/>
        </w:rPr>
        <w:t>Gas Section.</w:t>
      </w:r>
      <w:r>
        <w:t xml:space="preserve">  This section displays information (valve #, valve status, Gas Name, current flow rate, and setpoint) for each gas.  It also includes information for the plasma source.</w:t>
      </w:r>
    </w:p>
    <w:p w14:paraId="1A2496DA" w14:textId="77777777" w:rsidR="00512C83" w:rsidRDefault="00512C83" w:rsidP="005E74CC">
      <w:pPr>
        <w:pStyle w:val="SOPParaText5"/>
      </w:pPr>
      <w:r>
        <w:t>In standby mode, MFC setpoints and valve status can be changed manually.</w:t>
      </w:r>
    </w:p>
    <w:p w14:paraId="08BBD63B" w14:textId="77777777" w:rsidR="00512C83" w:rsidRDefault="00512C83" w:rsidP="005E74CC">
      <w:pPr>
        <w:pStyle w:val="SOPParaText4"/>
      </w:pPr>
      <w:r w:rsidRPr="0018492A">
        <w:rPr>
          <w:b/>
        </w:rPr>
        <w:t>Heater &amp; Valve Section.</w:t>
      </w:r>
      <w:r>
        <w:t xml:space="preserve">  This section displays information for all the heaters (setpoint and current temperature) and the stop valve status.</w:t>
      </w:r>
    </w:p>
    <w:p w14:paraId="29164F48" w14:textId="77777777" w:rsidR="00512C83" w:rsidRDefault="00512C83" w:rsidP="005E74CC">
      <w:pPr>
        <w:pStyle w:val="SOPParaText5"/>
      </w:pPr>
      <w:r>
        <w:t>In standby mode, heater setpoints and the stop valve status can be changed manually.</w:t>
      </w:r>
    </w:p>
    <w:p w14:paraId="57EC3953" w14:textId="77777777" w:rsidR="00512C83" w:rsidRDefault="00512C83" w:rsidP="005E74CC">
      <w:pPr>
        <w:pStyle w:val="SOPParaText4"/>
      </w:pPr>
      <w:r w:rsidRPr="008F0BFC">
        <w:rPr>
          <w:b/>
        </w:rPr>
        <w:t>Pressure Graph.</w:t>
      </w:r>
      <w:r>
        <w:t xml:space="preserve">  The graph shows a running history of the reactor/system pressure.</w:t>
      </w:r>
    </w:p>
    <w:p w14:paraId="1C5FF986" w14:textId="77777777" w:rsidR="00512C83" w:rsidRDefault="00512C83" w:rsidP="005E74CC">
      <w:pPr>
        <w:pStyle w:val="SOPParaText4"/>
      </w:pPr>
      <w:r w:rsidRPr="00D81149">
        <w:rPr>
          <w:b/>
        </w:rPr>
        <w:t>Process Status.</w:t>
      </w:r>
      <w:r>
        <w:t xml:space="preserve">  This section is for display only and shows the number of cycles (</w:t>
      </w:r>
      <w:proofErr w:type="spellStart"/>
      <w:r>
        <w:t>goto</w:t>
      </w:r>
      <w:proofErr w:type="spellEnd"/>
      <w:r>
        <w:t xml:space="preserve"> loops) remaining in the current recipe, the Total run time of the currently loaded recipe, and the current pressure.</w:t>
      </w:r>
    </w:p>
    <w:p w14:paraId="28F45163" w14:textId="3208C7C0" w:rsidR="00512C83" w:rsidRDefault="00512C83" w:rsidP="005E74CC">
      <w:pPr>
        <w:pStyle w:val="SOPParaText4"/>
      </w:pPr>
      <w:r w:rsidRPr="000503BB">
        <w:rPr>
          <w:b/>
        </w:rPr>
        <w:t>Recipe Section.</w:t>
      </w:r>
      <w:r>
        <w:t xml:space="preserve">  This section is used to load, save, and modify a recipe.  See </w:t>
      </w:r>
      <w:r w:rsidR="003C460A">
        <w:rPr>
          <w:i/>
        </w:rPr>
        <w:fldChar w:fldCharType="begin"/>
      </w:r>
      <w:r w:rsidR="003C460A">
        <w:instrText xml:space="preserve"> REF _Ref10624404 \r \h </w:instrText>
      </w:r>
      <w:r w:rsidR="003C460A">
        <w:rPr>
          <w:i/>
        </w:rPr>
      </w:r>
      <w:r w:rsidR="003C460A">
        <w:rPr>
          <w:i/>
        </w:rPr>
        <w:fldChar w:fldCharType="separate"/>
      </w:r>
      <w:r w:rsidR="003C460A">
        <w:t>9.2</w:t>
      </w:r>
      <w:r w:rsidR="003C460A">
        <w:rPr>
          <w:i/>
        </w:rPr>
        <w:fldChar w:fldCharType="end"/>
      </w:r>
      <w:r w:rsidR="003C460A">
        <w:rPr>
          <w:i/>
        </w:rPr>
        <w:t xml:space="preserve"> </w:t>
      </w:r>
      <w:r w:rsidR="003C460A">
        <w:rPr>
          <w:i/>
        </w:rPr>
        <w:fldChar w:fldCharType="begin"/>
      </w:r>
      <w:r w:rsidR="003C460A">
        <w:rPr>
          <w:i/>
        </w:rPr>
        <w:instrText xml:space="preserve"> REF _Ref10624408 \h </w:instrText>
      </w:r>
      <w:r w:rsidR="003C460A">
        <w:rPr>
          <w:i/>
        </w:rPr>
      </w:r>
      <w:r w:rsidR="003C460A">
        <w:rPr>
          <w:i/>
        </w:rPr>
        <w:fldChar w:fldCharType="separate"/>
      </w:r>
      <w:r w:rsidR="003C460A" w:rsidRPr="00C11FB8">
        <w:t>Programming Commands</w:t>
      </w:r>
      <w:r w:rsidR="003C460A">
        <w:rPr>
          <w:i/>
        </w:rPr>
        <w:fldChar w:fldCharType="end"/>
      </w:r>
      <w:r>
        <w:t xml:space="preserve"> for details of recipe commands.</w:t>
      </w:r>
    </w:p>
    <w:p w14:paraId="3FE31649" w14:textId="77777777" w:rsidR="00512C83" w:rsidRDefault="00512C83" w:rsidP="005E74CC">
      <w:pPr>
        <w:pStyle w:val="SOPParaText4"/>
      </w:pPr>
      <w:r w:rsidRPr="00C00914">
        <w:rPr>
          <w:b/>
        </w:rPr>
        <w:t>System Controls.</w:t>
      </w:r>
      <w:r>
        <w:t xml:space="preserve">  This section contains several buttons that are used to activate/deactivate the system hardware and recipes.  The button text shows what action will occur if the button is clicked.</w:t>
      </w:r>
    </w:p>
    <w:p w14:paraId="05DAC7C3" w14:textId="77777777" w:rsidR="00512C83" w:rsidRDefault="00512C83" w:rsidP="005E74CC">
      <w:pPr>
        <w:pStyle w:val="SOPParaText5"/>
      </w:pPr>
      <w:r w:rsidRPr="00D81149">
        <w:rPr>
          <w:b/>
        </w:rPr>
        <w:t>Program button.</w:t>
      </w:r>
      <w:r>
        <w:t xml:space="preserve">  If necessary, use this button to Stop program execution.</w:t>
      </w:r>
    </w:p>
    <w:p w14:paraId="352E4421" w14:textId="77777777" w:rsidR="00512C83" w:rsidRDefault="00512C83" w:rsidP="005E74CC">
      <w:pPr>
        <w:pStyle w:val="SOPParaText5"/>
      </w:pPr>
      <w:r w:rsidRPr="00D81149">
        <w:rPr>
          <w:b/>
        </w:rPr>
        <w:lastRenderedPageBreak/>
        <w:t>Pump/Vent</w:t>
      </w:r>
      <w:r>
        <w:t>.  Opens and closes the stop valve (gate valve) to either pump the system down or vent it.</w:t>
      </w:r>
    </w:p>
    <w:p w14:paraId="4AF879FC" w14:textId="77777777" w:rsidR="00512C83" w:rsidRDefault="00512C83" w:rsidP="005E74CC">
      <w:pPr>
        <w:pStyle w:val="SOPParaText5"/>
      </w:pPr>
      <w:r w:rsidRPr="00D81149">
        <w:rPr>
          <w:b/>
        </w:rPr>
        <w:t>Heaters.</w:t>
      </w:r>
      <w:r>
        <w:t xml:space="preserve">  Turns all the heaters on or off.  Turning the heaters on will enable each heater to ramp to the defined setpoint.   Turning the heaters off will give all heaters a setpoint of 0.</w:t>
      </w:r>
    </w:p>
    <w:p w14:paraId="396C83C7" w14:textId="77777777" w:rsidR="00512C83" w:rsidRDefault="00512C83" w:rsidP="005E74CC">
      <w:pPr>
        <w:pStyle w:val="SOPParaText5"/>
      </w:pPr>
      <w:r>
        <w:rPr>
          <w:b/>
        </w:rPr>
        <w:t>Run.</w:t>
      </w:r>
      <w:r w:rsidRPr="005E74CC">
        <w:rPr>
          <w:bCs/>
        </w:rPr>
        <w:t xml:space="preserve">  </w:t>
      </w:r>
      <w:r>
        <w:t>Use this button to Start or Abort the currently loaded recipe.</w:t>
      </w:r>
    </w:p>
    <w:p w14:paraId="13082ADC" w14:textId="77777777" w:rsidR="00512C83" w:rsidRDefault="00512C83" w:rsidP="005E74CC">
      <w:pPr>
        <w:pStyle w:val="SOPParaText4"/>
      </w:pPr>
      <w:r w:rsidRPr="000503BB">
        <w:rPr>
          <w:b/>
        </w:rPr>
        <w:t>System Messages.</w:t>
      </w:r>
      <w:r>
        <w:t xml:space="preserve">  This field will show messages and information about the current recipe.</w:t>
      </w:r>
    </w:p>
    <w:p w14:paraId="3B60EAED" w14:textId="77777777" w:rsidR="00512C83" w:rsidRPr="0018492A" w:rsidRDefault="00512C83" w:rsidP="005E74CC">
      <w:pPr>
        <w:pStyle w:val="SOPParaText4"/>
      </w:pPr>
      <w:r w:rsidRPr="000503BB">
        <w:rPr>
          <w:b/>
        </w:rPr>
        <w:t>System Status.</w:t>
      </w:r>
      <w:r>
        <w:t xml:space="preserve">  This section indicates the current status of the system and the time since the last recipe started or ended.</w:t>
      </w:r>
    </w:p>
    <w:p w14:paraId="39264056" w14:textId="77777777" w:rsidR="005E74CC" w:rsidRDefault="005E74CC" w:rsidP="005E74CC">
      <w:pPr>
        <w:pStyle w:val="SOPSectionHeading1"/>
      </w:pPr>
      <w:bookmarkStart w:id="24" w:name="_Ref10550595"/>
      <w:bookmarkStart w:id="25" w:name="_Toc11059365"/>
      <w:r>
        <w:t>Setup Procedures</w:t>
      </w:r>
      <w:bookmarkEnd w:id="24"/>
      <w:bookmarkEnd w:id="25"/>
    </w:p>
    <w:p w14:paraId="0B7EF36B" w14:textId="77777777" w:rsidR="005E74CC" w:rsidRDefault="005E74CC" w:rsidP="005E74CC">
      <w:pPr>
        <w:pStyle w:val="SOPNote1"/>
      </w:pPr>
      <w:r>
        <w:t>All samples/substrates must have a thickness less than 6mm.</w:t>
      </w:r>
    </w:p>
    <w:p w14:paraId="204D10FC" w14:textId="77777777" w:rsidR="005E74CC" w:rsidRDefault="005E74CC" w:rsidP="005E74CC">
      <w:pPr>
        <w:pStyle w:val="SOPNote1"/>
      </w:pPr>
      <w:r>
        <w:t>Films thicker than 50 nm (500 Å) require prior approval from Nanofab Staff.</w:t>
      </w:r>
    </w:p>
    <w:p w14:paraId="47916777" w14:textId="77777777" w:rsidR="005E74CC" w:rsidRDefault="005E74CC" w:rsidP="005E74CC">
      <w:pPr>
        <w:pStyle w:val="SOPSectionHeading2"/>
      </w:pPr>
      <w:bookmarkStart w:id="26" w:name="_Toc11059366"/>
      <w:r>
        <w:t>Verify Chamber Vacuum</w:t>
      </w:r>
      <w:bookmarkEnd w:id="26"/>
    </w:p>
    <w:p w14:paraId="303B2ADB" w14:textId="77777777" w:rsidR="005E74CC" w:rsidRDefault="005E74CC" w:rsidP="005E74CC">
      <w:pPr>
        <w:pStyle w:val="SOPParaText3"/>
      </w:pPr>
      <w:r>
        <w:t>Ensure the chamber is pumped down (under vacuum).</w:t>
      </w:r>
    </w:p>
    <w:p w14:paraId="68E7D93D" w14:textId="77777777" w:rsidR="005E74CC" w:rsidRDefault="005E74CC" w:rsidP="005E74CC">
      <w:pPr>
        <w:pStyle w:val="SOPParaText4"/>
      </w:pPr>
      <w:r w:rsidRPr="005E74CC">
        <w:rPr>
          <w:b/>
          <w:bCs/>
        </w:rPr>
        <w:t>If the Pump/Vent button in the System Controls section shows “PUMP”</w:t>
      </w:r>
      <w:r>
        <w:t>, do the following.</w:t>
      </w:r>
    </w:p>
    <w:p w14:paraId="2185F684" w14:textId="77777777" w:rsidR="005E74CC" w:rsidRDefault="005E74CC" w:rsidP="005E74CC">
      <w:pPr>
        <w:pStyle w:val="SOPParaText5"/>
      </w:pPr>
      <w:r>
        <w:t>Close the Chamber Load Door.</w:t>
      </w:r>
    </w:p>
    <w:p w14:paraId="2B4EFB5F" w14:textId="77777777" w:rsidR="005E74CC" w:rsidRDefault="005E74CC" w:rsidP="005E74CC">
      <w:pPr>
        <w:pStyle w:val="SOPParaText5"/>
      </w:pPr>
      <w:r>
        <w:t>Click “PUMP”.</w:t>
      </w:r>
    </w:p>
    <w:p w14:paraId="100E480D" w14:textId="77777777" w:rsidR="005E74CC" w:rsidRDefault="005E74CC" w:rsidP="005E74CC">
      <w:pPr>
        <w:pStyle w:val="SOPParaText4"/>
      </w:pPr>
      <w:r w:rsidRPr="005E74CC">
        <w:rPr>
          <w:b/>
          <w:bCs/>
        </w:rPr>
        <w:t>If the Pump/Vent button shows “Vent” and the Main Chamber pressure in the Process Status section is greater than 1E-1 Torr</w:t>
      </w:r>
      <w:r>
        <w:t>, do not proceed.</w:t>
      </w:r>
    </w:p>
    <w:p w14:paraId="0EEEDAB7" w14:textId="0145ED48" w:rsidR="005E74CC" w:rsidRDefault="005E74CC" w:rsidP="005E74CC">
      <w:pPr>
        <w:pStyle w:val="SOPParaText5"/>
      </w:pPr>
      <w:r>
        <w:t>Notify Staff.</w:t>
      </w:r>
    </w:p>
    <w:p w14:paraId="7C495699" w14:textId="547EE629" w:rsidR="005E74CC" w:rsidRDefault="005E74CC" w:rsidP="005E74CC">
      <w:pPr>
        <w:pStyle w:val="SOPSectionHeading2"/>
      </w:pPr>
      <w:bookmarkStart w:id="27" w:name="_Toc11059367"/>
      <w:r>
        <w:t>Verify Heaters</w:t>
      </w:r>
      <w:bookmarkEnd w:id="27"/>
    </w:p>
    <w:p w14:paraId="248C2DA9" w14:textId="56D7E0F0" w:rsidR="005E74CC" w:rsidRDefault="005E74CC" w:rsidP="005E74CC">
      <w:pPr>
        <w:pStyle w:val="SOPParaText3"/>
      </w:pPr>
      <w:r w:rsidRPr="005E74CC">
        <w:rPr>
          <w:b/>
          <w:bCs/>
        </w:rPr>
        <w:t>If the Heaters button is red</w:t>
      </w:r>
      <w:r>
        <w:t>, click the button.</w:t>
      </w:r>
    </w:p>
    <w:p w14:paraId="30C06C76" w14:textId="75549A0A" w:rsidR="005E74CC" w:rsidRDefault="005E74CC" w:rsidP="005E74CC">
      <w:pPr>
        <w:pStyle w:val="SOPParaText4"/>
      </w:pPr>
      <w:r>
        <w:t>The Heaters button must be green.</w:t>
      </w:r>
    </w:p>
    <w:bookmarkStart w:id="28" w:name="_Toc11059368"/>
    <w:p w14:paraId="610DA9F5" w14:textId="72ACA4A4" w:rsidR="005E74CC" w:rsidRDefault="002A3774" w:rsidP="005E74CC">
      <w:pPr>
        <w:pStyle w:val="SOPSectionHeading2"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78720" behindDoc="1" locked="0" layoutInCell="1" allowOverlap="1" wp14:anchorId="753607F5" wp14:editId="69BCE5FC">
                <wp:simplePos x="0" y="0"/>
                <wp:positionH relativeFrom="margin">
                  <wp:align>right</wp:align>
                </wp:positionH>
                <wp:positionV relativeFrom="paragraph">
                  <wp:posOffset>-640080</wp:posOffset>
                </wp:positionV>
                <wp:extent cx="2578608" cy="2505456"/>
                <wp:effectExtent l="19050" t="19050" r="12700" b="28575"/>
                <wp:wrapTight wrapText="left">
                  <wp:wrapPolygon edited="0">
                    <wp:start x="-160" y="-164"/>
                    <wp:lineTo x="-160" y="21682"/>
                    <wp:lineTo x="21547" y="21682"/>
                    <wp:lineTo x="21547" y="-164"/>
                    <wp:lineTo x="-160" y="-164"/>
                  </wp:wrapPolygon>
                </wp:wrapTight>
                <wp:docPr id="27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2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54100" y="2242033"/>
                            <a:ext cx="2445965" cy="2236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DDA6F" w14:textId="77777777" w:rsidR="009A77BF" w:rsidRPr="0040462F" w:rsidRDefault="009A77BF" w:rsidP="002A3774">
                              <w:pPr>
                                <w:pStyle w:val="SOPCaptionTitle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bookmarkStart w:id="29" w:name="_Ref268785881"/>
                              <w:bookmarkStart w:id="30" w:name="_Ref268785656"/>
                              <w:bookmarkStart w:id="31" w:name="_Toc529960478"/>
                              <w:bookmarkStart w:id="32" w:name="_Toc11059398"/>
                              <w:r>
                                <w:t xml:space="preserve">Figure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3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bookmarkEnd w:id="29"/>
                              <w:r>
                                <w:t>, Purge Valve</w:t>
                              </w:r>
                              <w:bookmarkEnd w:id="30"/>
                              <w:bookmarkEnd w:id="31"/>
                              <w:bookmarkEnd w:id="32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59393" y="280077"/>
                            <a:ext cx="2468880" cy="1851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Callout: Bent Line with No Border 40"/>
                        <wps:cNvSpPr/>
                        <wps:spPr>
                          <a:xfrm>
                            <a:off x="216708" y="39400"/>
                            <a:ext cx="1589189" cy="240677"/>
                          </a:xfrm>
                          <a:prstGeom prst="callout2">
                            <a:avLst>
                              <a:gd name="adj1" fmla="val 51828"/>
                              <a:gd name="adj2" fmla="val 100505"/>
                              <a:gd name="adj3" fmla="val 51838"/>
                              <a:gd name="adj4" fmla="val 113363"/>
                              <a:gd name="adj5" fmla="val 438910"/>
                              <a:gd name="adj6" fmla="val 88957"/>
                            </a:avLst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AB02C98" w14:textId="77777777" w:rsidR="009A77BF" w:rsidRDefault="009A77BF" w:rsidP="002A3774">
                              <w:pPr>
                                <w:jc w:val="center"/>
                              </w:pPr>
                              <w:r>
                                <w:t>Load Chamber Purge Valve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3607F5" id="Canvas 3" o:spid="_x0000_s1063" editas="canvas" style="position:absolute;left:0;text-align:left;margin-left:151.85pt;margin-top:-50.4pt;width:203.05pt;height:197.3pt;z-index:-251637760;mso-position-horizontal:right;mso-position-horizontal-relative:margin;mso-width-relative:margin;mso-height-relative:margin" coordsize="25781,25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">
                <v:shape id="_x0000_s1064" type="#_x0000_t75" style="position:absolute;width:25781;height:25050;visibility:visible;mso-wrap-style:square" stroked="t" strokeweight="2.25pt">
                  <v:fill o:detectmouseclick="t"/>
                  <v:path o:connecttype="none"/>
                </v:shape>
                <v:shape id="Text Box 5" o:spid="_x0000_s1065" type="#_x0000_t202" style="position:absolute;left:541;top:22420;width:24459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" stroked="f">
                  <v:textbox inset="0,0,0,0">
                    <w:txbxContent>
                      <w:p w14:paraId="492DDA6F" w14:textId="77777777" w:rsidR="009A77BF" w:rsidRPr="0040462F" w:rsidRDefault="009A77BF" w:rsidP="002A3774">
                        <w:pPr>
                          <w:pStyle w:val="SOPCaptionTitle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bookmarkStart w:id="43" w:name="_Ref268785881"/>
                        <w:bookmarkStart w:id="44" w:name="_Ref268785656"/>
                        <w:bookmarkStart w:id="45" w:name="_Toc529960478"/>
                        <w:bookmarkStart w:id="46" w:name="_Toc11059398"/>
                        <w:r>
                          <w:t xml:space="preserve">Figure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Figure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>
                          <w:rPr>
                            <w:noProof/>
                          </w:rPr>
                          <w:t>3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bookmarkEnd w:id="43"/>
                        <w:r>
                          <w:t>, Purge Valve</w:t>
                        </w:r>
                        <w:bookmarkEnd w:id="44"/>
                        <w:bookmarkEnd w:id="45"/>
                        <w:bookmarkEnd w:id="46"/>
                      </w:p>
                    </w:txbxContent>
                  </v:textbox>
                </v:shape>
                <v:shape id="Picture 2" o:spid="_x0000_s1066" type="#_x0000_t75" style="position:absolute;left:593;top:2800;width:24689;height:18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">
                  <v:imagedata r:id="rId23" o:title=""/>
                </v:shape>
                <v:shape id="Callout: Bent Line with No Border 40" o:spid="_x0000_s1067" type="#_x0000_t42" style="position:absolute;left:2167;top:394;width:15891;height:2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" adj="19215,94805,24486,11197,21709,11195" fillcolor="white [3201]" strokecolor="#ed7d31 [3205]" strokeweight="1pt">
                  <v:stroke startarrow="block"/>
                  <v:textbox inset="0,0,0,0">
                    <w:txbxContent>
                      <w:p w14:paraId="4AB02C98" w14:textId="77777777" w:rsidR="009A77BF" w:rsidRDefault="009A77BF" w:rsidP="002A3774">
                        <w:pPr>
                          <w:jc w:val="center"/>
                        </w:pPr>
                        <w:r>
                          <w:t>Load Chamber Purge Valve</w:t>
                        </w:r>
                      </w:p>
                    </w:txbxContent>
                  </v:textbox>
                  <o:callout v:ext="edit" minusy="t"/>
                </v:shape>
                <w10:wrap type="tight" side="left" anchorx="margin"/>
              </v:group>
            </w:pict>
          </mc:Fallback>
        </mc:AlternateContent>
      </w:r>
      <w:r w:rsidR="005E74CC">
        <w:t>Purge Chamber</w:t>
      </w:r>
      <w:bookmarkEnd w:id="28"/>
    </w:p>
    <w:p w14:paraId="643DF398" w14:textId="57942834" w:rsidR="005E74CC" w:rsidRDefault="005E74CC" w:rsidP="005E74CC">
      <w:pPr>
        <w:pStyle w:val="SOPParaText3"/>
      </w:pPr>
      <w:r>
        <w:t xml:space="preserve">Turn the Load Chamber Purge Valve </w:t>
      </w:r>
      <w:proofErr w:type="gramStart"/>
      <w:r>
        <w:t>counter-clockwise</w:t>
      </w:r>
      <w:proofErr w:type="gramEnd"/>
      <w:r>
        <w:t xml:space="preserve"> to the “Open” position.  (See </w:t>
      </w:r>
      <w:r w:rsidR="00592570" w:rsidRPr="00592570">
        <w:rPr>
          <w:rStyle w:val="SOPCaptionText"/>
          <w:highlight w:val="yellow"/>
        </w:rPr>
        <w:fldChar w:fldCharType="begin"/>
      </w:r>
      <w:r w:rsidR="00592570" w:rsidRPr="00592570">
        <w:rPr>
          <w:rStyle w:val="SOPCaptionText"/>
        </w:rPr>
        <w:instrText xml:space="preserve"> REF _Ref268785656 \h </w:instrText>
      </w:r>
      <w:r w:rsidR="00592570">
        <w:rPr>
          <w:rStyle w:val="SOPCaptionText"/>
          <w:highlight w:val="yellow"/>
        </w:rPr>
        <w:instrText xml:space="preserve"> \* MERGEFORMAT </w:instrText>
      </w:r>
      <w:r w:rsidR="00592570" w:rsidRPr="00592570">
        <w:rPr>
          <w:rStyle w:val="SOPCaptionText"/>
          <w:highlight w:val="yellow"/>
        </w:rPr>
      </w:r>
      <w:r w:rsidR="00592570" w:rsidRPr="00592570">
        <w:rPr>
          <w:rStyle w:val="SOPCaptionText"/>
          <w:highlight w:val="yellow"/>
        </w:rPr>
        <w:fldChar w:fldCharType="separate"/>
      </w:r>
      <w:r w:rsidR="00C11FB8" w:rsidRPr="00C11FB8">
        <w:rPr>
          <w:rStyle w:val="SOPCaptionText"/>
        </w:rPr>
        <w:t>Figure 3, Purge Valve</w:t>
      </w:r>
      <w:r w:rsidR="00592570" w:rsidRPr="00592570">
        <w:rPr>
          <w:rStyle w:val="SOPCaptionText"/>
          <w:highlight w:val="yellow"/>
        </w:rPr>
        <w:fldChar w:fldCharType="end"/>
      </w:r>
      <w:r>
        <w:t>.)</w:t>
      </w:r>
    </w:p>
    <w:p w14:paraId="37B6F505" w14:textId="4A8FC5C8" w:rsidR="005E74CC" w:rsidRDefault="005E74CC" w:rsidP="005E74CC">
      <w:pPr>
        <w:pStyle w:val="SOPNote3"/>
      </w:pPr>
      <w:r>
        <w:t xml:space="preserve">This valve is either open or closed.  It does not control the flow rate of </w:t>
      </w:r>
      <w:r w:rsidR="00592570">
        <w:t xml:space="preserve">the </w:t>
      </w:r>
      <w:r>
        <w:t>purge gas.</w:t>
      </w:r>
    </w:p>
    <w:bookmarkStart w:id="33" w:name="_Toc11059369"/>
    <w:p w14:paraId="118A62BD" w14:textId="3A08245A" w:rsidR="005E74CC" w:rsidRDefault="00592570" w:rsidP="005E74CC">
      <w:pPr>
        <w:pStyle w:val="SOPSectionHeading2"/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679744" behindDoc="0" locked="0" layoutInCell="1" allowOverlap="1" wp14:anchorId="692D243B" wp14:editId="4348F066">
                <wp:simplePos x="0" y="0"/>
                <wp:positionH relativeFrom="margin">
                  <wp:align>right</wp:align>
                </wp:positionH>
                <wp:positionV relativeFrom="paragraph">
                  <wp:posOffset>731520</wp:posOffset>
                </wp:positionV>
                <wp:extent cx="3950208" cy="2578608"/>
                <wp:effectExtent l="19050" t="19050" r="12700" b="12700"/>
                <wp:wrapTopAndBottom/>
                <wp:docPr id="34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73" name="Group 73"/>
                        <wpg:cNvGrpSpPr/>
                        <wpg:grpSpPr>
                          <a:xfrm>
                            <a:off x="117253" y="66422"/>
                            <a:ext cx="3715993" cy="2474679"/>
                            <a:chOff x="117253" y="66422"/>
                            <a:chExt cx="3715993" cy="2474679"/>
                          </a:xfrm>
                        </wpg:grpSpPr>
                        <wps:wsp>
                          <wps:cNvPr id="3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253" y="2317470"/>
                              <a:ext cx="3265044" cy="2236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4207CD5" w14:textId="77777777" w:rsidR="009A77BF" w:rsidRPr="0040462F" w:rsidRDefault="009A77BF" w:rsidP="00592570">
                                <w:pPr>
                                  <w:pStyle w:val="SOPCaptionTitle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bookmarkStart w:id="34" w:name="_Ref509826497"/>
                                <w:bookmarkStart w:id="35" w:name="_Toc529960479"/>
                                <w:bookmarkStart w:id="36" w:name="_Toc11059399"/>
                                <w:r>
                                  <w:t xml:space="preserve">Figure 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SEQ Figure \* ARABIC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4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, Recipe Section Detail</w:t>
                                </w:r>
                                <w:bookmarkEnd w:id="34"/>
                                <w:bookmarkEnd w:id="35"/>
                                <w:bookmarkEnd w:id="36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" name="Picture 3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5467" y="76201"/>
                              <a:ext cx="1371600" cy="21931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6" name="Picture 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33511" y="66422"/>
                              <a:ext cx="1399735" cy="219456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7" name="Rectangle: Rounded Corners 37"/>
                          <wps:cNvSpPr/>
                          <wps:spPr>
                            <a:xfrm>
                              <a:off x="393700" y="347133"/>
                              <a:ext cx="1058333" cy="18796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5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Callout: Line with No Border 38"/>
                          <wps:cNvSpPr/>
                          <wps:spPr>
                            <a:xfrm>
                              <a:off x="1714498" y="76202"/>
                              <a:ext cx="465668" cy="410634"/>
                            </a:xfrm>
                            <a:prstGeom prst="callout1">
                              <a:avLst>
                                <a:gd name="adj1" fmla="val 48647"/>
                                <a:gd name="adj2" fmla="val 11212"/>
                                <a:gd name="adj3" fmla="val 86727"/>
                                <a:gd name="adj4" fmla="val -61969"/>
                              </a:avLst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A52813" w14:textId="77777777" w:rsidR="009A77BF" w:rsidRPr="00186BAE" w:rsidRDefault="009A77BF" w:rsidP="00592570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 w:rsidRPr="00186BAE">
                                  <w:rPr>
                                    <w:sz w:val="20"/>
                                  </w:rPr>
                                  <w:t>Recipe Table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Arrow: Right 39"/>
                          <wps:cNvSpPr/>
                          <wps:spPr>
                            <a:xfrm>
                              <a:off x="1556528" y="1087966"/>
                              <a:ext cx="814138" cy="402167"/>
                            </a:xfrm>
                            <a:prstGeom prst="rightArrow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482C56B" w14:textId="77777777" w:rsidR="009A77BF" w:rsidRPr="003D639C" w:rsidRDefault="009A77BF" w:rsidP="00592570">
                                <w:pPr>
                                  <w:jc w:val="center"/>
                                  <w:rPr>
                                    <w:color w:val="2F5496" w:themeColor="accent1" w:themeShade="BF"/>
                                    <w:sz w:val="20"/>
                                  </w:rPr>
                                </w:pPr>
                                <w:r w:rsidRPr="00186BAE">
                                  <w:rPr>
                                    <w:color w:val="2F5496" w:themeColor="accent1" w:themeShade="BF"/>
                                    <w:sz w:val="20"/>
                                  </w:rPr>
                                  <w:t xml:space="preserve">Right </w:t>
                                </w:r>
                                <w:r w:rsidRPr="003D639C">
                                  <w:rPr>
                                    <w:color w:val="2F5496" w:themeColor="accent1" w:themeShade="BF"/>
                                    <w:sz w:val="20"/>
                                  </w:rPr>
                                  <w:t>Click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2D243B" id="_x0000_s1068" editas="canvas" style="position:absolute;left:0;text-align:left;margin-left:259.85pt;margin-top:57.6pt;width:311.05pt;height:203.05pt;z-index:251679744;mso-position-horizontal:right;mso-position-horizontal-relative:margin;mso-width-relative:margin;mso-height-relative:margin" coordsize="39497,2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">
                <v:shape id="_x0000_s1069" type="#_x0000_t75" style="position:absolute;width:39497;height:25781;visibility:visible;mso-wrap-style:square" stroked="t" strokeweight="2.25pt">
                  <v:fill o:detectmouseclick="t"/>
                  <v:path o:connecttype="none"/>
                </v:shape>
                <v:group id="Group 73" o:spid="_x0000_s1070" style="position:absolute;left:1172;top:664;width:37160;height:24747" coordorigin="1172,664" coordsize="37159,24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Text Box 5" o:spid="_x0000_s1071" type="#_x0000_t202" style="position:absolute;left:1172;top:23174;width:32650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  <v:textbox inset="0,0,0,0">
                      <w:txbxContent>
                        <w:p w14:paraId="04207CD5" w14:textId="77777777" w:rsidR="009A77BF" w:rsidRPr="0040462F" w:rsidRDefault="009A77BF" w:rsidP="00592570">
                          <w:pPr>
                            <w:pStyle w:val="SOPCaptionTitle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bookmarkStart w:id="51" w:name="_Ref509826497"/>
                          <w:bookmarkStart w:id="52" w:name="_Toc529960479"/>
                          <w:bookmarkStart w:id="53" w:name="_Toc11059399"/>
                          <w:r>
                            <w:t xml:space="preserve">Figure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SEQ Figure \* ARABIC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>, Recipe Section Detail</w:t>
                          </w:r>
                          <w:bookmarkEnd w:id="51"/>
                          <w:bookmarkEnd w:id="52"/>
                          <w:bookmarkEnd w:id="53"/>
                        </w:p>
                      </w:txbxContent>
                    </v:textbox>
                  </v:shape>
                  <v:shape id="Picture 35" o:spid="_x0000_s1072" type="#_x0000_t75" style="position:absolute;left:1354;top:762;width:13716;height:21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">
                    <v:imagedata r:id="rId26" o:title=""/>
                  </v:shape>
                  <v:shape id="Picture 36" o:spid="_x0000_s1073" type="#_x0000_t75" style="position:absolute;left:24335;top:664;width:13997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">
                    <v:imagedata r:id="rId27" o:title=""/>
                  </v:shape>
                  <v:roundrect id="Rectangle: Rounded Corners 37" o:spid="_x0000_s1074" style="position:absolute;left:3937;top:3471;width:10583;height:187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" filled="f" strokecolor="red" strokeweight="1pt">
                    <v:stroke joinstyle="miter"/>
                  </v:roundrect>
                  <v:shapetype id="_x0000_t41" coordsize="21600,21600" o:spt="41" adj="-8280,24300,-1800,4050" path="m@0@1l@2@3nfem,l21600,r,21600l,21600nsxe">
                    <v:stroke joinstyle="miter"/>
                    <v:formulas>
                      <v:f eqn="val #0"/>
                      <v:f eqn="val #1"/>
                      <v:f eqn="val #2"/>
                      <v:f eqn="val #3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</v:handles>
                    <o:callout v:ext="edit" type="oneSegment" on="t" textborder="f"/>
                  </v:shapetype>
                  <v:shape id="Callout: Line with No Border 38" o:spid="_x0000_s1075" type="#_x0000_t41" style="position:absolute;left:17144;top:762;width:4657;height: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" adj="-13385,18733,2422,10508" fillcolor="white [3201]" strokecolor="red" strokeweight="1pt">
                    <v:stroke startarrow="block"/>
                    <v:textbox inset="0,0,0,0">
                      <w:txbxContent>
                        <w:p w14:paraId="56A52813" w14:textId="77777777" w:rsidR="009A77BF" w:rsidRPr="00186BAE" w:rsidRDefault="009A77BF" w:rsidP="00592570">
                          <w:pPr>
                            <w:jc w:val="center"/>
                            <w:rPr>
                              <w:sz w:val="20"/>
                            </w:rPr>
                          </w:pPr>
                          <w:r w:rsidRPr="00186BAE">
                            <w:rPr>
                              <w:sz w:val="20"/>
                            </w:rPr>
                            <w:t>Recipe Table</w:t>
                          </w:r>
                        </w:p>
                      </w:txbxContent>
                    </v:textbox>
                    <o:callout v:ext="edit" minusy="t"/>
                  </v:shape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Arrow: Right 39" o:spid="_x0000_s1076" type="#_x0000_t13" style="position:absolute;left:15565;top:10879;width:8141;height:40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" adj="16265" filled="f" strokecolor="#2f5496 [2404]" strokeweight="1pt">
                    <v:textbox inset="0,0,0,0">
                      <w:txbxContent>
                        <w:p w14:paraId="1482C56B" w14:textId="77777777" w:rsidR="009A77BF" w:rsidRPr="003D639C" w:rsidRDefault="009A77BF" w:rsidP="00592570">
                          <w:pPr>
                            <w:jc w:val="center"/>
                            <w:rPr>
                              <w:color w:val="2F5496" w:themeColor="accent1" w:themeShade="BF"/>
                              <w:sz w:val="20"/>
                            </w:rPr>
                          </w:pPr>
                          <w:r w:rsidRPr="00186BAE">
                            <w:rPr>
                              <w:color w:val="2F5496" w:themeColor="accent1" w:themeShade="BF"/>
                              <w:sz w:val="20"/>
                            </w:rPr>
                            <w:t xml:space="preserve">Right </w:t>
                          </w:r>
                          <w:r w:rsidRPr="003D639C">
                            <w:rPr>
                              <w:color w:val="2F5496" w:themeColor="accent1" w:themeShade="BF"/>
                              <w:sz w:val="20"/>
                            </w:rPr>
                            <w:t>Click</w:t>
                          </w:r>
                        </w:p>
                      </w:txbxContent>
                    </v:textbox>
                  </v:shape>
                </v:group>
                <w10:wrap type="topAndBottom" anchorx="margin"/>
              </v:group>
            </w:pict>
          </mc:Fallback>
        </mc:AlternateContent>
      </w:r>
      <w:r w:rsidR="005E74CC">
        <w:t>Select Startup Recipe</w:t>
      </w:r>
      <w:bookmarkEnd w:id="33"/>
    </w:p>
    <w:p w14:paraId="04FAAEFA" w14:textId="1A9C8F82" w:rsidR="005E74CC" w:rsidRDefault="005E74CC" w:rsidP="005E74CC">
      <w:pPr>
        <w:pStyle w:val="SOPParaText3"/>
      </w:pPr>
      <w:r>
        <w:t xml:space="preserve">Right click in the recipe steps table.  </w:t>
      </w:r>
      <w:r w:rsidR="00044E57">
        <w:t>(</w:t>
      </w:r>
      <w:r>
        <w:t xml:space="preserve">See </w:t>
      </w:r>
      <w:r w:rsidR="00592570" w:rsidRPr="00592570">
        <w:rPr>
          <w:rStyle w:val="SOPCaptionText"/>
          <w:highlight w:val="yellow"/>
        </w:rPr>
        <w:fldChar w:fldCharType="begin"/>
      </w:r>
      <w:r w:rsidR="00592570" w:rsidRPr="00592570">
        <w:rPr>
          <w:rStyle w:val="SOPCaptionText"/>
        </w:rPr>
        <w:instrText xml:space="preserve"> REF _Ref509826497 \h </w:instrText>
      </w:r>
      <w:r w:rsidR="00592570">
        <w:rPr>
          <w:rStyle w:val="SOPCaptionText"/>
          <w:highlight w:val="yellow"/>
        </w:rPr>
        <w:instrText xml:space="preserve"> \* MERGEFORMAT </w:instrText>
      </w:r>
      <w:r w:rsidR="00592570" w:rsidRPr="00592570">
        <w:rPr>
          <w:rStyle w:val="SOPCaptionText"/>
          <w:highlight w:val="yellow"/>
        </w:rPr>
      </w:r>
      <w:r w:rsidR="00592570" w:rsidRPr="00592570">
        <w:rPr>
          <w:rStyle w:val="SOPCaptionText"/>
          <w:highlight w:val="yellow"/>
        </w:rPr>
        <w:fldChar w:fldCharType="separate"/>
      </w:r>
      <w:r w:rsidR="00C11FB8" w:rsidRPr="00C11FB8">
        <w:rPr>
          <w:rStyle w:val="SOPCaptionText"/>
        </w:rPr>
        <w:t>Figure 4, Recipe Section Detail</w:t>
      </w:r>
      <w:r w:rsidR="00592570" w:rsidRPr="00592570">
        <w:rPr>
          <w:rStyle w:val="SOPCaptionText"/>
          <w:highlight w:val="yellow"/>
        </w:rPr>
        <w:fldChar w:fldCharType="end"/>
      </w:r>
      <w:r>
        <w:t>.</w:t>
      </w:r>
      <w:r w:rsidR="00044E57">
        <w:t>)</w:t>
      </w:r>
    </w:p>
    <w:p w14:paraId="20176249" w14:textId="11011D8A" w:rsidR="005E74CC" w:rsidRDefault="005E74CC" w:rsidP="005E74CC">
      <w:pPr>
        <w:pStyle w:val="SOPParaText3"/>
      </w:pPr>
      <w:r>
        <w:t xml:space="preserve">Click on </w:t>
      </w:r>
      <w:r w:rsidR="00592570">
        <w:t>“</w:t>
      </w:r>
      <w:r>
        <w:t xml:space="preserve">Load recipe </w:t>
      </w:r>
      <w:r w:rsidR="00592570">
        <w:t xml:space="preserve">…” </w:t>
      </w:r>
      <w:r>
        <w:t xml:space="preserve">in the </w:t>
      </w:r>
      <w:proofErr w:type="gramStart"/>
      <w:r>
        <w:t>drop down</w:t>
      </w:r>
      <w:proofErr w:type="gramEnd"/>
      <w:r>
        <w:t xml:space="preserve"> menu.</w:t>
      </w:r>
    </w:p>
    <w:p w14:paraId="7D522DAF" w14:textId="1041B2AA" w:rsidR="00592570" w:rsidRDefault="005E74CC" w:rsidP="009A77BF">
      <w:pPr>
        <w:pStyle w:val="SOPParaText3"/>
        <w:spacing w:before="240" w:after="240"/>
      </w:pPr>
      <w:r>
        <w:t xml:space="preserve">Choose the </w:t>
      </w:r>
      <w:proofErr w:type="spellStart"/>
      <w:r>
        <w:t>ALDStartup</w:t>
      </w:r>
      <w:proofErr w:type="spellEnd"/>
      <w:r>
        <w:t xml:space="preserve"> recipe that matches the desired temperatures.  (See </w:t>
      </w:r>
      <w:r w:rsidR="00592570" w:rsidRPr="00592570">
        <w:rPr>
          <w:rStyle w:val="SOPTableText"/>
          <w:highlight w:val="yellow"/>
        </w:rPr>
        <w:fldChar w:fldCharType="begin"/>
      </w:r>
      <w:r w:rsidR="00592570" w:rsidRPr="00592570">
        <w:rPr>
          <w:rStyle w:val="SOPTableText"/>
        </w:rPr>
        <w:instrText xml:space="preserve"> REF _Ref10550375 \h </w:instrText>
      </w:r>
      <w:r w:rsidR="00592570">
        <w:rPr>
          <w:rStyle w:val="SOPTableText"/>
          <w:highlight w:val="yellow"/>
        </w:rPr>
        <w:instrText xml:space="preserve"> \* MERGEFORMAT </w:instrText>
      </w:r>
      <w:r w:rsidR="00592570" w:rsidRPr="00592570">
        <w:rPr>
          <w:rStyle w:val="SOPTableText"/>
          <w:highlight w:val="yellow"/>
        </w:rPr>
      </w:r>
      <w:r w:rsidR="00592570" w:rsidRPr="00592570">
        <w:rPr>
          <w:rStyle w:val="SOPTableText"/>
          <w:highlight w:val="yellow"/>
        </w:rPr>
        <w:fldChar w:fldCharType="separate"/>
      </w:r>
      <w:r w:rsidR="00C11FB8" w:rsidRPr="00C11FB8">
        <w:rPr>
          <w:rStyle w:val="SOPTableText"/>
        </w:rPr>
        <w:t>Table 1, ALD Recipe and Process Information</w:t>
      </w:r>
      <w:r w:rsidR="00592570" w:rsidRPr="00592570">
        <w:rPr>
          <w:rStyle w:val="SOPTableText"/>
          <w:highlight w:val="yellow"/>
        </w:rPr>
        <w:fldChar w:fldCharType="end"/>
      </w:r>
      <w:r>
        <w:t>.)</w:t>
      </w:r>
    </w:p>
    <w:tbl>
      <w:tblPr>
        <w:tblStyle w:val="TableGrid"/>
        <w:tblW w:w="10080" w:type="dxa"/>
        <w:jc w:val="right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008"/>
        <w:gridCol w:w="2160"/>
        <w:gridCol w:w="1296"/>
        <w:gridCol w:w="1152"/>
        <w:gridCol w:w="864"/>
        <w:gridCol w:w="1296"/>
        <w:gridCol w:w="1152"/>
        <w:gridCol w:w="1152"/>
      </w:tblGrid>
      <w:tr w:rsidR="00592570" w14:paraId="6F8BD355" w14:textId="77777777" w:rsidTr="00592570">
        <w:trPr>
          <w:jc w:val="right"/>
        </w:trPr>
        <w:tc>
          <w:tcPr>
            <w:tcW w:w="10080" w:type="dxa"/>
            <w:gridSpan w:val="8"/>
            <w:tcBorders>
              <w:top w:val="thinThickSmallGap" w:sz="24" w:space="0" w:color="auto"/>
              <w:bottom w:val="single" w:sz="12" w:space="0" w:color="auto"/>
            </w:tcBorders>
          </w:tcPr>
          <w:p w14:paraId="54AF98F5" w14:textId="597DC6F4" w:rsidR="00592570" w:rsidRPr="00687562" w:rsidRDefault="00592570" w:rsidP="00592570">
            <w:pPr>
              <w:pStyle w:val="SOPTableTitle"/>
            </w:pPr>
            <w:bookmarkStart w:id="37" w:name="_Ref510182776"/>
            <w:bookmarkStart w:id="38" w:name="_Toc510189086"/>
            <w:bookmarkStart w:id="39" w:name="_Toc510190521"/>
            <w:bookmarkStart w:id="40" w:name="_Toc510190654"/>
            <w:bookmarkStart w:id="41" w:name="_Toc529960482"/>
            <w:bookmarkStart w:id="42" w:name="_Ref10550375"/>
            <w:bookmarkStart w:id="43" w:name="_Ref10551570"/>
            <w:bookmarkStart w:id="44" w:name="_Toc11059394"/>
            <w:r w:rsidRPr="00687562">
              <w:t xml:space="preserve">Table </w:t>
            </w:r>
            <w:r w:rsidR="00BC3BF3">
              <w:fldChar w:fldCharType="begin"/>
            </w:r>
            <w:r w:rsidR="00BC3BF3">
              <w:instrText xml:space="preserve"> SEQ Table \* ARABIC </w:instrText>
            </w:r>
            <w:r w:rsidR="00BC3BF3">
              <w:fldChar w:fldCharType="separate"/>
            </w:r>
            <w:r w:rsidR="00C11FB8">
              <w:rPr>
                <w:noProof/>
              </w:rPr>
              <w:t>1</w:t>
            </w:r>
            <w:r w:rsidR="00BC3BF3">
              <w:rPr>
                <w:noProof/>
              </w:rPr>
              <w:fldChar w:fldCharType="end"/>
            </w:r>
            <w:r w:rsidRPr="00687562">
              <w:t xml:space="preserve">, </w:t>
            </w:r>
            <w:r>
              <w:t xml:space="preserve">ALD </w:t>
            </w:r>
            <w:r w:rsidRPr="00687562">
              <w:t>Recipe</w:t>
            </w:r>
            <w:bookmarkEnd w:id="37"/>
            <w:r>
              <w:t xml:space="preserve"> and Process Information</w:t>
            </w:r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</w:p>
        </w:tc>
      </w:tr>
      <w:tr w:rsidR="00592570" w14:paraId="4307585C" w14:textId="77777777" w:rsidTr="00592570">
        <w:tblPrEx>
          <w:tblCellMar>
            <w:left w:w="115" w:type="dxa"/>
            <w:right w:w="115" w:type="dxa"/>
          </w:tblCellMar>
        </w:tblPrEx>
        <w:trPr>
          <w:jc w:val="right"/>
        </w:trPr>
        <w:tc>
          <w:tcPr>
            <w:tcW w:w="1008" w:type="dxa"/>
            <w:tcBorders>
              <w:top w:val="single" w:sz="12" w:space="0" w:color="auto"/>
              <w:bottom w:val="single" w:sz="8" w:space="0" w:color="auto"/>
            </w:tcBorders>
          </w:tcPr>
          <w:p w14:paraId="62374609" w14:textId="77777777" w:rsidR="00592570" w:rsidRPr="00687562" w:rsidRDefault="00592570" w:rsidP="00845758">
            <w:pPr>
              <w:keepNext/>
              <w:rPr>
                <w:b/>
              </w:rPr>
            </w:pPr>
            <w:r w:rsidRPr="00687562">
              <w:rPr>
                <w:b/>
              </w:rPr>
              <w:t>Type</w:t>
            </w:r>
          </w:p>
        </w:tc>
        <w:tc>
          <w:tcPr>
            <w:tcW w:w="2160" w:type="dxa"/>
            <w:tcBorders>
              <w:top w:val="single" w:sz="12" w:space="0" w:color="auto"/>
              <w:bottom w:val="single" w:sz="8" w:space="0" w:color="auto"/>
            </w:tcBorders>
          </w:tcPr>
          <w:p w14:paraId="7D869F4F" w14:textId="77777777" w:rsidR="00592570" w:rsidRPr="00687562" w:rsidRDefault="00592570" w:rsidP="00845758">
            <w:pPr>
              <w:keepNext/>
              <w:rPr>
                <w:b/>
              </w:rPr>
            </w:pPr>
            <w:r w:rsidRPr="00687562">
              <w:rPr>
                <w:b/>
              </w:rPr>
              <w:t>Recipe Name</w:t>
            </w:r>
          </w:p>
        </w:tc>
        <w:tc>
          <w:tcPr>
            <w:tcW w:w="1296" w:type="dxa"/>
            <w:tcBorders>
              <w:top w:val="single" w:sz="12" w:space="0" w:color="auto"/>
              <w:bottom w:val="single" w:sz="8" w:space="0" w:color="auto"/>
            </w:tcBorders>
          </w:tcPr>
          <w:p w14:paraId="309A83F3" w14:textId="77777777" w:rsidR="00592570" w:rsidRPr="00687562" w:rsidRDefault="00592570" w:rsidP="00845758">
            <w:pPr>
              <w:keepNext/>
              <w:rPr>
                <w:b/>
              </w:rPr>
            </w:pPr>
            <w:r w:rsidRPr="00687562">
              <w:rPr>
                <w:b/>
              </w:rPr>
              <w:t>Film Deposited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8" w:space="0" w:color="auto"/>
            </w:tcBorders>
          </w:tcPr>
          <w:p w14:paraId="32C4CAA2" w14:textId="77777777" w:rsidR="00592570" w:rsidRPr="00687562" w:rsidRDefault="00592570" w:rsidP="00845758">
            <w:pPr>
              <w:keepNext/>
              <w:jc w:val="center"/>
              <w:rPr>
                <w:b/>
              </w:rPr>
            </w:pPr>
            <w:r w:rsidRPr="00687562">
              <w:rPr>
                <w:b/>
              </w:rPr>
              <w:t>Chuck Temp (°C)</w:t>
            </w:r>
          </w:p>
        </w:tc>
        <w:tc>
          <w:tcPr>
            <w:tcW w:w="864" w:type="dxa"/>
            <w:tcBorders>
              <w:top w:val="single" w:sz="12" w:space="0" w:color="auto"/>
              <w:bottom w:val="single" w:sz="8" w:space="0" w:color="auto"/>
            </w:tcBorders>
          </w:tcPr>
          <w:p w14:paraId="429E7C06" w14:textId="77777777" w:rsidR="00592570" w:rsidRPr="00687562" w:rsidRDefault="00592570" w:rsidP="00845758">
            <w:pPr>
              <w:keepNext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goto</w:t>
            </w:r>
            <w:proofErr w:type="spellEnd"/>
            <w:r>
              <w:rPr>
                <w:b/>
              </w:rPr>
              <w:t xml:space="preserve"> line #</w:t>
            </w:r>
          </w:p>
        </w:tc>
        <w:tc>
          <w:tcPr>
            <w:tcW w:w="1296" w:type="dxa"/>
            <w:tcBorders>
              <w:top w:val="single" w:sz="12" w:space="0" w:color="auto"/>
              <w:bottom w:val="single" w:sz="8" w:space="0" w:color="auto"/>
            </w:tcBorders>
          </w:tcPr>
          <w:p w14:paraId="5508BD7B" w14:textId="77777777" w:rsidR="00592570" w:rsidRDefault="00592570" w:rsidP="00845758">
            <w:pPr>
              <w:keepNext/>
              <w:rPr>
                <w:b/>
              </w:rPr>
            </w:pPr>
            <w:r>
              <w:rPr>
                <w:b/>
              </w:rPr>
              <w:t>Precursor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8" w:space="0" w:color="auto"/>
            </w:tcBorders>
          </w:tcPr>
          <w:p w14:paraId="4B5A0694" w14:textId="77777777" w:rsidR="00592570" w:rsidRDefault="00592570" w:rsidP="00845758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Precursor Temp (°C)</w:t>
            </w:r>
          </w:p>
        </w:tc>
        <w:tc>
          <w:tcPr>
            <w:tcW w:w="1152" w:type="dxa"/>
            <w:tcBorders>
              <w:top w:val="single" w:sz="12" w:space="0" w:color="auto"/>
              <w:bottom w:val="single" w:sz="8" w:space="0" w:color="auto"/>
            </w:tcBorders>
          </w:tcPr>
          <w:p w14:paraId="57BB2F03" w14:textId="77777777" w:rsidR="00592570" w:rsidRDefault="00592570" w:rsidP="00845758">
            <w:pPr>
              <w:keepNext/>
              <w:jc w:val="center"/>
              <w:rPr>
                <w:b/>
              </w:rPr>
            </w:pPr>
            <w:r>
              <w:rPr>
                <w:b/>
              </w:rPr>
              <w:t>Dep Rate (Å/cycle)</w:t>
            </w:r>
          </w:p>
        </w:tc>
      </w:tr>
      <w:tr w:rsidR="00592570" w14:paraId="36FC2013" w14:textId="77777777" w:rsidTr="00592570">
        <w:tblPrEx>
          <w:tblCellMar>
            <w:left w:w="115" w:type="dxa"/>
            <w:right w:w="115" w:type="dxa"/>
          </w:tblCellMar>
        </w:tblPrEx>
        <w:trPr>
          <w:jc w:val="right"/>
        </w:trPr>
        <w:tc>
          <w:tcPr>
            <w:tcW w:w="1008" w:type="dxa"/>
            <w:tcBorders>
              <w:top w:val="single" w:sz="8" w:space="0" w:color="auto"/>
            </w:tcBorders>
          </w:tcPr>
          <w:p w14:paraId="0BD5AC33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Standby</w:t>
            </w:r>
          </w:p>
        </w:tc>
        <w:tc>
          <w:tcPr>
            <w:tcW w:w="2160" w:type="dxa"/>
            <w:tcBorders>
              <w:top w:val="single" w:sz="8" w:space="0" w:color="auto"/>
            </w:tcBorders>
          </w:tcPr>
          <w:p w14:paraId="1F3BCDC9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AC43B6">
              <w:rPr>
                <w:rFonts w:cstheme="minorHAnsi"/>
                <w:sz w:val="20"/>
                <w:szCs w:val="20"/>
              </w:rPr>
              <w:t>ALDStandby</w:t>
            </w:r>
            <w:proofErr w:type="spellEnd"/>
            <w:r w:rsidRPr="00AC43B6">
              <w:rPr>
                <w:rFonts w:cstheme="minorHAnsi"/>
                <w:sz w:val="20"/>
                <w:szCs w:val="20"/>
              </w:rPr>
              <w:t>, 100C</w:t>
            </w:r>
          </w:p>
        </w:tc>
        <w:tc>
          <w:tcPr>
            <w:tcW w:w="1296" w:type="dxa"/>
            <w:tcBorders>
              <w:top w:val="single" w:sz="8" w:space="0" w:color="auto"/>
            </w:tcBorders>
            <w:shd w:val="clear" w:color="auto" w:fill="BFBFBF" w:themeFill="background1" w:themeFillShade="BF"/>
          </w:tcPr>
          <w:p w14:paraId="545266C5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8" w:space="0" w:color="auto"/>
            </w:tcBorders>
          </w:tcPr>
          <w:p w14:paraId="783D69BB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864" w:type="dxa"/>
            <w:tcBorders>
              <w:top w:val="single" w:sz="8" w:space="0" w:color="auto"/>
            </w:tcBorders>
            <w:shd w:val="clear" w:color="auto" w:fill="BFBFBF" w:themeFill="background1" w:themeFillShade="BF"/>
          </w:tcPr>
          <w:p w14:paraId="670E26CA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tcBorders>
              <w:top w:val="single" w:sz="8" w:space="0" w:color="auto"/>
            </w:tcBorders>
            <w:shd w:val="clear" w:color="auto" w:fill="BFBFBF" w:themeFill="background1" w:themeFillShade="BF"/>
          </w:tcPr>
          <w:p w14:paraId="24F2F6F7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8" w:space="0" w:color="auto"/>
            </w:tcBorders>
            <w:shd w:val="clear" w:color="auto" w:fill="BFBFBF" w:themeFill="background1" w:themeFillShade="BF"/>
          </w:tcPr>
          <w:p w14:paraId="17F92492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tcBorders>
              <w:top w:val="single" w:sz="8" w:space="0" w:color="auto"/>
            </w:tcBorders>
            <w:shd w:val="clear" w:color="auto" w:fill="BFBFBF" w:themeFill="background1" w:themeFillShade="BF"/>
          </w:tcPr>
          <w:p w14:paraId="4BFCA96A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92570" w14:paraId="42C9ABEF" w14:textId="77777777" w:rsidTr="00592570">
        <w:tblPrEx>
          <w:tblCellMar>
            <w:left w:w="115" w:type="dxa"/>
            <w:right w:w="115" w:type="dxa"/>
          </w:tblCellMar>
        </w:tblPrEx>
        <w:trPr>
          <w:jc w:val="right"/>
        </w:trPr>
        <w:tc>
          <w:tcPr>
            <w:tcW w:w="1008" w:type="dxa"/>
          </w:tcPr>
          <w:p w14:paraId="01674735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Startup</w:t>
            </w:r>
          </w:p>
        </w:tc>
        <w:tc>
          <w:tcPr>
            <w:tcW w:w="2160" w:type="dxa"/>
          </w:tcPr>
          <w:p w14:paraId="7223689C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AC43B6">
              <w:rPr>
                <w:rFonts w:cstheme="minorHAnsi"/>
                <w:sz w:val="20"/>
                <w:szCs w:val="20"/>
              </w:rPr>
              <w:t>ALDStartup</w:t>
            </w:r>
            <w:proofErr w:type="spellEnd"/>
            <w:r w:rsidRPr="00AC43B6">
              <w:rPr>
                <w:rFonts w:cstheme="minorHAnsi"/>
                <w:sz w:val="20"/>
                <w:szCs w:val="20"/>
              </w:rPr>
              <w:t>, 150C</w:t>
            </w:r>
          </w:p>
          <w:p w14:paraId="537116E4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AC43B6">
              <w:rPr>
                <w:rFonts w:cstheme="minorHAnsi"/>
                <w:sz w:val="20"/>
                <w:szCs w:val="20"/>
              </w:rPr>
              <w:t>ALDStartup</w:t>
            </w:r>
            <w:proofErr w:type="spellEnd"/>
            <w:r w:rsidRPr="00AC43B6">
              <w:rPr>
                <w:rFonts w:cstheme="minorHAnsi"/>
                <w:sz w:val="20"/>
                <w:szCs w:val="20"/>
              </w:rPr>
              <w:t>, 200C</w:t>
            </w:r>
          </w:p>
          <w:p w14:paraId="348815B3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AC43B6">
              <w:rPr>
                <w:rFonts w:cstheme="minorHAnsi"/>
                <w:sz w:val="20"/>
                <w:szCs w:val="20"/>
              </w:rPr>
              <w:t>ALDStartup</w:t>
            </w:r>
            <w:proofErr w:type="spellEnd"/>
            <w:r w:rsidRPr="00AC43B6">
              <w:rPr>
                <w:rFonts w:cstheme="minorHAnsi"/>
                <w:sz w:val="20"/>
                <w:szCs w:val="20"/>
              </w:rPr>
              <w:t>, 250C</w:t>
            </w:r>
          </w:p>
          <w:p w14:paraId="63B54AF1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AC43B6">
              <w:rPr>
                <w:rFonts w:cstheme="minorHAnsi"/>
                <w:sz w:val="20"/>
                <w:szCs w:val="20"/>
              </w:rPr>
              <w:t>ALDStartup</w:t>
            </w:r>
            <w:proofErr w:type="spellEnd"/>
            <w:r w:rsidRPr="00AC43B6">
              <w:rPr>
                <w:rFonts w:cstheme="minorHAnsi"/>
                <w:sz w:val="20"/>
                <w:szCs w:val="20"/>
              </w:rPr>
              <w:t>, 270C</w:t>
            </w:r>
          </w:p>
        </w:tc>
        <w:tc>
          <w:tcPr>
            <w:tcW w:w="1296" w:type="dxa"/>
            <w:shd w:val="clear" w:color="auto" w:fill="BFBFBF" w:themeFill="background1" w:themeFillShade="BF"/>
          </w:tcPr>
          <w:p w14:paraId="3D08F45D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</w:tcPr>
          <w:p w14:paraId="1B937472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150</w:t>
            </w:r>
          </w:p>
          <w:p w14:paraId="02E6F908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200</w:t>
            </w:r>
          </w:p>
          <w:p w14:paraId="71EC638C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250</w:t>
            </w:r>
          </w:p>
          <w:p w14:paraId="14B3E22F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270</w:t>
            </w:r>
          </w:p>
        </w:tc>
        <w:tc>
          <w:tcPr>
            <w:tcW w:w="864" w:type="dxa"/>
            <w:shd w:val="clear" w:color="auto" w:fill="BFBFBF" w:themeFill="background1" w:themeFillShade="BF"/>
          </w:tcPr>
          <w:p w14:paraId="53F8D3E7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BFBFBF" w:themeFill="background1" w:themeFillShade="BF"/>
          </w:tcPr>
          <w:p w14:paraId="0BE632EB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BFBFBF" w:themeFill="background1" w:themeFillShade="BF"/>
          </w:tcPr>
          <w:p w14:paraId="193C075D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152" w:type="dxa"/>
            <w:shd w:val="clear" w:color="auto" w:fill="BFBFBF" w:themeFill="background1" w:themeFillShade="BF"/>
          </w:tcPr>
          <w:p w14:paraId="2EF331C9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</w:p>
        </w:tc>
      </w:tr>
      <w:tr w:rsidR="00592570" w14:paraId="0AD89816" w14:textId="77777777" w:rsidTr="00592570">
        <w:tblPrEx>
          <w:tblCellMar>
            <w:left w:w="115" w:type="dxa"/>
            <w:right w:w="115" w:type="dxa"/>
          </w:tblCellMar>
        </w:tblPrEx>
        <w:trPr>
          <w:jc w:val="right"/>
        </w:trPr>
        <w:tc>
          <w:tcPr>
            <w:tcW w:w="1008" w:type="dxa"/>
            <w:tcBorders>
              <w:bottom w:val="single" w:sz="4" w:space="0" w:color="000000" w:themeColor="text1"/>
            </w:tcBorders>
          </w:tcPr>
          <w:p w14:paraId="4DD5C757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Plasma</w:t>
            </w:r>
          </w:p>
        </w:tc>
        <w:tc>
          <w:tcPr>
            <w:tcW w:w="2160" w:type="dxa"/>
            <w:tcBorders>
              <w:bottom w:val="single" w:sz="4" w:space="0" w:color="000000" w:themeColor="text1"/>
            </w:tcBorders>
          </w:tcPr>
          <w:p w14:paraId="1D4D3471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Plasma Al2O3, 250C</w:t>
            </w:r>
          </w:p>
          <w:p w14:paraId="35E192BE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Plasma HfO2, 200C</w:t>
            </w:r>
          </w:p>
          <w:p w14:paraId="29C745A3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Plasma SiO2, 150C</w:t>
            </w:r>
          </w:p>
          <w:p w14:paraId="5CC7440C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Plasma SiO2, 200C</w:t>
            </w:r>
          </w:p>
        </w:tc>
        <w:tc>
          <w:tcPr>
            <w:tcW w:w="1296" w:type="dxa"/>
            <w:tcBorders>
              <w:bottom w:val="single" w:sz="4" w:space="0" w:color="000000" w:themeColor="text1"/>
            </w:tcBorders>
          </w:tcPr>
          <w:p w14:paraId="638A6549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Al2O3</w:t>
            </w:r>
          </w:p>
          <w:p w14:paraId="4F5C950F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HfO2</w:t>
            </w:r>
          </w:p>
          <w:p w14:paraId="2DCF3DBD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SiO2</w:t>
            </w:r>
          </w:p>
          <w:p w14:paraId="0280349C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SiO2</w:t>
            </w:r>
          </w:p>
        </w:tc>
        <w:tc>
          <w:tcPr>
            <w:tcW w:w="1152" w:type="dxa"/>
            <w:tcBorders>
              <w:bottom w:val="single" w:sz="4" w:space="0" w:color="000000" w:themeColor="text1"/>
            </w:tcBorders>
          </w:tcPr>
          <w:p w14:paraId="0B6EF9F3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250</w:t>
            </w:r>
          </w:p>
          <w:p w14:paraId="3B779860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200</w:t>
            </w:r>
          </w:p>
          <w:p w14:paraId="761D7514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150</w:t>
            </w:r>
          </w:p>
          <w:p w14:paraId="6321657E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864" w:type="dxa"/>
            <w:tcBorders>
              <w:bottom w:val="single" w:sz="4" w:space="0" w:color="000000" w:themeColor="text1"/>
            </w:tcBorders>
          </w:tcPr>
          <w:p w14:paraId="133F7BE7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30</w:t>
            </w:r>
          </w:p>
          <w:p w14:paraId="0580FA54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31</w:t>
            </w:r>
          </w:p>
          <w:p w14:paraId="40101ED7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30</w:t>
            </w:r>
          </w:p>
          <w:p w14:paraId="457BEC08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30</w:t>
            </w:r>
          </w:p>
        </w:tc>
        <w:tc>
          <w:tcPr>
            <w:tcW w:w="1296" w:type="dxa"/>
            <w:tcBorders>
              <w:bottom w:val="single" w:sz="4" w:space="0" w:color="000000" w:themeColor="text1"/>
            </w:tcBorders>
          </w:tcPr>
          <w:p w14:paraId="3E1AC526" w14:textId="77777777" w:rsidR="00592570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TMA</w:t>
            </w:r>
          </w:p>
          <w:p w14:paraId="240A1F45" w14:textId="77777777" w:rsidR="00592570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TDMAHf</w:t>
            </w:r>
            <w:proofErr w:type="spellEnd"/>
          </w:p>
          <w:p w14:paraId="335E5317" w14:textId="77777777" w:rsidR="00592570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3DMAS</w:t>
            </w:r>
          </w:p>
          <w:p w14:paraId="44A65599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3DMAS</w:t>
            </w:r>
          </w:p>
        </w:tc>
        <w:tc>
          <w:tcPr>
            <w:tcW w:w="1152" w:type="dxa"/>
            <w:tcBorders>
              <w:bottom w:val="single" w:sz="4" w:space="0" w:color="000000" w:themeColor="text1"/>
            </w:tcBorders>
          </w:tcPr>
          <w:p w14:paraId="3C2EA9EC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Room</w:t>
            </w:r>
          </w:p>
          <w:p w14:paraId="65398651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</w:t>
            </w:r>
          </w:p>
          <w:p w14:paraId="6AE2CB7B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Room</w:t>
            </w:r>
          </w:p>
          <w:p w14:paraId="19A529C4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Room</w:t>
            </w:r>
          </w:p>
        </w:tc>
        <w:tc>
          <w:tcPr>
            <w:tcW w:w="1152" w:type="dxa"/>
            <w:tcBorders>
              <w:bottom w:val="single" w:sz="4" w:space="0" w:color="000000" w:themeColor="text1"/>
            </w:tcBorders>
          </w:tcPr>
          <w:p w14:paraId="7040163F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1.023</w:t>
            </w:r>
          </w:p>
          <w:p w14:paraId="65A26B1E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1.017</w:t>
            </w:r>
          </w:p>
          <w:p w14:paraId="22F43E09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0.534</w:t>
            </w:r>
          </w:p>
          <w:p w14:paraId="0EFC9479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0.440</w:t>
            </w:r>
          </w:p>
        </w:tc>
      </w:tr>
      <w:tr w:rsidR="00592570" w14:paraId="123652EA" w14:textId="77777777" w:rsidTr="00592570">
        <w:tblPrEx>
          <w:tblCellMar>
            <w:left w:w="115" w:type="dxa"/>
            <w:right w:w="115" w:type="dxa"/>
          </w:tblCellMar>
        </w:tblPrEx>
        <w:trPr>
          <w:jc w:val="right"/>
        </w:trPr>
        <w:tc>
          <w:tcPr>
            <w:tcW w:w="1008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324F4B53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Thermal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270985FF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Thermal Al2O3, 250C</w:t>
            </w:r>
          </w:p>
          <w:p w14:paraId="33664F1F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Thermal HfO2, 200C</w:t>
            </w:r>
          </w:p>
        </w:tc>
        <w:tc>
          <w:tcPr>
            <w:tcW w:w="1296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76F616AD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Al2O3</w:t>
            </w:r>
          </w:p>
          <w:p w14:paraId="59D0D073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HfO2</w:t>
            </w:r>
          </w:p>
        </w:tc>
        <w:tc>
          <w:tcPr>
            <w:tcW w:w="1152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3AD9B14E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250</w:t>
            </w:r>
          </w:p>
          <w:p w14:paraId="4C73DBE5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864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13C7C2E0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25</w:t>
            </w:r>
          </w:p>
          <w:p w14:paraId="718BC751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 w:rsidRPr="00AC43B6">
              <w:rPr>
                <w:rFonts w:cstheme="minorHAnsi"/>
                <w:sz w:val="20"/>
                <w:szCs w:val="20"/>
              </w:rPr>
              <w:t>26</w:t>
            </w:r>
          </w:p>
        </w:tc>
        <w:tc>
          <w:tcPr>
            <w:tcW w:w="1296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1A6A5442" w14:textId="77777777" w:rsidR="00592570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TMA</w:t>
            </w:r>
          </w:p>
          <w:p w14:paraId="7C2F15C1" w14:textId="77777777" w:rsidR="00592570" w:rsidRPr="00AC43B6" w:rsidRDefault="00592570" w:rsidP="0084575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>
              <w:rPr>
                <w:rFonts w:cstheme="minorHAnsi"/>
                <w:sz w:val="20"/>
                <w:szCs w:val="20"/>
              </w:rPr>
              <w:t>TDMAHf</w:t>
            </w:r>
            <w:proofErr w:type="spellEnd"/>
          </w:p>
        </w:tc>
        <w:tc>
          <w:tcPr>
            <w:tcW w:w="1152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35628CA4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Room</w:t>
            </w:r>
          </w:p>
          <w:p w14:paraId="20BA4F6A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100</w:t>
            </w:r>
          </w:p>
        </w:tc>
        <w:tc>
          <w:tcPr>
            <w:tcW w:w="1152" w:type="dxa"/>
            <w:tcBorders>
              <w:top w:val="single" w:sz="4" w:space="0" w:color="000000" w:themeColor="text1"/>
              <w:bottom w:val="single" w:sz="8" w:space="0" w:color="auto"/>
            </w:tcBorders>
          </w:tcPr>
          <w:p w14:paraId="26855533" w14:textId="77777777" w:rsidR="00592570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1.087</w:t>
            </w:r>
          </w:p>
          <w:p w14:paraId="64224823" w14:textId="77777777" w:rsidR="00592570" w:rsidRPr="00AC43B6" w:rsidRDefault="00592570" w:rsidP="00845758">
            <w:pPr>
              <w:keepNext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0.976</w:t>
            </w:r>
          </w:p>
        </w:tc>
      </w:tr>
      <w:tr w:rsidR="00592570" w14:paraId="4960088B" w14:textId="77777777" w:rsidTr="00592570">
        <w:trPr>
          <w:jc w:val="right"/>
        </w:trPr>
        <w:tc>
          <w:tcPr>
            <w:tcW w:w="10080" w:type="dxa"/>
            <w:gridSpan w:val="8"/>
            <w:tcBorders>
              <w:top w:val="single" w:sz="8" w:space="0" w:color="auto"/>
            </w:tcBorders>
          </w:tcPr>
          <w:p w14:paraId="49179993" w14:textId="77777777" w:rsidR="00592570" w:rsidRDefault="00592570" w:rsidP="00845758">
            <w:pPr>
              <w:keepNext/>
              <w:tabs>
                <w:tab w:val="left" w:pos="3090"/>
                <w:tab w:val="left" w:pos="4170"/>
              </w:tabs>
              <w:rPr>
                <w:u w:val="single"/>
              </w:rPr>
            </w:pPr>
            <w:r>
              <w:t>Precursor Abbreviations</w:t>
            </w:r>
            <w:r>
              <w:tab/>
            </w:r>
            <w:r w:rsidRPr="00C90E94">
              <w:rPr>
                <w:u w:val="single"/>
              </w:rPr>
              <w:t>Abbr.</w:t>
            </w:r>
            <w:r w:rsidRPr="00C90E94">
              <w:tab/>
            </w:r>
            <w:r w:rsidRPr="00C90E94">
              <w:rPr>
                <w:u w:val="single"/>
              </w:rPr>
              <w:t>Precursor Material</w:t>
            </w:r>
          </w:p>
          <w:p w14:paraId="296B6995" w14:textId="77777777" w:rsidR="00592570" w:rsidRDefault="00592570" w:rsidP="00845758">
            <w:pPr>
              <w:keepNext/>
              <w:tabs>
                <w:tab w:val="left" w:pos="4170"/>
              </w:tabs>
              <w:ind w:left="3090"/>
            </w:pPr>
            <w:r>
              <w:t>3DMAS</w:t>
            </w:r>
            <w:r>
              <w:tab/>
              <w:t>Tris(</w:t>
            </w:r>
            <w:proofErr w:type="spellStart"/>
            <w:r>
              <w:t>dimethylamino</w:t>
            </w:r>
            <w:proofErr w:type="spellEnd"/>
            <w:r>
              <w:t>)silane</w:t>
            </w:r>
          </w:p>
          <w:p w14:paraId="18BE300E" w14:textId="77777777" w:rsidR="00592570" w:rsidRDefault="00592570" w:rsidP="00845758">
            <w:pPr>
              <w:keepNext/>
              <w:tabs>
                <w:tab w:val="left" w:pos="4170"/>
              </w:tabs>
              <w:ind w:left="3090"/>
            </w:pPr>
            <w:proofErr w:type="spellStart"/>
            <w:r>
              <w:t>TDMAHf</w:t>
            </w:r>
            <w:proofErr w:type="spellEnd"/>
            <w:r>
              <w:tab/>
            </w:r>
            <w:proofErr w:type="spellStart"/>
            <w:r>
              <w:t>Tetrakis</w:t>
            </w:r>
            <w:proofErr w:type="spellEnd"/>
            <w:r>
              <w:t>(</w:t>
            </w:r>
            <w:proofErr w:type="spellStart"/>
            <w:r>
              <w:t>dimethylamino</w:t>
            </w:r>
            <w:proofErr w:type="spellEnd"/>
            <w:r>
              <w:t>)</w:t>
            </w:r>
            <w:proofErr w:type="spellStart"/>
            <w:r>
              <w:t>halfnium</w:t>
            </w:r>
            <w:proofErr w:type="spellEnd"/>
          </w:p>
          <w:p w14:paraId="53464208" w14:textId="77777777" w:rsidR="00592570" w:rsidRDefault="00592570" w:rsidP="00845758">
            <w:pPr>
              <w:keepNext/>
              <w:tabs>
                <w:tab w:val="left" w:pos="4170"/>
              </w:tabs>
              <w:ind w:left="3090"/>
            </w:pPr>
            <w:r>
              <w:t>TMA</w:t>
            </w:r>
            <w:r>
              <w:tab/>
              <w:t>Trimethylaluminum</w:t>
            </w:r>
          </w:p>
        </w:tc>
      </w:tr>
      <w:tr w:rsidR="00592570" w14:paraId="714FC936" w14:textId="77777777" w:rsidTr="00592570">
        <w:trPr>
          <w:jc w:val="right"/>
        </w:trPr>
        <w:tc>
          <w:tcPr>
            <w:tcW w:w="10080" w:type="dxa"/>
            <w:gridSpan w:val="8"/>
            <w:tcBorders>
              <w:top w:val="single" w:sz="8" w:space="0" w:color="auto"/>
            </w:tcBorders>
          </w:tcPr>
          <w:p w14:paraId="04349BF5" w14:textId="77777777" w:rsidR="00592570" w:rsidRDefault="00592570" w:rsidP="00845758">
            <w:r>
              <w:t>Recipes are found in the read-only directory c:\</w:t>
            </w:r>
            <w:r w:rsidRPr="00687562">
              <w:t>Cambridge</w:t>
            </w:r>
            <w:r>
              <w:t> </w:t>
            </w:r>
            <w:r w:rsidRPr="00687562">
              <w:t>Nanotech</w:t>
            </w:r>
            <w:r>
              <w:t>\Recipes\Masters</w:t>
            </w:r>
          </w:p>
        </w:tc>
      </w:tr>
    </w:tbl>
    <w:p w14:paraId="4D82AD82" w14:textId="77777777" w:rsidR="005E74CC" w:rsidRDefault="005E74CC" w:rsidP="009A77BF">
      <w:pPr>
        <w:pStyle w:val="SOPSectionHeading2"/>
        <w:spacing w:before="240"/>
      </w:pPr>
      <w:bookmarkStart w:id="45" w:name="_Toc11059370"/>
      <w:r>
        <w:lastRenderedPageBreak/>
        <w:t>Run Startup Recipe</w:t>
      </w:r>
      <w:bookmarkEnd w:id="45"/>
    </w:p>
    <w:p w14:paraId="29473D5A" w14:textId="34D47686" w:rsidR="005E74CC" w:rsidRDefault="005E74CC" w:rsidP="009A77BF">
      <w:pPr>
        <w:pStyle w:val="SOPParaText3"/>
        <w:keepNext/>
      </w:pPr>
      <w:r>
        <w:t xml:space="preserve">Press the Start button in the System Controls section.  (See </w:t>
      </w:r>
      <w:r w:rsidR="00592570" w:rsidRPr="00592570">
        <w:rPr>
          <w:rStyle w:val="SOPCaptionText"/>
          <w:highlight w:val="yellow"/>
        </w:rPr>
        <w:fldChar w:fldCharType="begin"/>
      </w:r>
      <w:r w:rsidR="00592570" w:rsidRPr="00592570">
        <w:rPr>
          <w:rStyle w:val="SOPCaptionText"/>
        </w:rPr>
        <w:instrText xml:space="preserve"> REF _Ref268785686 \h </w:instrText>
      </w:r>
      <w:r w:rsidR="00592570">
        <w:rPr>
          <w:rStyle w:val="SOPCaptionText"/>
          <w:highlight w:val="yellow"/>
        </w:rPr>
        <w:instrText xml:space="preserve"> \* MERGEFORMAT </w:instrText>
      </w:r>
      <w:r w:rsidR="00592570" w:rsidRPr="00592570">
        <w:rPr>
          <w:rStyle w:val="SOPCaptionText"/>
          <w:highlight w:val="yellow"/>
        </w:rPr>
      </w:r>
      <w:r w:rsidR="00592570" w:rsidRPr="00592570">
        <w:rPr>
          <w:rStyle w:val="SOPCaptionText"/>
          <w:highlight w:val="yellow"/>
        </w:rPr>
        <w:fldChar w:fldCharType="separate"/>
      </w:r>
      <w:r w:rsidR="00C11FB8" w:rsidRPr="00C11FB8">
        <w:rPr>
          <w:rStyle w:val="SOPCaptionText"/>
        </w:rPr>
        <w:t>Figure 2, ALD Control Screen</w:t>
      </w:r>
      <w:r w:rsidR="00592570" w:rsidRPr="00592570">
        <w:rPr>
          <w:rStyle w:val="SOPCaptionText"/>
          <w:highlight w:val="yellow"/>
        </w:rPr>
        <w:fldChar w:fldCharType="end"/>
      </w:r>
      <w:r>
        <w:t>.)</w:t>
      </w:r>
    </w:p>
    <w:p w14:paraId="2D097977" w14:textId="732FABA5" w:rsidR="005E74CC" w:rsidRDefault="005E74CC" w:rsidP="009A77BF">
      <w:pPr>
        <w:pStyle w:val="SOPParaText3"/>
        <w:keepNext/>
      </w:pPr>
      <w:r>
        <w:t xml:space="preserve">At the “Are you sure you want to start a Run?” prompt, </w:t>
      </w:r>
      <w:proofErr w:type="gramStart"/>
      <w:r>
        <w:t>click</w:t>
      </w:r>
      <w:r w:rsidR="00592570">
        <w:t xml:space="preserve"> </w:t>
      </w:r>
      <w:r>
        <w:t>”Yes</w:t>
      </w:r>
      <w:proofErr w:type="gramEnd"/>
      <w:r>
        <w:t>”.</w:t>
      </w:r>
    </w:p>
    <w:p w14:paraId="5F85A6EA" w14:textId="77777777" w:rsidR="005E74CC" w:rsidRDefault="005E74CC" w:rsidP="009A77BF">
      <w:pPr>
        <w:pStyle w:val="SOPParaText3"/>
        <w:keepNext/>
      </w:pPr>
      <w:r>
        <w:t>Wait for the system temperatures to reach setpoint.</w:t>
      </w:r>
    </w:p>
    <w:p w14:paraId="5A99546D" w14:textId="6B71A071" w:rsidR="00512C83" w:rsidRPr="00512C83" w:rsidRDefault="005E74CC" w:rsidP="00845758">
      <w:pPr>
        <w:pStyle w:val="SOPNote3"/>
      </w:pPr>
      <w:r>
        <w:t>Since the system can take several hours to reach desired temperatures (especially when cooling), a lab member could intervene and use the system after another has initiated their process conditions.  To prevent this, a member should reserve and enable the tool while the temperatures are stabilizing.  Tool use charges may apply.</w:t>
      </w:r>
    </w:p>
    <w:p w14:paraId="1322FC7A" w14:textId="4B21D60C" w:rsidR="00921AE1" w:rsidRDefault="00592570" w:rsidP="00921AE1">
      <w:pPr>
        <w:pStyle w:val="SOPSectionHeading1"/>
      </w:pPr>
      <w:bookmarkStart w:id="46" w:name="_Toc11059371"/>
      <w:r>
        <w:t>Film Deposition</w:t>
      </w:r>
      <w:r w:rsidR="007A2442">
        <w:t xml:space="preserve"> </w:t>
      </w:r>
      <w:r w:rsidR="00921AE1">
        <w:t>Procedures</w:t>
      </w:r>
      <w:bookmarkEnd w:id="46"/>
    </w:p>
    <w:p w14:paraId="473E9B6D" w14:textId="77777777" w:rsidR="00592570" w:rsidRDefault="00592570" w:rsidP="00592570">
      <w:pPr>
        <w:pStyle w:val="SOPSectionHeading2"/>
      </w:pPr>
      <w:bookmarkStart w:id="47" w:name="_Toc11059372"/>
      <w:r>
        <w:t>Enable in Coral</w:t>
      </w:r>
      <w:bookmarkEnd w:id="47"/>
    </w:p>
    <w:p w14:paraId="47DD8E79" w14:textId="77777777" w:rsidR="00592570" w:rsidRDefault="00592570" w:rsidP="00592570">
      <w:pPr>
        <w:pStyle w:val="SOPParaText3"/>
      </w:pPr>
      <w:r>
        <w:t>Log in to Coral and Enable the tool.</w:t>
      </w:r>
    </w:p>
    <w:p w14:paraId="19AF84B0" w14:textId="77777777" w:rsidR="00592570" w:rsidRDefault="00592570" w:rsidP="00592570">
      <w:pPr>
        <w:pStyle w:val="SOPSectionHeading2"/>
      </w:pPr>
      <w:bookmarkStart w:id="48" w:name="_Toc11059373"/>
      <w:r>
        <w:t>Verify Temperatures</w:t>
      </w:r>
      <w:bookmarkEnd w:id="48"/>
    </w:p>
    <w:p w14:paraId="7D820769" w14:textId="77777777" w:rsidR="00592570" w:rsidRDefault="00592570" w:rsidP="00592570">
      <w:pPr>
        <w:pStyle w:val="SOPParaText3"/>
      </w:pPr>
      <w:r>
        <w:t>From the Heater &amp; Valve Section, ensure temperatures are stable at the desired setpoints.</w:t>
      </w:r>
    </w:p>
    <w:p w14:paraId="00633F2F" w14:textId="77777777" w:rsidR="00592570" w:rsidRDefault="00592570" w:rsidP="00592570">
      <w:pPr>
        <w:pStyle w:val="SOPParaText4"/>
      </w:pPr>
      <w:r w:rsidRPr="00592570">
        <w:rPr>
          <w:b/>
          <w:bCs/>
        </w:rPr>
        <w:t>If they are not</w:t>
      </w:r>
      <w:r>
        <w:t>, continue to wait.</w:t>
      </w:r>
    </w:p>
    <w:p w14:paraId="7A7BA13F" w14:textId="1367D043" w:rsidR="00592570" w:rsidRDefault="00592570" w:rsidP="00592570">
      <w:pPr>
        <w:pStyle w:val="SOPParaText4"/>
      </w:pPr>
      <w:r w:rsidRPr="00592570">
        <w:rPr>
          <w:b/>
          <w:bCs/>
        </w:rPr>
        <w:t>If the setpoints are not correct</w:t>
      </w:r>
      <w:r>
        <w:t xml:space="preserve">, repeat the procedures in section </w:t>
      </w:r>
      <w:r>
        <w:fldChar w:fldCharType="begin"/>
      </w:r>
      <w:r>
        <w:instrText xml:space="preserve"> REF _Ref10550595 \r \h </w:instrText>
      </w:r>
      <w:r>
        <w:fldChar w:fldCharType="separate"/>
      </w:r>
      <w:r w:rsidR="00C11FB8">
        <w:t>7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_Ref10550595 \h </w:instrText>
      </w:r>
      <w:r>
        <w:fldChar w:fldCharType="separate"/>
      </w:r>
      <w:r w:rsidR="00C11FB8">
        <w:t>Setup Procedures</w:t>
      </w:r>
      <w:r>
        <w:fldChar w:fldCharType="end"/>
      </w:r>
      <w:r>
        <w:t>.</w:t>
      </w:r>
    </w:p>
    <w:p w14:paraId="73E5F069" w14:textId="77777777" w:rsidR="00592570" w:rsidRDefault="00592570" w:rsidP="00592570">
      <w:pPr>
        <w:pStyle w:val="SOPSectionHeading2"/>
      </w:pPr>
      <w:bookmarkStart w:id="49" w:name="_Ref10552138"/>
      <w:bookmarkStart w:id="50" w:name="_Toc11059374"/>
      <w:r>
        <w:t>Vent Chamber</w:t>
      </w:r>
      <w:bookmarkEnd w:id="49"/>
      <w:bookmarkEnd w:id="50"/>
    </w:p>
    <w:p w14:paraId="5744E467" w14:textId="77777777" w:rsidR="00592570" w:rsidRDefault="00592570" w:rsidP="00067803">
      <w:pPr>
        <w:pStyle w:val="SOPParaText3"/>
      </w:pPr>
      <w:r w:rsidRPr="00067803">
        <w:rPr>
          <w:b/>
          <w:bCs/>
        </w:rPr>
        <w:t>If the Pump/Vent button in the System Controls section reads “VENT”</w:t>
      </w:r>
      <w:r>
        <w:t>, click the button.</w:t>
      </w:r>
    </w:p>
    <w:p w14:paraId="08FB31CB" w14:textId="77777777" w:rsidR="00592570" w:rsidRDefault="00592570" w:rsidP="00067803">
      <w:pPr>
        <w:pStyle w:val="SOPNote3"/>
      </w:pPr>
      <w:r>
        <w:t>The button text will now change to “</w:t>
      </w:r>
      <w:r w:rsidRPr="00067803">
        <w:rPr>
          <w:rFonts w:ascii="Leelawadee" w:hAnsi="Leelawadee" w:cs="Leelawadee" w:hint="cs"/>
          <w:i w:val="0"/>
          <w:iCs/>
          <w:sz w:val="22"/>
          <w:szCs w:val="20"/>
        </w:rPr>
        <w:t>PUMP</w:t>
      </w:r>
      <w:r>
        <w:t>”.</w:t>
      </w:r>
    </w:p>
    <w:p w14:paraId="27B1DB37" w14:textId="77777777" w:rsidR="00592570" w:rsidRDefault="00592570" w:rsidP="00067803">
      <w:pPr>
        <w:pStyle w:val="SOPParaText3"/>
      </w:pPr>
      <w:r>
        <w:t>Wait until the chamber pressure is greater than 5.50E+2 Torr.</w:t>
      </w:r>
    </w:p>
    <w:p w14:paraId="6D3395BC" w14:textId="77777777" w:rsidR="00592570" w:rsidRDefault="00592570" w:rsidP="00067803">
      <w:pPr>
        <w:pStyle w:val="SOPSectionHeading2"/>
      </w:pPr>
      <w:bookmarkStart w:id="51" w:name="_Ref10552156"/>
      <w:bookmarkStart w:id="52" w:name="_Toc11059375"/>
      <w:r>
        <w:t>Remove Substrate Platen</w:t>
      </w:r>
      <w:bookmarkEnd w:id="51"/>
      <w:bookmarkEnd w:id="52"/>
    </w:p>
    <w:p w14:paraId="6F043572" w14:textId="77777777" w:rsidR="00592570" w:rsidRDefault="00592570" w:rsidP="00067803">
      <w:pPr>
        <w:pStyle w:val="SOPParaText3"/>
      </w:pPr>
      <w:r>
        <w:t>Open the door of the Load Chamber.</w:t>
      </w:r>
    </w:p>
    <w:p w14:paraId="0F8342D7" w14:textId="77777777" w:rsidR="00592570" w:rsidRDefault="00592570" w:rsidP="00067803">
      <w:pPr>
        <w:pStyle w:val="SOPParaText3"/>
      </w:pPr>
      <w:r>
        <w:t>Insert the loading wand into the Load Chamber.</w:t>
      </w:r>
    </w:p>
    <w:p w14:paraId="39A7DF4A" w14:textId="77777777" w:rsidR="00592570" w:rsidRDefault="00592570" w:rsidP="00067803">
      <w:pPr>
        <w:pStyle w:val="SOPParaText3"/>
      </w:pPr>
      <w:r>
        <w:t>Slide the curved tips of the loading wand under the clips on the substrate platen.</w:t>
      </w:r>
    </w:p>
    <w:p w14:paraId="782DE1A9" w14:textId="77777777" w:rsidR="00592570" w:rsidRDefault="00592570" w:rsidP="00067803">
      <w:pPr>
        <w:pStyle w:val="SOPParaText3"/>
      </w:pPr>
      <w:r>
        <w:t>Using the wand, slightly lift the substrate platen from the chuck.</w:t>
      </w:r>
    </w:p>
    <w:p w14:paraId="1337110D" w14:textId="77777777" w:rsidR="00592570" w:rsidRDefault="00592570" w:rsidP="00067803">
      <w:pPr>
        <w:pStyle w:val="SOPParaText3"/>
      </w:pPr>
      <w:r>
        <w:t>Slide the substrate platen out of the process chamber.</w:t>
      </w:r>
    </w:p>
    <w:p w14:paraId="4295CE8E" w14:textId="77777777" w:rsidR="00592570" w:rsidRDefault="00592570" w:rsidP="00067803">
      <w:pPr>
        <w:pStyle w:val="SOPParaText4"/>
      </w:pPr>
      <w:r>
        <w:t>Be careful not to rub against the walls of the load chamber or the chuck.</w:t>
      </w:r>
    </w:p>
    <w:p w14:paraId="0821E539" w14:textId="77777777" w:rsidR="00592570" w:rsidRDefault="00592570" w:rsidP="00067803">
      <w:pPr>
        <w:pStyle w:val="SOPParaText3"/>
      </w:pPr>
      <w:r>
        <w:t>Place the substrate platen on a quartz plate.</w:t>
      </w:r>
    </w:p>
    <w:p w14:paraId="20F35DAB" w14:textId="77777777" w:rsidR="00067803" w:rsidRDefault="00592570" w:rsidP="00067803">
      <w:pPr>
        <w:pStyle w:val="SOPParaText3"/>
      </w:pPr>
      <w:r>
        <w:t>Do NOT place the platen on any other surface.</w:t>
      </w:r>
    </w:p>
    <w:tbl>
      <w:tblPr>
        <w:tblStyle w:val="TableGrid"/>
        <w:tblW w:w="0" w:type="auto"/>
        <w:jc w:val="center"/>
        <w:tblBorders>
          <w:top w:val="single" w:sz="12" w:space="0" w:color="FF0000"/>
          <w:left w:val="none" w:sz="0" w:space="0" w:color="auto"/>
          <w:bottom w:val="single" w:sz="12" w:space="0" w:color="FF000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6624"/>
        <w:gridCol w:w="1440"/>
      </w:tblGrid>
      <w:tr w:rsidR="00067803" w:rsidRPr="00991915" w14:paraId="7BA54CED" w14:textId="77777777" w:rsidTr="00067803">
        <w:trPr>
          <w:cantSplit/>
          <w:jc w:val="center"/>
        </w:trPr>
        <w:tc>
          <w:tcPr>
            <w:tcW w:w="1440" w:type="dxa"/>
            <w:vAlign w:val="center"/>
          </w:tcPr>
          <w:p w14:paraId="335D206B" w14:textId="77777777" w:rsidR="00067803" w:rsidRPr="00991915" w:rsidRDefault="00067803" w:rsidP="00845758">
            <w:pPr>
              <w:pStyle w:val="SOPNormalText"/>
              <w:keepNext/>
              <w:tabs>
                <w:tab w:val="center" w:pos="5040"/>
                <w:tab w:val="right" w:pos="10512"/>
              </w:tabs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  <w:tc>
          <w:tcPr>
            <w:tcW w:w="6624" w:type="dxa"/>
            <w:vAlign w:val="center"/>
          </w:tcPr>
          <w:p w14:paraId="16B184A9" w14:textId="77777777" w:rsidR="00067803" w:rsidRPr="00991915" w:rsidRDefault="00067803" w:rsidP="00845758">
            <w:pPr>
              <w:pStyle w:val="SOPNormalText"/>
              <w:keepNext/>
              <w:tabs>
                <w:tab w:val="center" w:pos="5040"/>
                <w:tab w:val="right" w:pos="10512"/>
              </w:tabs>
              <w:jc w:val="center"/>
              <w:rPr>
                <w:color w:val="FF0000"/>
              </w:rPr>
            </w:pPr>
            <w:r w:rsidRPr="00991915">
              <w:rPr>
                <w:rFonts w:asciiTheme="minorHAnsi" w:hAnsiTheme="minorHAnsi"/>
                <w:b/>
                <w:color w:val="FF0000"/>
              </w:rPr>
              <w:t>CAUTION</w:t>
            </w:r>
          </w:p>
        </w:tc>
        <w:tc>
          <w:tcPr>
            <w:tcW w:w="1440" w:type="dxa"/>
            <w:vAlign w:val="center"/>
          </w:tcPr>
          <w:p w14:paraId="333B0E6D" w14:textId="77777777" w:rsidR="00067803" w:rsidRPr="00991915" w:rsidRDefault="00067803" w:rsidP="00845758">
            <w:pPr>
              <w:pStyle w:val="SOPNormalText"/>
              <w:keepNext/>
              <w:tabs>
                <w:tab w:val="center" w:pos="5040"/>
                <w:tab w:val="right" w:pos="10512"/>
              </w:tabs>
              <w:jc w:val="right"/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</w:tr>
      <w:tr w:rsidR="00067803" w:rsidRPr="00D12F64" w14:paraId="6A9303D1" w14:textId="77777777" w:rsidTr="00067803">
        <w:trPr>
          <w:cantSplit/>
          <w:jc w:val="center"/>
        </w:trPr>
        <w:tc>
          <w:tcPr>
            <w:tcW w:w="1440" w:type="dxa"/>
            <w:vAlign w:val="center"/>
          </w:tcPr>
          <w:p w14:paraId="0F851E6E" w14:textId="77777777" w:rsidR="00067803" w:rsidRDefault="00067803" w:rsidP="00845758">
            <w:pPr>
              <w:keepNext/>
              <w:spacing w:before="120"/>
              <w:ind w:left="-720" w:right="-573"/>
              <w:rPr>
                <w:b/>
              </w:rPr>
            </w:pPr>
          </w:p>
        </w:tc>
        <w:tc>
          <w:tcPr>
            <w:tcW w:w="6624" w:type="dxa"/>
            <w:tcMar>
              <w:top w:w="144" w:type="dxa"/>
              <w:left w:w="144" w:type="dxa"/>
              <w:bottom w:w="144" w:type="dxa"/>
              <w:right w:w="144" w:type="dxa"/>
            </w:tcMar>
            <w:vAlign w:val="center"/>
          </w:tcPr>
          <w:p w14:paraId="38666D6B" w14:textId="77777777" w:rsidR="00067803" w:rsidRPr="00067803" w:rsidRDefault="00067803" w:rsidP="00067803">
            <w:pPr>
              <w:jc w:val="center"/>
              <w:rPr>
                <w:b/>
              </w:rPr>
            </w:pPr>
            <w:r w:rsidRPr="00067803">
              <w:rPr>
                <w:b/>
              </w:rPr>
              <w:t>The substrate platen may be very hot.</w:t>
            </w:r>
          </w:p>
          <w:p w14:paraId="00ED1F08" w14:textId="4C80859A" w:rsidR="00067803" w:rsidRPr="00D12F64" w:rsidRDefault="00067803" w:rsidP="00067803">
            <w:pPr>
              <w:keepNext/>
              <w:spacing w:before="60"/>
              <w:jc w:val="center"/>
              <w:rPr>
                <w:b/>
              </w:rPr>
            </w:pPr>
            <w:r w:rsidRPr="00067803">
              <w:rPr>
                <w:b/>
              </w:rPr>
              <w:t>Do NOT touch the platen or place it on any surface other than quartz.</w:t>
            </w:r>
          </w:p>
        </w:tc>
        <w:tc>
          <w:tcPr>
            <w:tcW w:w="1440" w:type="dxa"/>
            <w:vAlign w:val="center"/>
          </w:tcPr>
          <w:p w14:paraId="23CC2ACF" w14:textId="77777777" w:rsidR="00067803" w:rsidRDefault="00067803" w:rsidP="00845758">
            <w:pPr>
              <w:keepNext/>
              <w:spacing w:before="120"/>
              <w:ind w:left="-720" w:right="-573"/>
              <w:jc w:val="right"/>
              <w:rPr>
                <w:b/>
              </w:rPr>
            </w:pPr>
          </w:p>
        </w:tc>
      </w:tr>
      <w:tr w:rsidR="00067803" w:rsidRPr="00991915" w14:paraId="55141635" w14:textId="77777777" w:rsidTr="00067803">
        <w:trPr>
          <w:cantSplit/>
          <w:jc w:val="center"/>
        </w:trPr>
        <w:tc>
          <w:tcPr>
            <w:tcW w:w="1440" w:type="dxa"/>
            <w:vAlign w:val="center"/>
          </w:tcPr>
          <w:p w14:paraId="25064C3F" w14:textId="77777777" w:rsidR="00067803" w:rsidRPr="00991915" w:rsidRDefault="00067803" w:rsidP="00845758">
            <w:pPr>
              <w:pStyle w:val="SOPNormalText"/>
              <w:tabs>
                <w:tab w:val="center" w:pos="5040"/>
                <w:tab w:val="right" w:pos="10512"/>
              </w:tabs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  <w:tc>
          <w:tcPr>
            <w:tcW w:w="6624" w:type="dxa"/>
            <w:vAlign w:val="center"/>
          </w:tcPr>
          <w:p w14:paraId="7DA7CA79" w14:textId="77777777" w:rsidR="00067803" w:rsidRPr="00991915" w:rsidRDefault="00067803" w:rsidP="00845758">
            <w:pPr>
              <w:pStyle w:val="SOPNormalText"/>
              <w:tabs>
                <w:tab w:val="center" w:pos="5040"/>
                <w:tab w:val="right" w:pos="10512"/>
              </w:tabs>
              <w:jc w:val="center"/>
              <w:rPr>
                <w:color w:val="FF0000"/>
              </w:rPr>
            </w:pPr>
            <w:r w:rsidRPr="00991915">
              <w:rPr>
                <w:rFonts w:asciiTheme="minorHAnsi" w:hAnsiTheme="minorHAnsi"/>
                <w:b/>
                <w:color w:val="FF0000"/>
              </w:rPr>
              <w:t>CAUTION</w:t>
            </w:r>
          </w:p>
        </w:tc>
        <w:tc>
          <w:tcPr>
            <w:tcW w:w="1440" w:type="dxa"/>
            <w:vAlign w:val="center"/>
          </w:tcPr>
          <w:p w14:paraId="290F9000" w14:textId="77777777" w:rsidR="00067803" w:rsidRPr="00991915" w:rsidRDefault="00067803" w:rsidP="00845758">
            <w:pPr>
              <w:pStyle w:val="SOPNormalText"/>
              <w:tabs>
                <w:tab w:val="center" w:pos="5040"/>
                <w:tab w:val="right" w:pos="10512"/>
              </w:tabs>
              <w:jc w:val="right"/>
              <w:rPr>
                <w:color w:val="FF0000"/>
              </w:rPr>
            </w:pP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  <w:r>
              <w:rPr>
                <w:color w:val="FF0000"/>
              </w:rPr>
              <w:t xml:space="preserve"> </w:t>
            </w:r>
            <w:r w:rsidRPr="00991915">
              <w:rPr>
                <w:color w:val="FF0000"/>
              </w:rPr>
              <w:sym w:font="Wingdings" w:char="F0B5"/>
            </w:r>
          </w:p>
        </w:tc>
      </w:tr>
    </w:tbl>
    <w:p w14:paraId="2AD6B521" w14:textId="77777777" w:rsidR="00067803" w:rsidRDefault="00067803" w:rsidP="00067803">
      <w:pPr>
        <w:pStyle w:val="SOPSectionHeading2"/>
      </w:pPr>
      <w:bookmarkStart w:id="53" w:name="_Toc11059376"/>
      <w:r>
        <w:t>Load Sample(s)</w:t>
      </w:r>
      <w:bookmarkEnd w:id="53"/>
    </w:p>
    <w:p w14:paraId="09EF7AD9" w14:textId="77777777" w:rsidR="00067803" w:rsidRDefault="00067803" w:rsidP="00067803">
      <w:pPr>
        <w:pStyle w:val="SOPParaText3"/>
      </w:pPr>
      <w:r>
        <w:t>Place the wafer or sample in the center of the substrate platen.</w:t>
      </w:r>
    </w:p>
    <w:p w14:paraId="434891BA" w14:textId="77777777" w:rsidR="00067803" w:rsidRDefault="00067803" w:rsidP="00067803">
      <w:pPr>
        <w:pStyle w:val="SOPSectionHeading2"/>
      </w:pPr>
      <w:bookmarkStart w:id="54" w:name="_Toc11059377"/>
      <w:r>
        <w:lastRenderedPageBreak/>
        <w:t>Load Monitor</w:t>
      </w:r>
      <w:bookmarkEnd w:id="54"/>
    </w:p>
    <w:p w14:paraId="520B5D91" w14:textId="77777777" w:rsidR="00067803" w:rsidRDefault="00067803" w:rsidP="00067803">
      <w:pPr>
        <w:pStyle w:val="SOPParaText3"/>
      </w:pPr>
      <w:r>
        <w:t>Place a monitor on the substrate platen, near the wafer or substrate.</w:t>
      </w:r>
    </w:p>
    <w:p w14:paraId="19116B14" w14:textId="77777777" w:rsidR="00067803" w:rsidRDefault="00067803" w:rsidP="00067803">
      <w:pPr>
        <w:pStyle w:val="SOPNote3"/>
      </w:pPr>
      <w:r>
        <w:t>The monitor must be bare silicon.  It may be a 2” wafer or a piece of a larger wafer.</w:t>
      </w:r>
    </w:p>
    <w:p w14:paraId="4C45AB37" w14:textId="77777777" w:rsidR="00067803" w:rsidRDefault="00067803" w:rsidP="00067803">
      <w:pPr>
        <w:pStyle w:val="SOPSectionHeading2"/>
      </w:pPr>
      <w:bookmarkStart w:id="55" w:name="_Ref10552179"/>
      <w:bookmarkStart w:id="56" w:name="_Toc11059378"/>
      <w:r>
        <w:t>Load Substrate Platen</w:t>
      </w:r>
      <w:bookmarkEnd w:id="55"/>
      <w:bookmarkEnd w:id="56"/>
    </w:p>
    <w:p w14:paraId="27C64BBA" w14:textId="7CECAD93" w:rsidR="00067803" w:rsidRDefault="00067803" w:rsidP="00067803">
      <w:pPr>
        <w:pStyle w:val="SOPParaText3"/>
      </w:pPr>
      <w:r>
        <w:t>Open the door of the Load Chamber.</w:t>
      </w:r>
    </w:p>
    <w:p w14:paraId="7D53E3E0" w14:textId="4F84879E" w:rsidR="00067803" w:rsidRDefault="00067803" w:rsidP="00067803">
      <w:pPr>
        <w:pStyle w:val="SOPParaText3"/>
      </w:pPr>
      <w:r>
        <w:t>Slide the curved tips of the loading wand under the clips on the substrate platen.</w:t>
      </w:r>
    </w:p>
    <w:p w14:paraId="165A0941" w14:textId="77777777" w:rsidR="00067803" w:rsidRDefault="00067803" w:rsidP="00067803">
      <w:pPr>
        <w:pStyle w:val="SOPParaText3"/>
      </w:pPr>
      <w:r>
        <w:t>Using the wand, lift the substrate platen.</w:t>
      </w:r>
    </w:p>
    <w:p w14:paraId="1721C647" w14:textId="77777777" w:rsidR="00067803" w:rsidRDefault="00067803" w:rsidP="00067803">
      <w:pPr>
        <w:pStyle w:val="SOPParaText3"/>
      </w:pPr>
      <w:r>
        <w:t>Slide the substrate platen into the process chamber.</w:t>
      </w:r>
    </w:p>
    <w:p w14:paraId="05C04619" w14:textId="46450F8A" w:rsidR="00067803" w:rsidRDefault="00067803" w:rsidP="00067803">
      <w:pPr>
        <w:pStyle w:val="SOPParaText4"/>
      </w:pPr>
      <w:r>
        <w:t>Be careful not to rub against the walls of the load chamber or the chuck.</w:t>
      </w:r>
    </w:p>
    <w:p w14:paraId="3C4DD851" w14:textId="77777777" w:rsidR="00067803" w:rsidRDefault="00067803" w:rsidP="00067803">
      <w:pPr>
        <w:pStyle w:val="SOPParaText3"/>
      </w:pPr>
      <w:r>
        <w:t>When fully inserted, lower the substrate platen so that it rests on the chuck.</w:t>
      </w:r>
    </w:p>
    <w:p w14:paraId="11706DDA" w14:textId="2D5A2909" w:rsidR="00067803" w:rsidRDefault="00067803" w:rsidP="00067803">
      <w:pPr>
        <w:pStyle w:val="SOPParaText3"/>
      </w:pPr>
      <w:r>
        <w:t>Lower the loading wand to release the clips.</w:t>
      </w:r>
    </w:p>
    <w:p w14:paraId="2132F02E" w14:textId="6B466AF7" w:rsidR="00067803" w:rsidRDefault="00067803" w:rsidP="00067803">
      <w:pPr>
        <w:pStyle w:val="SOPParaText3"/>
      </w:pPr>
      <w:r>
        <w:t>Carefully slide the loading wand out the of the Load Chamber.</w:t>
      </w:r>
    </w:p>
    <w:p w14:paraId="3A34E017" w14:textId="77777777" w:rsidR="00067803" w:rsidRDefault="00067803" w:rsidP="00067803">
      <w:pPr>
        <w:pStyle w:val="SOPParaText3"/>
      </w:pPr>
      <w:r>
        <w:t>Place the loading wand it its storage location.</w:t>
      </w:r>
    </w:p>
    <w:p w14:paraId="1985A1DB" w14:textId="200A08E2" w:rsidR="00067803" w:rsidRDefault="00067803" w:rsidP="00067803">
      <w:pPr>
        <w:pStyle w:val="SOPSectionHeading2"/>
      </w:pPr>
      <w:bookmarkStart w:id="57" w:name="_Toc11059379"/>
      <w:r>
        <w:t>Pump Down</w:t>
      </w:r>
      <w:bookmarkEnd w:id="57"/>
    </w:p>
    <w:p w14:paraId="369F1DAF" w14:textId="2C333AC1" w:rsidR="00067803" w:rsidRDefault="00067803" w:rsidP="00067803">
      <w:pPr>
        <w:pStyle w:val="SOPParaText3"/>
      </w:pPr>
      <w:r>
        <w:t>Close and hold the process chamber door.</w:t>
      </w:r>
    </w:p>
    <w:p w14:paraId="11429539" w14:textId="219A7A32" w:rsidR="00067803" w:rsidRDefault="00067803" w:rsidP="00067803">
      <w:pPr>
        <w:pStyle w:val="SOPParaText3"/>
      </w:pPr>
      <w:r>
        <w:t>Click the Pump/Vent button to pump down the system.</w:t>
      </w:r>
    </w:p>
    <w:p w14:paraId="42636C98" w14:textId="6210A3BB" w:rsidR="00067803" w:rsidRDefault="00067803" w:rsidP="00067803">
      <w:pPr>
        <w:pStyle w:val="SOPNote3"/>
      </w:pPr>
      <w:r>
        <w:t>The button text will now change to “</w:t>
      </w:r>
      <w:r w:rsidRPr="00067803">
        <w:rPr>
          <w:rFonts w:ascii="Leelawadee" w:hAnsi="Leelawadee" w:cs="Leelawadee" w:hint="cs"/>
          <w:i w:val="0"/>
          <w:iCs/>
          <w:sz w:val="22"/>
          <w:szCs w:val="20"/>
        </w:rPr>
        <w:t>VENT</w:t>
      </w:r>
      <w:r>
        <w:t>”.</w:t>
      </w:r>
    </w:p>
    <w:p w14:paraId="7B49E898" w14:textId="08F31B9A" w:rsidR="00067803" w:rsidRDefault="00067803" w:rsidP="00067803">
      <w:pPr>
        <w:pStyle w:val="SOPParaText3"/>
      </w:pPr>
      <w:r>
        <w:t>Wait until pressure is less than 1E-1 Torr (100mTorr).</w:t>
      </w:r>
    </w:p>
    <w:p w14:paraId="5D6D0634" w14:textId="77777777" w:rsidR="00067803" w:rsidRDefault="00067803" w:rsidP="00067803">
      <w:pPr>
        <w:pStyle w:val="SOPSectionHeading2"/>
      </w:pPr>
      <w:bookmarkStart w:id="58" w:name="_Toc11059380"/>
      <w:r>
        <w:t>Load Recipe</w:t>
      </w:r>
      <w:bookmarkEnd w:id="58"/>
    </w:p>
    <w:p w14:paraId="3A93E3D0" w14:textId="4646296A" w:rsidR="00067803" w:rsidRDefault="00067803" w:rsidP="00067803">
      <w:pPr>
        <w:pStyle w:val="SOPParaText3"/>
      </w:pPr>
      <w:r>
        <w:t xml:space="preserve">Right click in the recipe steps table.  </w:t>
      </w:r>
      <w:r w:rsidR="00845758">
        <w:t>(</w:t>
      </w:r>
      <w:r>
        <w:t xml:space="preserve">See </w:t>
      </w:r>
      <w:r w:rsidR="00845758" w:rsidRPr="00845758">
        <w:rPr>
          <w:rStyle w:val="SOPCaptionText"/>
          <w:highlight w:val="yellow"/>
        </w:rPr>
        <w:fldChar w:fldCharType="begin"/>
      </w:r>
      <w:r w:rsidR="00845758" w:rsidRPr="00845758">
        <w:rPr>
          <w:rStyle w:val="SOPCaptionText"/>
        </w:rPr>
        <w:instrText xml:space="preserve"> REF _Ref509826497 \h </w:instrText>
      </w:r>
      <w:r w:rsidR="00845758">
        <w:rPr>
          <w:rStyle w:val="SOPCaptionText"/>
          <w:highlight w:val="yellow"/>
        </w:rPr>
        <w:instrText xml:space="preserve"> \* MERGEFORMAT </w:instrText>
      </w:r>
      <w:r w:rsidR="00845758" w:rsidRPr="00845758">
        <w:rPr>
          <w:rStyle w:val="SOPCaptionText"/>
          <w:highlight w:val="yellow"/>
        </w:rPr>
      </w:r>
      <w:r w:rsidR="00845758" w:rsidRPr="00845758">
        <w:rPr>
          <w:rStyle w:val="SOPCaptionText"/>
          <w:highlight w:val="yellow"/>
        </w:rPr>
        <w:fldChar w:fldCharType="separate"/>
      </w:r>
      <w:r w:rsidR="00C11FB8" w:rsidRPr="00C11FB8">
        <w:rPr>
          <w:rStyle w:val="SOPCaptionText"/>
        </w:rPr>
        <w:t>Figure 4, Recipe Section Detail</w:t>
      </w:r>
      <w:r w:rsidR="00845758" w:rsidRPr="00845758">
        <w:rPr>
          <w:rStyle w:val="SOPCaptionText"/>
          <w:highlight w:val="yellow"/>
        </w:rPr>
        <w:fldChar w:fldCharType="end"/>
      </w:r>
      <w:r>
        <w:t>.</w:t>
      </w:r>
      <w:r w:rsidR="00845758">
        <w:t>)</w:t>
      </w:r>
    </w:p>
    <w:p w14:paraId="5697841E" w14:textId="27D94010" w:rsidR="00067803" w:rsidRDefault="00067803" w:rsidP="00067803">
      <w:pPr>
        <w:pStyle w:val="SOPParaText3"/>
      </w:pPr>
      <w:r>
        <w:t xml:space="preserve">Click on </w:t>
      </w:r>
      <w:r w:rsidR="00845758">
        <w:t>“</w:t>
      </w:r>
      <w:r>
        <w:t xml:space="preserve">Load recipe </w:t>
      </w:r>
      <w:r w:rsidR="00845758">
        <w:t xml:space="preserve">…” </w:t>
      </w:r>
      <w:r>
        <w:t xml:space="preserve">in the </w:t>
      </w:r>
      <w:proofErr w:type="gramStart"/>
      <w:r>
        <w:t>drop down</w:t>
      </w:r>
      <w:proofErr w:type="gramEnd"/>
      <w:r>
        <w:t xml:space="preserve"> menu.</w:t>
      </w:r>
    </w:p>
    <w:p w14:paraId="0DB45FC6" w14:textId="6E0A3C2C" w:rsidR="00067803" w:rsidRDefault="00067803" w:rsidP="00067803">
      <w:pPr>
        <w:pStyle w:val="SOPParaText3"/>
      </w:pPr>
      <w:r>
        <w:t xml:space="preserve">Select the recipe for the desired deposition.  (See </w:t>
      </w:r>
      <w:r w:rsidRPr="00067803">
        <w:rPr>
          <w:rStyle w:val="SOPCaptionText"/>
        </w:rPr>
        <w:fldChar w:fldCharType="begin"/>
      </w:r>
      <w:r w:rsidRPr="00067803">
        <w:rPr>
          <w:rStyle w:val="SOPCaptionText"/>
        </w:rPr>
        <w:instrText xml:space="preserve"> REF _Ref268785686 \h </w:instrText>
      </w:r>
      <w:r>
        <w:rPr>
          <w:rStyle w:val="SOPCaptionText"/>
        </w:rPr>
        <w:instrText xml:space="preserve"> \* MERGEFORMAT </w:instrText>
      </w:r>
      <w:r w:rsidRPr="00067803">
        <w:rPr>
          <w:rStyle w:val="SOPCaptionText"/>
        </w:rPr>
      </w:r>
      <w:r w:rsidRPr="00067803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2, ALD Control Screen</w:t>
      </w:r>
      <w:r w:rsidRPr="00067803">
        <w:rPr>
          <w:rStyle w:val="SOPCaptionText"/>
        </w:rPr>
        <w:fldChar w:fldCharType="end"/>
      </w:r>
      <w:r>
        <w:t>.)</w:t>
      </w:r>
    </w:p>
    <w:p w14:paraId="5BCADF7B" w14:textId="77777777" w:rsidR="00067803" w:rsidRDefault="00067803" w:rsidP="00067803">
      <w:pPr>
        <w:pStyle w:val="SOPParaText3"/>
      </w:pPr>
      <w:r>
        <w:t>Click OK.</w:t>
      </w:r>
    </w:p>
    <w:p w14:paraId="10EC6680" w14:textId="1E6825EF" w:rsidR="00067803" w:rsidRDefault="00067803" w:rsidP="009A77BF">
      <w:pPr>
        <w:pStyle w:val="SOPSectionHeading2"/>
      </w:pPr>
      <w:bookmarkStart w:id="59" w:name="_Toc11059381"/>
      <w:r>
        <w:lastRenderedPageBreak/>
        <w:t>Adjust Recipe</w:t>
      </w:r>
      <w:bookmarkEnd w:id="59"/>
    </w:p>
    <w:p w14:paraId="5824F6CB" w14:textId="1BA05865" w:rsidR="00067803" w:rsidRDefault="00067803" w:rsidP="009A77BF">
      <w:pPr>
        <w:pStyle w:val="SOPNote2"/>
        <w:keepNext/>
      </w:pPr>
      <w:r>
        <w:t xml:space="preserve">Master recipes reside in a write-protected directory.  They can be </w:t>
      </w:r>
      <w:proofErr w:type="gramStart"/>
      <w:r>
        <w:t>modified, but</w:t>
      </w:r>
      <w:proofErr w:type="gramEnd"/>
      <w:r>
        <w:t xml:space="preserve"> cannot be saved to the master directory.  However, recipes can be saved to user-defined subdirectories.</w:t>
      </w:r>
    </w:p>
    <w:p w14:paraId="1D1CAFBA" w14:textId="78AA5A63" w:rsidR="00067803" w:rsidRDefault="00845758" w:rsidP="009A77BF">
      <w:pPr>
        <w:pStyle w:val="SOPParaText3"/>
        <w:keepNext/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81792" behindDoc="1" locked="0" layoutInCell="1" allowOverlap="1" wp14:anchorId="00AACB0D" wp14:editId="20D5FC07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157984" cy="2578608"/>
                <wp:effectExtent l="19050" t="19050" r="13970" b="12700"/>
                <wp:wrapTight wrapText="left">
                  <wp:wrapPolygon edited="0">
                    <wp:start x="-191" y="-160"/>
                    <wp:lineTo x="-191" y="21547"/>
                    <wp:lineTo x="21549" y="21547"/>
                    <wp:lineTo x="21549" y="-160"/>
                    <wp:lineTo x="-191" y="-160"/>
                  </wp:wrapPolygon>
                </wp:wrapTight>
                <wp:docPr id="48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g:wgp>
                        <wpg:cNvPr id="72" name="Group 72"/>
                        <wpg:cNvGrpSpPr/>
                        <wpg:grpSpPr>
                          <a:xfrm>
                            <a:off x="46580" y="49557"/>
                            <a:ext cx="2069327" cy="2512686"/>
                            <a:chOff x="36009" y="28415"/>
                            <a:chExt cx="2069327" cy="2512686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90"/>
                            <pic:cNvPicPr/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009" y="28415"/>
                              <a:ext cx="1371600" cy="22510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389" y="2317470"/>
                              <a:ext cx="1821309" cy="22363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47C52ED" w14:textId="77777777" w:rsidR="009A77BF" w:rsidRPr="0040462F" w:rsidRDefault="009A77BF" w:rsidP="00845758">
                                <w:pPr>
                                  <w:pStyle w:val="SOPCaptionTitle"/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bookmarkStart w:id="60" w:name="_Ref509836278"/>
                                <w:bookmarkStart w:id="61" w:name="_Toc529960480"/>
                                <w:bookmarkStart w:id="62" w:name="_Toc11059400"/>
                                <w:r>
                                  <w:t xml:space="preserve">Figure </w:t>
                                </w:r>
                                <w:r>
                                  <w:rPr>
                                    <w:noProof/>
                                  </w:rPr>
                                  <w:fldChar w:fldCharType="begin"/>
                                </w:r>
                                <w:r>
                                  <w:rPr>
                                    <w:noProof/>
                                  </w:rPr>
                                  <w:instrText xml:space="preserve"> SEQ Figure \* ARABIC </w:instrText>
                                </w:r>
                                <w:r>
                                  <w:rPr>
                                    <w:noProof/>
                                  </w:rPr>
                                  <w:fldChar w:fldCharType="separate"/>
                                </w:r>
                                <w:r>
                                  <w:rPr>
                                    <w:noProof/>
                                  </w:rPr>
                                  <w:t>5</w:t>
                                </w:r>
                                <w:r>
                                  <w:rPr>
                                    <w:noProof/>
                                  </w:rPr>
                                  <w:fldChar w:fldCharType="end"/>
                                </w:r>
                                <w:r>
                                  <w:t>, Modify Loops</w:t>
                                </w:r>
                                <w:bookmarkEnd w:id="60"/>
                                <w:bookmarkEnd w:id="61"/>
                                <w:bookmarkEnd w:id="62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6" name="Callout: Line with No Border 46"/>
                          <wps:cNvSpPr/>
                          <wps:spPr>
                            <a:xfrm>
                              <a:off x="1544912" y="1636061"/>
                              <a:ext cx="560424" cy="410634"/>
                            </a:xfrm>
                            <a:prstGeom prst="callout1">
                              <a:avLst>
                                <a:gd name="adj1" fmla="val 48647"/>
                                <a:gd name="adj2" fmla="val -1930"/>
                                <a:gd name="adj3" fmla="val 43859"/>
                                <a:gd name="adj4" fmla="val -72202"/>
                              </a:avLst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 w="med" len="med"/>
                            </a:ln>
                          </wps:spPr>
                          <wps:style>
                            <a:lnRef idx="2">
                              <a:schemeClr val="accent2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B1341F" w14:textId="77777777" w:rsidR="009A77BF" w:rsidRPr="00186BAE" w:rsidRDefault="009A77BF" w:rsidP="00845758">
                                <w:pPr>
                                  <w:jc w:val="center"/>
                                  <w:rPr>
                                    <w:sz w:val="20"/>
                                  </w:rPr>
                                </w:pPr>
                                <w:r>
                                  <w:rPr>
                                    <w:sz w:val="20"/>
                                  </w:rPr>
                                  <w:t>Modify # of Loops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ACB0D" id="_x0000_s1077" editas="canvas" style="position:absolute;left:0;text-align:left;margin-left:118.7pt;margin-top:0;width:169.9pt;height:203.05pt;z-index:-251634688;mso-position-horizontal:right;mso-position-horizontal-relative:margin;mso-width-relative:margin;mso-height-relative:margin" coordsize="21577,25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">
                <v:shape id="_x0000_s1078" type="#_x0000_t75" style="position:absolute;width:21577;height:25781;visibility:visible;mso-wrap-style:square" stroked="t" strokeweight="2.25pt">
                  <v:fill o:detectmouseclick="t"/>
                  <v:path o:connecttype="none"/>
                </v:shape>
                <v:group id="Group 72" o:spid="_x0000_s1079" style="position:absolute;left:465;top:495;width:20694;height:25127" coordorigin="360,284" coordsize="20693,25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Picture 90" o:spid="_x0000_s1080" type="#_x0000_t75" style="position:absolute;left:360;top:284;width:13716;height:2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">
                    <v:imagedata r:id="rId29" o:title=""/>
                  </v:shape>
                  <v:shape id="Text Box 5" o:spid="_x0000_s1081" type="#_x0000_t202" style="position:absolute;left:563;top:23174;width:18213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8CvxQAAANsAAAAPAAAAZHJzL2Rvd25yZXYueG1sRI/NasMw&#10;EITvhbyD2EAupZFrS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AVD8CvxQAAANsAAAAP&#10;AAAAAAAAAAAAAAAAAAcCAABkcnMvZG93bnJldi54bWxQSwUGAAAAAAMAAwC3AAAA+QIAAAAA&#10;" stroked="f">
                    <v:textbox inset="0,0,0,0">
                      <w:txbxContent>
                        <w:p w14:paraId="647C52ED" w14:textId="77777777" w:rsidR="009A77BF" w:rsidRPr="0040462F" w:rsidRDefault="009A77BF" w:rsidP="00845758">
                          <w:pPr>
                            <w:pStyle w:val="SOPCaptionTitle"/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bookmarkStart w:id="80" w:name="_Ref509836278"/>
                          <w:bookmarkStart w:id="81" w:name="_Toc529960480"/>
                          <w:bookmarkStart w:id="82" w:name="_Toc11059400"/>
                          <w:r>
                            <w:t xml:space="preserve">Figure 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SEQ Figure \* ARABIC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>, Modify Loops</w:t>
                          </w:r>
                          <w:bookmarkEnd w:id="80"/>
                          <w:bookmarkEnd w:id="81"/>
                          <w:bookmarkEnd w:id="82"/>
                        </w:p>
                      </w:txbxContent>
                    </v:textbox>
                  </v:shape>
                  <v:shape id="Callout: Line with No Border 46" o:spid="_x0000_s1082" type="#_x0000_t41" style="position:absolute;left:15449;top:16360;width:5604;height:41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" adj="-15596,9474,-417,10508" fillcolor="white [3201]" strokecolor="red" strokeweight="1pt">
                    <v:stroke startarrow="block"/>
                    <v:textbox inset="0,0,0,0">
                      <w:txbxContent>
                        <w:p w14:paraId="05B1341F" w14:textId="77777777" w:rsidR="009A77BF" w:rsidRPr="00186BAE" w:rsidRDefault="009A77BF" w:rsidP="00845758">
                          <w:pPr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Modify # of Loops</w:t>
                          </w:r>
                        </w:p>
                      </w:txbxContent>
                    </v:textbox>
                  </v:shape>
                </v:group>
                <w10:wrap type="tight" side="left" anchorx="margin"/>
              </v:group>
            </w:pict>
          </mc:Fallback>
        </mc:AlternateContent>
      </w:r>
      <w:r w:rsidR="00067803">
        <w:t xml:space="preserve">Modify the value of the </w:t>
      </w:r>
      <w:proofErr w:type="spellStart"/>
      <w:r w:rsidR="00067803">
        <w:t>goto</w:t>
      </w:r>
      <w:proofErr w:type="spellEnd"/>
      <w:r w:rsidR="00067803">
        <w:t xml:space="preserve"> instruction listed in </w:t>
      </w:r>
      <w:r w:rsidRPr="00845758">
        <w:rPr>
          <w:rStyle w:val="SOPTableText"/>
        </w:rPr>
        <w:fldChar w:fldCharType="begin"/>
      </w:r>
      <w:r w:rsidRPr="00845758">
        <w:rPr>
          <w:rStyle w:val="SOPTableText"/>
        </w:rPr>
        <w:instrText xml:space="preserve"> REF _Ref10551570 \h  \* MERGEFORMAT </w:instrText>
      </w:r>
      <w:r w:rsidRPr="00845758">
        <w:rPr>
          <w:rStyle w:val="SOPTableText"/>
        </w:rPr>
      </w:r>
      <w:r w:rsidRPr="00845758">
        <w:rPr>
          <w:rStyle w:val="SOPTableText"/>
        </w:rPr>
        <w:fldChar w:fldCharType="separate"/>
      </w:r>
      <w:r w:rsidR="00C11FB8" w:rsidRPr="00C11FB8">
        <w:rPr>
          <w:rStyle w:val="SOPTableText"/>
        </w:rPr>
        <w:t>Table 1, ALD Recipe and Process Information</w:t>
      </w:r>
      <w:r w:rsidRPr="00845758">
        <w:rPr>
          <w:rStyle w:val="SOPTableText"/>
        </w:rPr>
        <w:fldChar w:fldCharType="end"/>
      </w:r>
      <w:r w:rsidRPr="00845758">
        <w:rPr>
          <w:rStyle w:val="SOPTableText"/>
        </w:rPr>
        <w:t xml:space="preserve"> </w:t>
      </w:r>
      <w:r w:rsidR="00067803">
        <w:t xml:space="preserve">to the necessary number of loops for the target thickness.  (See </w:t>
      </w:r>
      <w:r w:rsidRPr="00845758">
        <w:rPr>
          <w:rStyle w:val="SOPCaptionText"/>
        </w:rPr>
        <w:fldChar w:fldCharType="begin"/>
      </w:r>
      <w:r w:rsidRPr="00845758">
        <w:rPr>
          <w:rStyle w:val="SOPCaptionText"/>
        </w:rPr>
        <w:instrText xml:space="preserve"> REF _Ref509836278 \h </w:instrText>
      </w:r>
      <w:r>
        <w:rPr>
          <w:rStyle w:val="SOPCaptionText"/>
        </w:rPr>
        <w:instrText xml:space="preserve"> \* MERGEFORMAT </w:instrText>
      </w:r>
      <w:r w:rsidRPr="00845758">
        <w:rPr>
          <w:rStyle w:val="SOPCaptionText"/>
        </w:rPr>
      </w:r>
      <w:r w:rsidRPr="00845758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5, Modify Loops</w:t>
      </w:r>
      <w:r w:rsidRPr="00845758">
        <w:rPr>
          <w:rStyle w:val="SOPCaptionText"/>
        </w:rPr>
        <w:fldChar w:fldCharType="end"/>
      </w:r>
      <w:r w:rsidR="00067803">
        <w:t>.)</w:t>
      </w:r>
    </w:p>
    <w:p w14:paraId="708E2E36" w14:textId="77777777" w:rsidR="00067803" w:rsidRDefault="00067803" w:rsidP="00845758">
      <w:pPr>
        <w:pStyle w:val="SOPNote3"/>
      </w:pPr>
      <w:r>
        <w:t>By default, all recipes will not repeat the loop.  Failure to change this value will result in a single cycle for deposition.</w:t>
      </w:r>
    </w:p>
    <w:p w14:paraId="198FBDF0" w14:textId="77777777" w:rsidR="00067803" w:rsidRDefault="00067803" w:rsidP="00067803">
      <w:pPr>
        <w:pStyle w:val="SOPParaText3"/>
      </w:pPr>
      <w:r w:rsidRPr="00845758">
        <w:rPr>
          <w:b/>
          <w:bCs/>
        </w:rPr>
        <w:t>If desired,</w:t>
      </w:r>
      <w:r>
        <w:t xml:space="preserve"> modify the heater setpoints at the end of the recipe.</w:t>
      </w:r>
    </w:p>
    <w:p w14:paraId="3A765E74" w14:textId="77777777" w:rsidR="00067803" w:rsidRDefault="00067803" w:rsidP="00845758">
      <w:pPr>
        <w:pStyle w:val="SOPNote3"/>
      </w:pPr>
      <w:r>
        <w:t>All deposition recipes are written to return to the standby temperatures at the end of the deposition.  There may be occasions when other temperatures are wanted (i.e., back-to-back runs).</w:t>
      </w:r>
    </w:p>
    <w:p w14:paraId="6A125FCE" w14:textId="77777777" w:rsidR="00067803" w:rsidRDefault="00067803" w:rsidP="00845758">
      <w:pPr>
        <w:pStyle w:val="SOPSectionHeading2"/>
      </w:pPr>
      <w:bookmarkStart w:id="63" w:name="_Toc11059382"/>
      <w:r>
        <w:t>Run the Process</w:t>
      </w:r>
      <w:bookmarkEnd w:id="63"/>
    </w:p>
    <w:p w14:paraId="5DF24F9B" w14:textId="7E27B6A2" w:rsidR="00067803" w:rsidRDefault="00067803" w:rsidP="00067803">
      <w:pPr>
        <w:pStyle w:val="SOPParaText3"/>
      </w:pPr>
      <w:r>
        <w:t xml:space="preserve">Press the Start button in the System Controls section.  (See </w:t>
      </w:r>
      <w:r w:rsidR="00A52EED" w:rsidRPr="00A52EED">
        <w:rPr>
          <w:rStyle w:val="SOPCaptionText"/>
        </w:rPr>
        <w:fldChar w:fldCharType="begin"/>
      </w:r>
      <w:r w:rsidR="00A52EED" w:rsidRPr="00A52EED">
        <w:rPr>
          <w:rStyle w:val="SOPCaptionText"/>
        </w:rPr>
        <w:instrText xml:space="preserve"> REF _Ref268785686 \h </w:instrText>
      </w:r>
      <w:r w:rsidR="00A52EED">
        <w:rPr>
          <w:rStyle w:val="SOPCaptionText"/>
        </w:rPr>
        <w:instrText xml:space="preserve"> \* MERGEFORMAT </w:instrText>
      </w:r>
      <w:r w:rsidR="00A52EED" w:rsidRPr="00A52EED">
        <w:rPr>
          <w:rStyle w:val="SOPCaptionText"/>
        </w:rPr>
      </w:r>
      <w:r w:rsidR="00A52EED" w:rsidRPr="00A52EED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2, ALD Control Screen</w:t>
      </w:r>
      <w:r w:rsidR="00A52EED" w:rsidRPr="00A52EED">
        <w:rPr>
          <w:rStyle w:val="SOPCaptionText"/>
        </w:rPr>
        <w:fldChar w:fldCharType="end"/>
      </w:r>
      <w:r>
        <w:t>.)</w:t>
      </w:r>
    </w:p>
    <w:p w14:paraId="33E4CB1F" w14:textId="77777777" w:rsidR="00067803" w:rsidRDefault="00067803" w:rsidP="00067803">
      <w:pPr>
        <w:pStyle w:val="SOPParaText3"/>
      </w:pPr>
      <w:r>
        <w:t xml:space="preserve">At the “Are you sure you want to start a Run?” prompt, </w:t>
      </w:r>
      <w:proofErr w:type="gramStart"/>
      <w:r>
        <w:t>click ”Yes</w:t>
      </w:r>
      <w:proofErr w:type="gramEnd"/>
      <w:r>
        <w:t>”.</w:t>
      </w:r>
    </w:p>
    <w:p w14:paraId="6B51279F" w14:textId="77777777" w:rsidR="00067803" w:rsidRDefault="00067803" w:rsidP="00067803">
      <w:pPr>
        <w:pStyle w:val="SOPParaText3"/>
      </w:pPr>
      <w:r>
        <w:t>During the 600 second wait instruction, note the system pressure.</w:t>
      </w:r>
    </w:p>
    <w:p w14:paraId="2369E3EB" w14:textId="77777777" w:rsidR="00067803" w:rsidRDefault="00067803" w:rsidP="00845758">
      <w:pPr>
        <w:pStyle w:val="SOPNote3"/>
      </w:pPr>
      <w:r>
        <w:t>This is the base pressure to be recorded later in Coral.</w:t>
      </w:r>
    </w:p>
    <w:p w14:paraId="30596A3D" w14:textId="7C0A6362" w:rsidR="00067803" w:rsidRDefault="00067803" w:rsidP="00067803">
      <w:pPr>
        <w:pStyle w:val="SOPParaText3"/>
      </w:pPr>
      <w:r>
        <w:t>Monitor the first several pulse commands.</w:t>
      </w:r>
      <w:r w:rsidR="00845758" w:rsidRPr="00845758">
        <w:rPr>
          <w:noProof/>
        </w:rPr>
        <w:t xml:space="preserve"> </w:t>
      </w:r>
    </w:p>
    <w:p w14:paraId="714D8504" w14:textId="50A52EA5" w:rsidR="00067803" w:rsidRDefault="009A77BF" w:rsidP="00845758">
      <w:pPr>
        <w:pStyle w:val="SOPParaText4"/>
      </w:pPr>
      <w:r>
        <w:rPr>
          <w:noProof/>
        </w:rPr>
        <mc:AlternateContent>
          <mc:Choice Requires="wpc">
            <w:drawing>
              <wp:anchor distT="0" distB="91440" distL="114300" distR="114300" simplePos="0" relativeHeight="251683840" behindDoc="0" locked="0" layoutInCell="1" allowOverlap="0" wp14:anchorId="79A8ABCB" wp14:editId="074AA49C">
                <wp:simplePos x="0" y="0"/>
                <wp:positionH relativeFrom="margin">
                  <wp:align>right</wp:align>
                </wp:positionH>
                <wp:positionV relativeFrom="paragraph">
                  <wp:posOffset>365760</wp:posOffset>
                </wp:positionV>
                <wp:extent cx="3108960" cy="2195114"/>
                <wp:effectExtent l="19050" t="19050" r="15240" b="15240"/>
                <wp:wrapTopAndBottom/>
                <wp:docPr id="79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2857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7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3059" y="1975511"/>
                            <a:ext cx="3001224" cy="1910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FBE67F" w14:textId="77777777" w:rsidR="009A77BF" w:rsidRPr="0040462F" w:rsidRDefault="009A77BF" w:rsidP="00A52EED">
                              <w:pPr>
                                <w:pStyle w:val="SOPCaptionTitle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bookmarkStart w:id="64" w:name="_Ref509838701"/>
                              <w:bookmarkStart w:id="65" w:name="_Toc529960481"/>
                              <w:bookmarkStart w:id="66" w:name="_Toc11059401"/>
                              <w:r>
                                <w:t xml:space="preserve">Figure </w:t>
                              </w:r>
                              <w:r>
                                <w:rPr>
                                  <w:noProof/>
                                </w:rPr>
                                <w:fldChar w:fldCharType="begin"/>
                              </w:r>
                              <w:r>
                                <w:rPr>
                                  <w:noProof/>
                                </w:rPr>
                                <w:instrText xml:space="preserve"> SEQ Figure \* ARABIC </w:instrText>
                              </w:r>
                              <w:r>
                                <w:rPr>
                                  <w:noProof/>
                                </w:rP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6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  <w:r>
                                <w:t>, Deposition Pulses</w:t>
                              </w:r>
                              <w:bookmarkEnd w:id="64"/>
                              <w:bookmarkEnd w:id="65"/>
                              <w:bookmarkEnd w:id="66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wgp>
                        <wpg:cNvPr id="82" name="Group 82"/>
                        <wpg:cNvGrpSpPr/>
                        <wpg:grpSpPr>
                          <a:xfrm>
                            <a:off x="229824" y="46730"/>
                            <a:ext cx="2685189" cy="1888854"/>
                            <a:chOff x="263128" y="53765"/>
                            <a:chExt cx="3143250" cy="2211071"/>
                          </a:xfrm>
                        </wpg:grpSpPr>
                        <pic:pic xmlns:pic="http://schemas.openxmlformats.org/drawingml/2006/picture">
                          <pic:nvPicPr>
                            <pic:cNvPr id="98" name="Picture 98"/>
                            <pic:cNvPicPr/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3128" y="486836"/>
                              <a:ext cx="3143250" cy="177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0" name="Text Box 80"/>
                          <wps:cNvSpPr txBox="1"/>
                          <wps:spPr>
                            <a:xfrm>
                              <a:off x="1545056" y="53765"/>
                              <a:ext cx="691220" cy="28320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A8F8BDC" w14:textId="77777777" w:rsidR="009A77BF" w:rsidRPr="006872D3" w:rsidRDefault="009A77BF" w:rsidP="00845758">
                                <w:pPr>
                                  <w:rPr>
                                    <w:sz w:val="20"/>
                                  </w:rPr>
                                </w:pPr>
                                <w:r w:rsidRPr="006872D3">
                                  <w:rPr>
                                    <w:sz w:val="20"/>
                                  </w:rPr>
                                  <w:t>Pulses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Straight Arrow Connector 81"/>
                          <wps:cNvCnPr>
                            <a:stCxn id="80" idx="2"/>
                          </wps:cNvCnPr>
                          <wps:spPr>
                            <a:xfrm flipH="1">
                              <a:off x="1021979" y="336970"/>
                              <a:ext cx="868687" cy="542776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Straight Arrow Connector 103"/>
                          <wps:cNvCnPr>
                            <a:stCxn id="80" idx="2"/>
                          </wps:cNvCnPr>
                          <wps:spPr>
                            <a:xfrm flipH="1">
                              <a:off x="1457123" y="336970"/>
                              <a:ext cx="433542" cy="43036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Straight Arrow Connector 104"/>
                          <wps:cNvCnPr>
                            <a:stCxn id="80" idx="2"/>
                          </wps:cNvCnPr>
                          <wps:spPr>
                            <a:xfrm flipH="1">
                              <a:off x="1872743" y="336970"/>
                              <a:ext cx="17922" cy="562326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Straight Arrow Connector 105"/>
                          <wps:cNvCnPr>
                            <a:stCxn id="80" idx="2"/>
                          </wps:cNvCnPr>
                          <wps:spPr>
                            <a:xfrm>
                              <a:off x="1890665" y="336970"/>
                              <a:ext cx="383110" cy="430365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6" name="Straight Arrow Connector 106"/>
                          <wps:cNvCnPr>
                            <a:stCxn id="80" idx="2"/>
                          </wps:cNvCnPr>
                          <wps:spPr>
                            <a:xfrm>
                              <a:off x="1890665" y="336970"/>
                              <a:ext cx="881682" cy="576649"/>
                            </a:xfrm>
                            <a:prstGeom prst="straightConnector1">
                              <a:avLst/>
                            </a:prstGeom>
                            <a:ln w="158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3"/>
                            </a:lnRef>
                            <a:fillRef idx="0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wgp>
                    </wpc:wp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A8ABCB" id="_x0000_s1083" editas="canvas" style="position:absolute;left:0;text-align:left;margin-left:193.6pt;margin-top:28.8pt;width:244.8pt;height:172.85pt;z-index:251683840;mso-wrap-distance-bottom:7.2pt;mso-position-horizontal:right;mso-position-horizontal-relative:margin;mso-width-relative:margin;mso-height-relative:margin" coordsize="31089,2194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84" type="#_x0000_t75" style="position:absolute;width:31089;height:21945;visibility:visible;mso-wrap-style:square" stroked="t" strokeweight="2.25pt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85" type="#_x0000_t202" style="position:absolute;left:330;top:19755;width:30012;height:1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" stroked="f">
                  <v:textbox inset="0,0,0,0">
                    <w:txbxContent>
                      <w:p w14:paraId="2DFBE67F" w14:textId="77777777" w:rsidR="009A77BF" w:rsidRPr="0040462F" w:rsidRDefault="009A77BF" w:rsidP="00A52EED">
                        <w:pPr>
                          <w:pStyle w:val="SOPCaptionTitle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bookmarkStart w:id="67" w:name="_Ref509838701"/>
                        <w:bookmarkStart w:id="68" w:name="_Toc529960481"/>
                        <w:bookmarkStart w:id="69" w:name="_Toc11059401"/>
                        <w:r>
                          <w:t xml:space="preserve">Figure </w:t>
                        </w:r>
                        <w:r>
                          <w:rPr>
                            <w:noProof/>
                          </w:rPr>
                          <w:fldChar w:fldCharType="begin"/>
                        </w:r>
                        <w:r>
                          <w:rPr>
                            <w:noProof/>
                          </w:rPr>
                          <w:instrText xml:space="preserve"> SEQ Figure \* ARABIC </w:instrText>
                        </w:r>
                        <w:r>
                          <w:rPr>
                            <w:noProof/>
                          </w:rPr>
                          <w:fldChar w:fldCharType="separate"/>
                        </w:r>
                        <w:r>
                          <w:rPr>
                            <w:noProof/>
                          </w:rPr>
                          <w:t>6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  <w:r>
                          <w:t>, Deposition Pulses</w:t>
                        </w:r>
                        <w:bookmarkEnd w:id="67"/>
                        <w:bookmarkEnd w:id="68"/>
                        <w:bookmarkEnd w:id="69"/>
                      </w:p>
                    </w:txbxContent>
                  </v:textbox>
                </v:shape>
                <v:group id="Group 82" o:spid="_x0000_s1086" style="position:absolute;left:2298;top:467;width:26852;height:18888" coordorigin="2631,537" coordsize="31432,2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Picture 98" o:spid="_x0000_s1087" type="#_x0000_t75" style="position:absolute;left:2631;top:4868;width:31432;height:17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">
                    <v:imagedata r:id="rId31" o:title=""/>
                  </v:shape>
                  <v:shape id="Text Box 80" o:spid="_x0000_s1088" type="#_x0000_t202" style="position:absolute;left:15450;top:537;width:6912;height:2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" fillcolor="white [3201]" stroked="f" strokeweight=".5pt">
                    <v:textbox>
                      <w:txbxContent>
                        <w:p w14:paraId="5A8F8BDC" w14:textId="77777777" w:rsidR="009A77BF" w:rsidRPr="006872D3" w:rsidRDefault="009A77BF" w:rsidP="00845758">
                          <w:pPr>
                            <w:rPr>
                              <w:sz w:val="20"/>
                            </w:rPr>
                          </w:pPr>
                          <w:r w:rsidRPr="006872D3">
                            <w:rPr>
                              <w:sz w:val="20"/>
                            </w:rPr>
                            <w:t>Pulses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81" o:spid="_x0000_s1089" type="#_x0000_t32" style="position:absolute;left:10219;top:3369;width:8687;height:542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" strokecolor="red" strokeweight="1.25pt">
                    <v:stroke endarrow="block" joinstyle="miter"/>
                  </v:shape>
                  <v:shape id="Straight Arrow Connector 103" o:spid="_x0000_s1090" type="#_x0000_t32" style="position:absolute;left:14571;top:3369;width:4335;height:430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" strokecolor="red" strokeweight="1.25pt">
                    <v:stroke endarrow="block" joinstyle="miter"/>
                  </v:shape>
                  <v:shape id="Straight Arrow Connector 104" o:spid="_x0000_s1091" type="#_x0000_t32" style="position:absolute;left:18727;top:3369;width:179;height:562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" strokecolor="red" strokeweight="1.25pt">
                    <v:stroke endarrow="block" joinstyle="miter"/>
                  </v:shape>
                  <v:shape id="Straight Arrow Connector 105" o:spid="_x0000_s1092" type="#_x0000_t32" style="position:absolute;left:18906;top:3369;width:3831;height:430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" strokecolor="red" strokeweight="1.25pt">
                    <v:stroke endarrow="block" joinstyle="miter"/>
                  </v:shape>
                  <v:shape id="Straight Arrow Connector 106" o:spid="_x0000_s1093" type="#_x0000_t32" style="position:absolute;left:18906;top:3369;width:8817;height:576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" strokecolor="red" strokeweight="1.25pt">
                    <v:stroke endarrow="block" joinstyle="miter"/>
                  </v:shape>
                </v:group>
                <w10:wrap type="topAndBottom" anchorx="margin"/>
              </v:group>
            </w:pict>
          </mc:Fallback>
        </mc:AlternateContent>
      </w:r>
      <w:r w:rsidR="00067803">
        <w:t xml:space="preserve">Ensure there is a rise in pressure from each pulse command.  (See </w:t>
      </w:r>
      <w:r w:rsidR="00A52EED" w:rsidRPr="00A52EED">
        <w:rPr>
          <w:rStyle w:val="SOPCaptionText"/>
        </w:rPr>
        <w:fldChar w:fldCharType="begin"/>
      </w:r>
      <w:r w:rsidR="00A52EED" w:rsidRPr="00A52EED">
        <w:rPr>
          <w:rStyle w:val="SOPCaptionText"/>
        </w:rPr>
        <w:instrText xml:space="preserve"> REF _Ref509838701 \h </w:instrText>
      </w:r>
      <w:r w:rsidR="00A52EED">
        <w:rPr>
          <w:rStyle w:val="SOPCaptionText"/>
        </w:rPr>
        <w:instrText xml:space="preserve"> \* MERGEFORMAT </w:instrText>
      </w:r>
      <w:r w:rsidR="00A52EED" w:rsidRPr="00A52EED">
        <w:rPr>
          <w:rStyle w:val="SOPCaptionText"/>
        </w:rPr>
      </w:r>
      <w:r w:rsidR="00A52EED" w:rsidRPr="00A52EED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6, Deposition Pulses</w:t>
      </w:r>
      <w:r w:rsidR="00A52EED" w:rsidRPr="00A52EED">
        <w:rPr>
          <w:rStyle w:val="SOPCaptionText"/>
        </w:rPr>
        <w:fldChar w:fldCharType="end"/>
      </w:r>
      <w:r w:rsidR="00067803">
        <w:t>.)</w:t>
      </w:r>
    </w:p>
    <w:p w14:paraId="45F4E902" w14:textId="0F692B0C" w:rsidR="00067803" w:rsidRDefault="00067803" w:rsidP="00067803">
      <w:pPr>
        <w:pStyle w:val="SOPParaText3"/>
      </w:pPr>
      <w:r w:rsidRPr="00845758">
        <w:rPr>
          <w:b/>
          <w:bCs/>
        </w:rPr>
        <w:t>If running a plasma recipe</w:t>
      </w:r>
      <w:r>
        <w:t>, ensure the plasma ignites.</w:t>
      </w:r>
    </w:p>
    <w:p w14:paraId="5F9BC39F" w14:textId="2A04B6E0" w:rsidR="00067803" w:rsidRDefault="00067803" w:rsidP="00067803">
      <w:pPr>
        <w:pStyle w:val="SOPParaText3"/>
      </w:pPr>
      <w:r>
        <w:t>Wait for the end of the recipe.</w:t>
      </w:r>
    </w:p>
    <w:p w14:paraId="75AC990E" w14:textId="4DC66C31" w:rsidR="00067803" w:rsidRDefault="00067803" w:rsidP="00845758">
      <w:pPr>
        <w:pStyle w:val="SOPNote3"/>
      </w:pPr>
      <w:r>
        <w:t>There will be a “</w:t>
      </w:r>
      <w:r w:rsidRPr="00A52EED">
        <w:rPr>
          <w:rFonts w:ascii="Leelawadee" w:hAnsi="Leelawadee" w:cs="Leelawadee" w:hint="cs"/>
          <w:i w:val="0"/>
          <w:iCs/>
          <w:sz w:val="22"/>
          <w:szCs w:val="20"/>
        </w:rPr>
        <w:t>Recipe complete.</w:t>
      </w:r>
      <w:r>
        <w:t>” message in the System Messages section.</w:t>
      </w:r>
    </w:p>
    <w:p w14:paraId="7978964F" w14:textId="7E8A9998" w:rsidR="00067803" w:rsidRDefault="00067803" w:rsidP="00A52EED">
      <w:pPr>
        <w:pStyle w:val="SOPSectionHeading2"/>
      </w:pPr>
      <w:bookmarkStart w:id="67" w:name="_Toc11059383"/>
      <w:r>
        <w:lastRenderedPageBreak/>
        <w:t>Vent Chamber</w:t>
      </w:r>
      <w:bookmarkEnd w:id="67"/>
    </w:p>
    <w:p w14:paraId="222B4804" w14:textId="43C4F863" w:rsidR="00067803" w:rsidRDefault="00067803" w:rsidP="00067803">
      <w:pPr>
        <w:pStyle w:val="SOPParaText3"/>
      </w:pPr>
      <w:r>
        <w:t xml:space="preserve">Follow the procedure in paragraph </w:t>
      </w:r>
      <w:r w:rsidR="00A52EED">
        <w:fldChar w:fldCharType="begin"/>
      </w:r>
      <w:r w:rsidR="00A52EED">
        <w:instrText xml:space="preserve"> REF _Ref10552138 \r \h </w:instrText>
      </w:r>
      <w:r w:rsidR="00A52EED">
        <w:fldChar w:fldCharType="separate"/>
      </w:r>
      <w:r w:rsidR="00C11FB8">
        <w:t>8.3</w:t>
      </w:r>
      <w:r w:rsidR="00A52EED">
        <w:fldChar w:fldCharType="end"/>
      </w:r>
      <w:r w:rsidR="00A52EED">
        <w:t xml:space="preserve"> </w:t>
      </w:r>
      <w:r w:rsidR="00A52EED">
        <w:fldChar w:fldCharType="begin"/>
      </w:r>
      <w:r w:rsidR="00A52EED">
        <w:instrText xml:space="preserve"> REF _Ref10552138 \h </w:instrText>
      </w:r>
      <w:r w:rsidR="00A52EED">
        <w:fldChar w:fldCharType="separate"/>
      </w:r>
      <w:r w:rsidR="00C11FB8">
        <w:t>Vent Chamber</w:t>
      </w:r>
      <w:r w:rsidR="00A52EED">
        <w:fldChar w:fldCharType="end"/>
      </w:r>
      <w:r>
        <w:t>.</w:t>
      </w:r>
    </w:p>
    <w:p w14:paraId="717689E8" w14:textId="121536A8" w:rsidR="00067803" w:rsidRDefault="00067803" w:rsidP="00A52EED">
      <w:pPr>
        <w:pStyle w:val="SOPSectionHeading2"/>
      </w:pPr>
      <w:bookmarkStart w:id="68" w:name="_Toc11059384"/>
      <w:r>
        <w:t>Remove Substrate Platen</w:t>
      </w:r>
      <w:bookmarkEnd w:id="68"/>
    </w:p>
    <w:p w14:paraId="6B957BEB" w14:textId="3BEEFA77" w:rsidR="00067803" w:rsidRDefault="00067803" w:rsidP="00067803">
      <w:pPr>
        <w:pStyle w:val="SOPParaText3"/>
      </w:pPr>
      <w:r>
        <w:t xml:space="preserve">Follow the procedure in paragraph </w:t>
      </w:r>
      <w:r w:rsidR="00A52EED">
        <w:fldChar w:fldCharType="begin"/>
      </w:r>
      <w:r w:rsidR="00A52EED">
        <w:instrText xml:space="preserve"> REF _Ref10552156 \r \h </w:instrText>
      </w:r>
      <w:r w:rsidR="00A52EED">
        <w:fldChar w:fldCharType="separate"/>
      </w:r>
      <w:r w:rsidR="00C11FB8">
        <w:t>8.4</w:t>
      </w:r>
      <w:r w:rsidR="00A52EED">
        <w:fldChar w:fldCharType="end"/>
      </w:r>
      <w:r w:rsidR="00A52EED">
        <w:t xml:space="preserve"> </w:t>
      </w:r>
      <w:r w:rsidR="00A52EED">
        <w:fldChar w:fldCharType="begin"/>
      </w:r>
      <w:r w:rsidR="00A52EED">
        <w:instrText xml:space="preserve"> REF _Ref10552156 \h </w:instrText>
      </w:r>
      <w:r w:rsidR="00A52EED">
        <w:fldChar w:fldCharType="separate"/>
      </w:r>
      <w:r w:rsidR="00C11FB8">
        <w:t>Remove Substrate Platen</w:t>
      </w:r>
      <w:r w:rsidR="00A52EED">
        <w:fldChar w:fldCharType="end"/>
      </w:r>
      <w:r>
        <w:t>.</w:t>
      </w:r>
    </w:p>
    <w:p w14:paraId="60BFE346" w14:textId="7DA232E3" w:rsidR="00067803" w:rsidRDefault="00067803" w:rsidP="00A52EED">
      <w:pPr>
        <w:pStyle w:val="SOPSectionHeading2"/>
      </w:pPr>
      <w:bookmarkStart w:id="69" w:name="_Toc11059385"/>
      <w:r>
        <w:t>Remove Wafer/Sample</w:t>
      </w:r>
      <w:bookmarkEnd w:id="69"/>
    </w:p>
    <w:p w14:paraId="3C7EECD7" w14:textId="75C0154B" w:rsidR="00067803" w:rsidRDefault="00067803" w:rsidP="00067803">
      <w:pPr>
        <w:pStyle w:val="SOPParaText3"/>
      </w:pPr>
      <w:r>
        <w:t>Wait a minimum of 5 minutes for the platen and sample to cool.</w:t>
      </w:r>
    </w:p>
    <w:p w14:paraId="6C50C9F9" w14:textId="77777777" w:rsidR="00067803" w:rsidRDefault="00067803" w:rsidP="00067803">
      <w:pPr>
        <w:pStyle w:val="SOPParaText3"/>
      </w:pPr>
      <w:r>
        <w:t>Remove the wafer/sample from the platen.</w:t>
      </w:r>
    </w:p>
    <w:p w14:paraId="72613570" w14:textId="77777777" w:rsidR="00067803" w:rsidRDefault="00067803" w:rsidP="00067803">
      <w:pPr>
        <w:pStyle w:val="SOPParaText3"/>
      </w:pPr>
      <w:r>
        <w:t>Remove the monitor from the platen.</w:t>
      </w:r>
    </w:p>
    <w:p w14:paraId="164BFDC1" w14:textId="77777777" w:rsidR="00067803" w:rsidRDefault="00067803" w:rsidP="00A52EED">
      <w:pPr>
        <w:pStyle w:val="SOPSectionHeading2"/>
      </w:pPr>
      <w:bookmarkStart w:id="70" w:name="_Toc11059386"/>
      <w:r>
        <w:t>Load Substrate Platen</w:t>
      </w:r>
      <w:bookmarkEnd w:id="70"/>
    </w:p>
    <w:p w14:paraId="7C529686" w14:textId="576E9F0B" w:rsidR="00067803" w:rsidRDefault="00067803" w:rsidP="00067803">
      <w:pPr>
        <w:pStyle w:val="SOPParaText3"/>
      </w:pPr>
      <w:r>
        <w:t xml:space="preserve">Follow the procedure in paragraph </w:t>
      </w:r>
      <w:r w:rsidR="00A52EED">
        <w:fldChar w:fldCharType="begin"/>
      </w:r>
      <w:r w:rsidR="00A52EED">
        <w:instrText xml:space="preserve"> REF _Ref10552179 \r \h </w:instrText>
      </w:r>
      <w:r w:rsidR="00A52EED">
        <w:fldChar w:fldCharType="separate"/>
      </w:r>
      <w:r w:rsidR="00C11FB8">
        <w:t>8.7</w:t>
      </w:r>
      <w:r w:rsidR="00A52EED">
        <w:fldChar w:fldCharType="end"/>
      </w:r>
      <w:r w:rsidR="00A52EED">
        <w:t xml:space="preserve"> </w:t>
      </w:r>
      <w:r w:rsidR="00A52EED">
        <w:fldChar w:fldCharType="begin"/>
      </w:r>
      <w:r w:rsidR="00A52EED">
        <w:instrText xml:space="preserve"> REF _Ref10552179 \h </w:instrText>
      </w:r>
      <w:r w:rsidR="00A52EED">
        <w:fldChar w:fldCharType="separate"/>
      </w:r>
      <w:r w:rsidR="00C11FB8">
        <w:t>Load Substrate Platen</w:t>
      </w:r>
      <w:r w:rsidR="00A52EED">
        <w:fldChar w:fldCharType="end"/>
      </w:r>
      <w:r>
        <w:t>.</w:t>
      </w:r>
    </w:p>
    <w:p w14:paraId="0765827A" w14:textId="77777777" w:rsidR="00067803" w:rsidRDefault="00067803" w:rsidP="00A52EED">
      <w:pPr>
        <w:pStyle w:val="SOPSectionHeading2"/>
      </w:pPr>
      <w:bookmarkStart w:id="71" w:name="_Toc11059387"/>
      <w:r>
        <w:t>Place ALD in Standby</w:t>
      </w:r>
      <w:bookmarkEnd w:id="71"/>
    </w:p>
    <w:p w14:paraId="5C4B3618" w14:textId="77777777" w:rsidR="00067803" w:rsidRDefault="00067803" w:rsidP="00067803">
      <w:pPr>
        <w:pStyle w:val="SOPParaText3"/>
      </w:pPr>
      <w:r>
        <w:t>Close and hold the process chamber door.</w:t>
      </w:r>
    </w:p>
    <w:p w14:paraId="4C672443" w14:textId="77777777" w:rsidR="00067803" w:rsidRDefault="00067803" w:rsidP="00067803">
      <w:pPr>
        <w:pStyle w:val="SOPParaText3"/>
      </w:pPr>
      <w:r>
        <w:t>Click the Pump/Vent button to pump down the system.</w:t>
      </w:r>
    </w:p>
    <w:p w14:paraId="2BE70D9C" w14:textId="77777777" w:rsidR="00067803" w:rsidRDefault="00067803" w:rsidP="00A52EED">
      <w:pPr>
        <w:pStyle w:val="SOPNote3"/>
      </w:pPr>
      <w:r>
        <w:t>The button text will now change to “</w:t>
      </w:r>
      <w:r w:rsidRPr="00A52EED">
        <w:rPr>
          <w:rFonts w:ascii="Leelawadee" w:hAnsi="Leelawadee" w:cs="Leelawadee" w:hint="cs"/>
          <w:i w:val="0"/>
          <w:iCs/>
          <w:sz w:val="22"/>
          <w:szCs w:val="20"/>
        </w:rPr>
        <w:t>VENT</w:t>
      </w:r>
      <w:r>
        <w:t>”.</w:t>
      </w:r>
    </w:p>
    <w:p w14:paraId="5A01E965" w14:textId="77777777" w:rsidR="00067803" w:rsidRDefault="00067803" w:rsidP="00067803">
      <w:pPr>
        <w:pStyle w:val="SOPParaText3"/>
      </w:pPr>
      <w:r>
        <w:t>Wait until pressure is less than 1E-1 Torr (100mTorr).</w:t>
      </w:r>
    </w:p>
    <w:p w14:paraId="1663ABB9" w14:textId="1CBB2B6D" w:rsidR="00067803" w:rsidRDefault="00067803" w:rsidP="00067803">
      <w:pPr>
        <w:pStyle w:val="SOPParaText3"/>
      </w:pPr>
      <w:r>
        <w:t xml:space="preserve">Right click in the recipe steps table.  </w:t>
      </w:r>
      <w:r w:rsidR="00DC1825">
        <w:t>(</w:t>
      </w:r>
      <w:r>
        <w:t xml:space="preserve">See </w:t>
      </w:r>
      <w:r w:rsidR="00DC1825" w:rsidRPr="00DC1825">
        <w:rPr>
          <w:rStyle w:val="SOPCaptionText"/>
        </w:rPr>
        <w:fldChar w:fldCharType="begin"/>
      </w:r>
      <w:r w:rsidR="00DC1825" w:rsidRPr="00DC1825">
        <w:rPr>
          <w:rStyle w:val="SOPCaptionText"/>
        </w:rPr>
        <w:instrText xml:space="preserve"> REF _Ref509826497 \h </w:instrText>
      </w:r>
      <w:r w:rsidR="00DC1825">
        <w:rPr>
          <w:rStyle w:val="SOPCaptionText"/>
        </w:rPr>
        <w:instrText xml:space="preserve"> \* MERGEFORMAT </w:instrText>
      </w:r>
      <w:r w:rsidR="00DC1825" w:rsidRPr="00DC1825">
        <w:rPr>
          <w:rStyle w:val="SOPCaptionText"/>
        </w:rPr>
      </w:r>
      <w:r w:rsidR="00DC1825" w:rsidRPr="00DC1825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4, Recipe Section Detail</w:t>
      </w:r>
      <w:r w:rsidR="00DC1825" w:rsidRPr="00DC1825">
        <w:rPr>
          <w:rStyle w:val="SOPCaptionText"/>
        </w:rPr>
        <w:fldChar w:fldCharType="end"/>
      </w:r>
      <w:r>
        <w:t>.</w:t>
      </w:r>
      <w:r w:rsidR="00DC1825">
        <w:t>)</w:t>
      </w:r>
    </w:p>
    <w:p w14:paraId="08BF9E7E" w14:textId="5EFA779C" w:rsidR="00067803" w:rsidRDefault="00067803" w:rsidP="00067803">
      <w:pPr>
        <w:pStyle w:val="SOPParaText3"/>
      </w:pPr>
      <w:r>
        <w:t xml:space="preserve">Click on </w:t>
      </w:r>
      <w:r w:rsidR="00C11FB8">
        <w:t xml:space="preserve">“Load recipe …” </w:t>
      </w:r>
      <w:r>
        <w:t xml:space="preserve">in the </w:t>
      </w:r>
      <w:proofErr w:type="gramStart"/>
      <w:r>
        <w:t>drop down</w:t>
      </w:r>
      <w:proofErr w:type="gramEnd"/>
      <w:r>
        <w:t xml:space="preserve"> menu.</w:t>
      </w:r>
    </w:p>
    <w:p w14:paraId="3A3009C9" w14:textId="77777777" w:rsidR="00067803" w:rsidRDefault="00067803" w:rsidP="00067803">
      <w:pPr>
        <w:pStyle w:val="SOPParaText3"/>
      </w:pPr>
      <w:r>
        <w:t xml:space="preserve">Select the </w:t>
      </w:r>
      <w:proofErr w:type="spellStart"/>
      <w:r>
        <w:t>ALDStandby</w:t>
      </w:r>
      <w:proofErr w:type="spellEnd"/>
      <w:r>
        <w:t>, 100C recipe.</w:t>
      </w:r>
    </w:p>
    <w:p w14:paraId="5FF43ED5" w14:textId="77777777" w:rsidR="00067803" w:rsidRDefault="00067803" w:rsidP="00067803">
      <w:pPr>
        <w:pStyle w:val="SOPParaText3"/>
      </w:pPr>
      <w:r>
        <w:t>Click OK.</w:t>
      </w:r>
    </w:p>
    <w:p w14:paraId="381B50EA" w14:textId="77777777" w:rsidR="00067803" w:rsidRDefault="00067803" w:rsidP="00067803">
      <w:pPr>
        <w:pStyle w:val="SOPParaText3"/>
      </w:pPr>
      <w:r>
        <w:t>Press START to run the program.</w:t>
      </w:r>
    </w:p>
    <w:p w14:paraId="0AFBEB31" w14:textId="77777777" w:rsidR="00067803" w:rsidRDefault="00067803" w:rsidP="00067803">
      <w:pPr>
        <w:pStyle w:val="SOPParaText3"/>
      </w:pPr>
      <w:r>
        <w:t>Click OK in the recipe start confirmation window.</w:t>
      </w:r>
    </w:p>
    <w:p w14:paraId="7D7A6388" w14:textId="5A44AFF7" w:rsidR="00067803" w:rsidRDefault="00067803" w:rsidP="00067803">
      <w:pPr>
        <w:pStyle w:val="SOPParaText3"/>
      </w:pPr>
      <w:r>
        <w:t xml:space="preserve">Turn the Load Chamber Purge Valve clockwise to the “Closed” position.  (See </w:t>
      </w:r>
      <w:r w:rsidR="00C11FB8" w:rsidRPr="00C11FB8">
        <w:rPr>
          <w:rStyle w:val="SOPCaptionText"/>
        </w:rPr>
        <w:fldChar w:fldCharType="begin"/>
      </w:r>
      <w:r w:rsidR="00C11FB8" w:rsidRPr="00C11FB8">
        <w:rPr>
          <w:rStyle w:val="SOPCaptionText"/>
        </w:rPr>
        <w:instrText xml:space="preserve"> REF _Ref268785656 \h </w:instrText>
      </w:r>
      <w:r w:rsidR="00C11FB8">
        <w:rPr>
          <w:rStyle w:val="SOPCaptionText"/>
        </w:rPr>
        <w:instrText xml:space="preserve"> \* MERGEFORMAT </w:instrText>
      </w:r>
      <w:r w:rsidR="00C11FB8" w:rsidRPr="00C11FB8">
        <w:rPr>
          <w:rStyle w:val="SOPCaptionText"/>
        </w:rPr>
      </w:r>
      <w:r w:rsidR="00C11FB8" w:rsidRPr="00C11FB8">
        <w:rPr>
          <w:rStyle w:val="SOPCaptionText"/>
        </w:rPr>
        <w:fldChar w:fldCharType="separate"/>
      </w:r>
      <w:r w:rsidR="00C11FB8" w:rsidRPr="00C11FB8">
        <w:rPr>
          <w:rStyle w:val="SOPCaptionText"/>
        </w:rPr>
        <w:t>Figure 3, Purge Valve</w:t>
      </w:r>
      <w:r w:rsidR="00C11FB8" w:rsidRPr="00C11FB8">
        <w:rPr>
          <w:rStyle w:val="SOPCaptionText"/>
        </w:rPr>
        <w:fldChar w:fldCharType="end"/>
      </w:r>
      <w:r>
        <w:t>.)</w:t>
      </w:r>
    </w:p>
    <w:p w14:paraId="5B49431A" w14:textId="77777777" w:rsidR="00067803" w:rsidRDefault="00067803" w:rsidP="00C11FB8">
      <w:pPr>
        <w:pStyle w:val="SOPSectionHeading2"/>
      </w:pPr>
      <w:bookmarkStart w:id="72" w:name="_Toc11059388"/>
      <w:r>
        <w:t>Measure Monitor</w:t>
      </w:r>
      <w:bookmarkEnd w:id="72"/>
    </w:p>
    <w:p w14:paraId="24A02F76" w14:textId="77777777" w:rsidR="00067803" w:rsidRDefault="00067803" w:rsidP="00067803">
      <w:pPr>
        <w:pStyle w:val="SOPParaText3"/>
      </w:pPr>
      <w:r>
        <w:t xml:space="preserve">Using the </w:t>
      </w:r>
      <w:proofErr w:type="spellStart"/>
      <w:r>
        <w:t>Nanospec</w:t>
      </w:r>
      <w:proofErr w:type="spellEnd"/>
      <w:r>
        <w:t xml:space="preserve">, </w:t>
      </w:r>
      <w:proofErr w:type="spellStart"/>
      <w:r>
        <w:t>n&amp;k</w:t>
      </w:r>
      <w:proofErr w:type="spellEnd"/>
      <w:r>
        <w:t xml:space="preserve">, or </w:t>
      </w:r>
      <w:proofErr w:type="spellStart"/>
      <w:r>
        <w:t>Woollam</w:t>
      </w:r>
      <w:proofErr w:type="spellEnd"/>
      <w:r>
        <w:t xml:space="preserve"> Ellipsometer, measure the thickness on the monitor wafer.</w:t>
      </w:r>
    </w:p>
    <w:p w14:paraId="304994BD" w14:textId="77777777" w:rsidR="00067803" w:rsidRDefault="00067803" w:rsidP="00C11FB8">
      <w:pPr>
        <w:pStyle w:val="SOPSectionHeading2"/>
      </w:pPr>
      <w:bookmarkStart w:id="73" w:name="_Toc11059389"/>
      <w:r>
        <w:t>Disable in Coral</w:t>
      </w:r>
      <w:bookmarkEnd w:id="73"/>
    </w:p>
    <w:p w14:paraId="11DBEC75" w14:textId="77777777" w:rsidR="00067803" w:rsidRDefault="00067803" w:rsidP="00067803">
      <w:pPr>
        <w:pStyle w:val="SOPParaText3"/>
      </w:pPr>
      <w:r>
        <w:t>Log in to Coral and Disable the tool.</w:t>
      </w:r>
    </w:p>
    <w:p w14:paraId="5668D461" w14:textId="3D0AF728" w:rsidR="00592570" w:rsidRDefault="00067803" w:rsidP="00067803">
      <w:pPr>
        <w:pStyle w:val="SOPParaText3"/>
      </w:pPr>
      <w:r>
        <w:t>Enter all requested information.</w:t>
      </w:r>
    </w:p>
    <w:p w14:paraId="2A28992A" w14:textId="77777777" w:rsidR="0061719F" w:rsidRDefault="0061719F">
      <w:pPr>
        <w:spacing w:after="160" w:line="259" w:lineRule="auto"/>
        <w:rPr>
          <w:rFonts w:ascii="Leelawadee" w:hAnsi="Leelawadee" w:cs="Leelawadee"/>
          <w:b/>
          <w:sz w:val="24"/>
        </w:rPr>
      </w:pPr>
      <w:r>
        <w:br w:type="page"/>
      </w:r>
    </w:p>
    <w:p w14:paraId="00BEB6E2" w14:textId="2215674C" w:rsidR="00214212" w:rsidRDefault="00214212" w:rsidP="00214212">
      <w:pPr>
        <w:pStyle w:val="SOPSectionHeading1"/>
      </w:pPr>
      <w:bookmarkStart w:id="74" w:name="_Toc11059390"/>
      <w:r>
        <w:lastRenderedPageBreak/>
        <w:t>Process Notes</w:t>
      </w:r>
      <w:bookmarkEnd w:id="74"/>
    </w:p>
    <w:p w14:paraId="3E9CB4FE" w14:textId="77777777" w:rsidR="00C11FB8" w:rsidRPr="00C11FB8" w:rsidRDefault="00C11FB8" w:rsidP="00C11FB8">
      <w:pPr>
        <w:pStyle w:val="SOPSectionHeading2"/>
      </w:pPr>
      <w:bookmarkStart w:id="75" w:name="_Toc11059391"/>
      <w:r w:rsidRPr="00C11FB8">
        <w:t>Definitions and Process Terminology</w:t>
      </w:r>
      <w:bookmarkEnd w:id="75"/>
    </w:p>
    <w:p w14:paraId="1CD83BE8" w14:textId="77777777" w:rsidR="00C11FB8" w:rsidRPr="00C11FB8" w:rsidRDefault="00C11FB8" w:rsidP="00C11FB8">
      <w:pPr>
        <w:pStyle w:val="SOPParaText3"/>
      </w:pPr>
      <w:r w:rsidRPr="00C11FB8">
        <w:t xml:space="preserve">Plasma.  The </w:t>
      </w:r>
      <w:proofErr w:type="gramStart"/>
      <w:r w:rsidRPr="00C11FB8">
        <w:t>Inductively-Coupled</w:t>
      </w:r>
      <w:proofErr w:type="gramEnd"/>
      <w:r w:rsidRPr="00C11FB8">
        <w:t xml:space="preserve"> Plasma (ICP) coil produces a very high density power output that can be used to enhance film deposition.</w:t>
      </w:r>
    </w:p>
    <w:p w14:paraId="2E7EFFA2" w14:textId="77777777" w:rsidR="00C11FB8" w:rsidRPr="00C11FB8" w:rsidRDefault="00C11FB8" w:rsidP="00C11FB8">
      <w:pPr>
        <w:pStyle w:val="SOPParaText3"/>
      </w:pPr>
      <w:r w:rsidRPr="00C11FB8">
        <w:t>Heaters.  The system includes several heating elements to maintain a stable temperature of various components.</w:t>
      </w:r>
    </w:p>
    <w:p w14:paraId="5921C736" w14:textId="77777777" w:rsidR="00C11FB8" w:rsidRPr="00C11FB8" w:rsidRDefault="00C11FB8" w:rsidP="00C11FB8">
      <w:pPr>
        <w:pStyle w:val="SOPParaText3"/>
      </w:pPr>
      <w:r w:rsidRPr="00C11FB8">
        <w:t>Gas Delivery.  Mass Flow Controllers (MFC’s) are used to control the rate process gases flow into the reactor chamber.</w:t>
      </w:r>
    </w:p>
    <w:p w14:paraId="7FE448E4" w14:textId="77777777" w:rsidR="00C11FB8" w:rsidRPr="00C11FB8" w:rsidRDefault="00C11FB8" w:rsidP="00C11FB8">
      <w:pPr>
        <w:pStyle w:val="SOPParaText3"/>
      </w:pPr>
      <w:r w:rsidRPr="00C11FB8">
        <w:t>Precursor.  A chemical compound that includes the element intended for the deposition cycle.  Precursors are generally highly reactive and must be treated with extreme care.</w:t>
      </w:r>
    </w:p>
    <w:p w14:paraId="73CD50B4" w14:textId="77777777" w:rsidR="00C11FB8" w:rsidRPr="00C11FB8" w:rsidRDefault="00C11FB8" w:rsidP="00C11FB8">
      <w:pPr>
        <w:pStyle w:val="SOPParaText3"/>
      </w:pPr>
      <w:r w:rsidRPr="00C11FB8">
        <w:t xml:space="preserve">Plasma Deposition.  A deposition technique that uses an inert gas with a plasma energy source in addition to the precursor.  The chuck may be kept at room </w:t>
      </w:r>
      <w:proofErr w:type="gramStart"/>
      <w:r w:rsidRPr="00C11FB8">
        <w:t>temperature, but</w:t>
      </w:r>
      <w:proofErr w:type="gramEnd"/>
      <w:r w:rsidRPr="00C11FB8">
        <w:t xml:space="preserve"> is frequently controlled to higher temperatures.</w:t>
      </w:r>
    </w:p>
    <w:p w14:paraId="269E0F97" w14:textId="77777777" w:rsidR="00C11FB8" w:rsidRPr="00C11FB8" w:rsidRDefault="00C11FB8" w:rsidP="00C11FB8">
      <w:pPr>
        <w:pStyle w:val="SOPParaText3"/>
      </w:pPr>
      <w:r w:rsidRPr="00C11FB8">
        <w:t>Thermal Deposition.  A deposition technique that does not use a plasma energy source.  This technique normally uses pulses of water in addition to the precursor and temperature of the chuck to control the deposition rate.</w:t>
      </w:r>
    </w:p>
    <w:p w14:paraId="18C8D39F" w14:textId="77777777" w:rsidR="00C11FB8" w:rsidRPr="00C11FB8" w:rsidRDefault="00C11FB8" w:rsidP="00C11FB8">
      <w:pPr>
        <w:pStyle w:val="SOPParaText3"/>
      </w:pPr>
      <w:r w:rsidRPr="00C11FB8">
        <w:t xml:space="preserve">Exposure Mode.  Pulsing precursors with the </w:t>
      </w:r>
      <w:proofErr w:type="spellStart"/>
      <w:r w:rsidRPr="00C11FB8">
        <w:t>stopvalve</w:t>
      </w:r>
      <w:proofErr w:type="spellEnd"/>
      <w:r w:rsidRPr="00C11FB8">
        <w:t xml:space="preserve"> closed temporarily between pulses.  This technique is normally used for precursors with a low vapor pressure.</w:t>
      </w:r>
    </w:p>
    <w:p w14:paraId="5391F94A" w14:textId="77777777" w:rsidR="0061719F" w:rsidRDefault="0061719F">
      <w:pPr>
        <w:spacing w:after="160" w:line="259" w:lineRule="auto"/>
        <w:rPr>
          <w:rFonts w:ascii="Leelawadee" w:hAnsi="Leelawadee" w:cs="Leelawadee"/>
          <w:b/>
          <w:u w:val="single"/>
        </w:rPr>
      </w:pPr>
      <w:bookmarkStart w:id="76" w:name="_Ref10624404"/>
      <w:bookmarkStart w:id="77" w:name="_Ref10624408"/>
      <w:r>
        <w:br w:type="page"/>
      </w:r>
    </w:p>
    <w:p w14:paraId="6B6B4457" w14:textId="4BECB96A" w:rsidR="00C11FB8" w:rsidRPr="00C11FB8" w:rsidRDefault="00C11FB8" w:rsidP="00C11FB8">
      <w:pPr>
        <w:pStyle w:val="SOPSectionHeading2"/>
      </w:pPr>
      <w:bookmarkStart w:id="78" w:name="_Toc11059392"/>
      <w:r w:rsidRPr="00C11FB8">
        <w:lastRenderedPageBreak/>
        <w:t>Programming Commands</w:t>
      </w:r>
      <w:bookmarkStart w:id="79" w:name="_GoBack"/>
      <w:bookmarkEnd w:id="76"/>
      <w:bookmarkEnd w:id="77"/>
      <w:bookmarkEnd w:id="78"/>
      <w:bookmarkEnd w:id="79"/>
    </w:p>
    <w:p w14:paraId="519A7A89" w14:textId="17FB12B0" w:rsidR="00C11FB8" w:rsidRPr="00C11FB8" w:rsidRDefault="00C11FB8" w:rsidP="00C11FB8">
      <w:pPr>
        <w:pStyle w:val="SOPParaText3"/>
        <w:rPr>
          <w:b/>
          <w:sz w:val="24"/>
        </w:rPr>
      </w:pPr>
      <w:r w:rsidRPr="00C11FB8">
        <w:rPr>
          <w:rStyle w:val="SOPTableText"/>
        </w:rPr>
        <w:fldChar w:fldCharType="begin"/>
      </w:r>
      <w:r w:rsidRPr="00C11FB8">
        <w:rPr>
          <w:rStyle w:val="SOPTableText"/>
        </w:rPr>
        <w:instrText xml:space="preserve"> REF _Ref509908701 \h </w:instrText>
      </w:r>
      <w:r>
        <w:rPr>
          <w:rStyle w:val="SOPTableText"/>
        </w:rPr>
        <w:instrText xml:space="preserve"> \* MERGEFORMAT </w:instrText>
      </w:r>
      <w:r w:rsidRPr="00C11FB8">
        <w:rPr>
          <w:rStyle w:val="SOPTableText"/>
        </w:rPr>
      </w:r>
      <w:r w:rsidRPr="00C11FB8">
        <w:rPr>
          <w:rStyle w:val="SOPTableText"/>
        </w:rPr>
        <w:fldChar w:fldCharType="separate"/>
      </w:r>
      <w:r w:rsidRPr="00C11FB8">
        <w:rPr>
          <w:rStyle w:val="SOPTableText"/>
        </w:rPr>
        <w:t>Table 2, Recipe Instructions</w:t>
      </w:r>
      <w:r w:rsidRPr="00C11FB8">
        <w:rPr>
          <w:rStyle w:val="SOPTableText"/>
        </w:rPr>
        <w:fldChar w:fldCharType="end"/>
      </w:r>
      <w:r>
        <w:t xml:space="preserve"> </w:t>
      </w:r>
      <w:r w:rsidRPr="00C11FB8">
        <w:t>describes the programming commands available for a recipe with their parameters and primary function.</w:t>
      </w:r>
    </w:p>
    <w:tbl>
      <w:tblPr>
        <w:tblStyle w:val="TableGrid"/>
        <w:tblW w:w="9936" w:type="dxa"/>
        <w:tblInd w:w="288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152"/>
        <w:gridCol w:w="1440"/>
        <w:gridCol w:w="1008"/>
        <w:gridCol w:w="6336"/>
      </w:tblGrid>
      <w:tr w:rsidR="00C11FB8" w14:paraId="0FA5C235" w14:textId="77777777" w:rsidTr="00C11FB8">
        <w:tc>
          <w:tcPr>
            <w:tcW w:w="9936" w:type="dxa"/>
            <w:gridSpan w:val="4"/>
            <w:tcBorders>
              <w:top w:val="thinThickSmallGap" w:sz="24" w:space="0" w:color="auto"/>
              <w:bottom w:val="single" w:sz="12" w:space="0" w:color="auto"/>
            </w:tcBorders>
            <w:vAlign w:val="center"/>
          </w:tcPr>
          <w:p w14:paraId="2E5BB7C5" w14:textId="18349043" w:rsidR="00C11FB8" w:rsidRPr="00F2377C" w:rsidRDefault="00C11FB8" w:rsidP="00C11FB8">
            <w:pPr>
              <w:pStyle w:val="SOPTableTitle"/>
            </w:pPr>
            <w:bookmarkStart w:id="80" w:name="_Ref509908701"/>
            <w:bookmarkStart w:id="81" w:name="_Toc510189087"/>
            <w:bookmarkStart w:id="82" w:name="_Toc510190522"/>
            <w:bookmarkStart w:id="83" w:name="_Toc510190655"/>
            <w:bookmarkStart w:id="84" w:name="_Toc529960483"/>
            <w:bookmarkStart w:id="85" w:name="_Toc11059395"/>
            <w:r w:rsidRPr="00F2377C">
              <w:t xml:space="preserve">Table </w:t>
            </w:r>
            <w:r w:rsidR="00BC3BF3">
              <w:fldChar w:fldCharType="begin"/>
            </w:r>
            <w:r w:rsidR="00BC3BF3">
              <w:instrText xml:space="preserve"> SEQ Table \* ARABIC </w:instrText>
            </w:r>
            <w:r w:rsidR="00BC3BF3">
              <w:fldChar w:fldCharType="separate"/>
            </w:r>
            <w:r>
              <w:rPr>
                <w:noProof/>
              </w:rPr>
              <w:t>2</w:t>
            </w:r>
            <w:r w:rsidR="00BC3BF3">
              <w:rPr>
                <w:noProof/>
              </w:rPr>
              <w:fldChar w:fldCharType="end"/>
            </w:r>
            <w:r w:rsidRPr="00F2377C">
              <w:t>, Recipe Instructions</w:t>
            </w:r>
            <w:bookmarkEnd w:id="80"/>
            <w:bookmarkEnd w:id="81"/>
            <w:bookmarkEnd w:id="82"/>
            <w:bookmarkEnd w:id="83"/>
            <w:bookmarkEnd w:id="84"/>
            <w:bookmarkEnd w:id="85"/>
          </w:p>
        </w:tc>
      </w:tr>
      <w:tr w:rsidR="00C11FB8" w14:paraId="27F51C82" w14:textId="77777777" w:rsidTr="00C11FB8">
        <w:tc>
          <w:tcPr>
            <w:tcW w:w="1152" w:type="dxa"/>
            <w:tcBorders>
              <w:top w:val="single" w:sz="12" w:space="0" w:color="auto"/>
              <w:bottom w:val="single" w:sz="8" w:space="0" w:color="auto"/>
            </w:tcBorders>
          </w:tcPr>
          <w:p w14:paraId="65182339" w14:textId="77777777" w:rsidR="00C11FB8" w:rsidRPr="00F2377C" w:rsidRDefault="00C11FB8" w:rsidP="00C11FB8">
            <w:pPr>
              <w:keepNext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2377C">
              <w:rPr>
                <w:rFonts w:cstheme="minorHAnsi"/>
                <w:b/>
                <w:sz w:val="20"/>
                <w:szCs w:val="20"/>
              </w:rPr>
              <w:t>Instruction</w:t>
            </w:r>
          </w:p>
        </w:tc>
        <w:tc>
          <w:tcPr>
            <w:tcW w:w="1440" w:type="dxa"/>
            <w:tcBorders>
              <w:top w:val="single" w:sz="12" w:space="0" w:color="auto"/>
              <w:bottom w:val="single" w:sz="8" w:space="0" w:color="auto"/>
            </w:tcBorders>
          </w:tcPr>
          <w:p w14:paraId="6A0C35D8" w14:textId="77777777" w:rsidR="00C11FB8" w:rsidRPr="00F2377C" w:rsidRDefault="00C11FB8" w:rsidP="00C11FB8">
            <w:pPr>
              <w:keepNext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2377C">
              <w:rPr>
                <w:rFonts w:cstheme="minorHAnsi"/>
                <w:b/>
                <w:sz w:val="20"/>
                <w:szCs w:val="20"/>
              </w:rPr>
              <w:t>#</w:t>
            </w:r>
          </w:p>
        </w:tc>
        <w:tc>
          <w:tcPr>
            <w:tcW w:w="1008" w:type="dxa"/>
            <w:tcBorders>
              <w:top w:val="single" w:sz="12" w:space="0" w:color="auto"/>
              <w:bottom w:val="single" w:sz="8" w:space="0" w:color="auto"/>
            </w:tcBorders>
          </w:tcPr>
          <w:p w14:paraId="717A8E23" w14:textId="77777777" w:rsidR="00C11FB8" w:rsidRPr="00F2377C" w:rsidRDefault="00C11FB8" w:rsidP="00C11FB8">
            <w:pPr>
              <w:keepNext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2377C">
              <w:rPr>
                <w:rFonts w:cstheme="minorHAnsi"/>
                <w:b/>
                <w:sz w:val="20"/>
                <w:szCs w:val="20"/>
              </w:rPr>
              <w:t>Value</w:t>
            </w:r>
          </w:p>
        </w:tc>
        <w:tc>
          <w:tcPr>
            <w:tcW w:w="6336" w:type="dxa"/>
            <w:tcBorders>
              <w:top w:val="single" w:sz="12" w:space="0" w:color="auto"/>
              <w:bottom w:val="single" w:sz="8" w:space="0" w:color="auto"/>
            </w:tcBorders>
          </w:tcPr>
          <w:p w14:paraId="05ABB96C" w14:textId="77777777" w:rsidR="00C11FB8" w:rsidRPr="00F2377C" w:rsidRDefault="00C11FB8" w:rsidP="00C11FB8">
            <w:pPr>
              <w:keepNext/>
              <w:spacing w:before="60" w:after="60"/>
              <w:rPr>
                <w:rFonts w:cstheme="minorHAnsi"/>
                <w:b/>
                <w:sz w:val="20"/>
                <w:szCs w:val="20"/>
              </w:rPr>
            </w:pPr>
            <w:r w:rsidRPr="00F2377C">
              <w:rPr>
                <w:rFonts w:cstheme="minorHAnsi"/>
                <w:b/>
                <w:sz w:val="20"/>
                <w:szCs w:val="20"/>
              </w:rPr>
              <w:t>Description</w:t>
            </w:r>
          </w:p>
        </w:tc>
      </w:tr>
      <w:tr w:rsidR="00C11FB8" w14:paraId="2B22D5F0" w14:textId="77777777" w:rsidTr="00C11FB8">
        <w:tc>
          <w:tcPr>
            <w:tcW w:w="1152" w:type="dxa"/>
            <w:tcBorders>
              <w:top w:val="single" w:sz="8" w:space="0" w:color="auto"/>
            </w:tcBorders>
          </w:tcPr>
          <w:p w14:paraId="01536A84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flow</w:t>
            </w:r>
          </w:p>
        </w:tc>
        <w:tc>
          <w:tcPr>
            <w:tcW w:w="1440" w:type="dxa"/>
            <w:tcBorders>
              <w:top w:val="single" w:sz="8" w:space="0" w:color="auto"/>
            </w:tcBorders>
          </w:tcPr>
          <w:p w14:paraId="782A01C6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– 5</w:t>
            </w:r>
          </w:p>
        </w:tc>
        <w:tc>
          <w:tcPr>
            <w:tcW w:w="1008" w:type="dxa"/>
            <w:tcBorders>
              <w:top w:val="single" w:sz="8" w:space="0" w:color="auto"/>
            </w:tcBorders>
          </w:tcPr>
          <w:p w14:paraId="7E92EF21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200</w:t>
            </w:r>
          </w:p>
        </w:tc>
        <w:tc>
          <w:tcPr>
            <w:tcW w:w="6336" w:type="dxa"/>
            <w:tcBorders>
              <w:top w:val="single" w:sz="8" w:space="0" w:color="auto"/>
            </w:tcBorders>
          </w:tcPr>
          <w:p w14:paraId="65ECC770" w14:textId="77777777" w:rsidR="00C11FB8" w:rsidRDefault="00C11FB8" w:rsidP="00C11FB8">
            <w:pPr>
              <w:keepNext/>
              <w:spacing w:after="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Sets the setpoint of MFC “</w:t>
            </w:r>
            <w:r w:rsidRPr="00F2377C">
              <w:rPr>
                <w:rFonts w:cstheme="minorHAnsi"/>
                <w:b/>
                <w:sz w:val="20"/>
                <w:szCs w:val="20"/>
              </w:rPr>
              <w:t>#</w:t>
            </w:r>
            <w:r w:rsidRPr="00F2377C">
              <w:rPr>
                <w:rFonts w:cstheme="minorHAnsi"/>
                <w:sz w:val="20"/>
                <w:szCs w:val="20"/>
              </w:rPr>
              <w:t>” to “</w:t>
            </w:r>
            <w:r w:rsidRPr="00F2377C">
              <w:rPr>
                <w:rFonts w:cstheme="minorHAnsi"/>
                <w:b/>
                <w:sz w:val="20"/>
                <w:szCs w:val="20"/>
              </w:rPr>
              <w:t>value</w:t>
            </w:r>
            <w:r w:rsidRPr="00F2377C">
              <w:rPr>
                <w:rFonts w:cstheme="minorHAnsi"/>
                <w:sz w:val="20"/>
                <w:szCs w:val="20"/>
              </w:rPr>
              <w:t xml:space="preserve">” in </w:t>
            </w:r>
            <w:proofErr w:type="spellStart"/>
            <w:r w:rsidRPr="00F2377C">
              <w:rPr>
                <w:rFonts w:cstheme="minorHAnsi"/>
                <w:sz w:val="20"/>
                <w:szCs w:val="20"/>
              </w:rPr>
              <w:t>sccm</w:t>
            </w:r>
            <w:proofErr w:type="spellEnd"/>
            <w:r w:rsidRPr="00F2377C">
              <w:rPr>
                <w:rFonts w:cstheme="minorHAnsi"/>
                <w:sz w:val="20"/>
                <w:szCs w:val="20"/>
              </w:rPr>
              <w:t>.</w:t>
            </w:r>
          </w:p>
          <w:p w14:paraId="47ABF6AB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 xml:space="preserve">The associated </w:t>
            </w:r>
            <w:proofErr w:type="spellStart"/>
            <w:r w:rsidRPr="00F2377C">
              <w:rPr>
                <w:rFonts w:cstheme="minorHAnsi"/>
                <w:sz w:val="20"/>
                <w:szCs w:val="20"/>
              </w:rPr>
              <w:t>MFCValve</w:t>
            </w:r>
            <w:proofErr w:type="spellEnd"/>
            <w:r w:rsidRPr="00F2377C">
              <w:rPr>
                <w:rFonts w:cstheme="minorHAnsi"/>
                <w:sz w:val="20"/>
                <w:szCs w:val="20"/>
              </w:rPr>
              <w:t xml:space="preserve"> must be open to ensure flow.</w:t>
            </w:r>
          </w:p>
        </w:tc>
      </w:tr>
      <w:tr w:rsidR="00C11FB8" w14:paraId="280B4067" w14:textId="77777777" w:rsidTr="00C11FB8">
        <w:tc>
          <w:tcPr>
            <w:tcW w:w="1152" w:type="dxa"/>
          </w:tcPr>
          <w:p w14:paraId="72762D87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F2377C">
              <w:rPr>
                <w:rFonts w:cstheme="minorHAnsi"/>
                <w:sz w:val="20"/>
                <w:szCs w:val="20"/>
              </w:rPr>
              <w:t>goto</w:t>
            </w:r>
            <w:proofErr w:type="spellEnd"/>
          </w:p>
        </w:tc>
        <w:tc>
          <w:tcPr>
            <w:tcW w:w="1440" w:type="dxa"/>
          </w:tcPr>
          <w:p w14:paraId="3ABD8FFA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recipe max</w:t>
            </w:r>
          </w:p>
        </w:tc>
        <w:tc>
          <w:tcPr>
            <w:tcW w:w="1008" w:type="dxa"/>
          </w:tcPr>
          <w:p w14:paraId="15492E15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≥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F2377C"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6336" w:type="dxa"/>
          </w:tcPr>
          <w:p w14:paraId="3379A150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Sends the recipe to line number “</w:t>
            </w:r>
            <w:r w:rsidRPr="00F2377C">
              <w:rPr>
                <w:rFonts w:cstheme="minorHAnsi"/>
                <w:b/>
                <w:sz w:val="20"/>
                <w:szCs w:val="20"/>
              </w:rPr>
              <w:t>#</w:t>
            </w:r>
            <w:r w:rsidRPr="00F2377C">
              <w:rPr>
                <w:rFonts w:cstheme="minorHAnsi"/>
                <w:sz w:val="20"/>
                <w:szCs w:val="20"/>
              </w:rPr>
              <w:t>” for “value” loops.</w:t>
            </w:r>
          </w:p>
          <w:p w14:paraId="5C2E510E" w14:textId="77777777" w:rsidR="00C11FB8" w:rsidRPr="00F2377C" w:rsidRDefault="00C11FB8" w:rsidP="00C11FB8">
            <w:pPr>
              <w:keepNext/>
              <w:spacing w:before="60" w:after="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Please note a Value of 0 or less will result in an infinite loop.</w:t>
            </w:r>
          </w:p>
          <w:p w14:paraId="77E85B80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F2377C">
              <w:rPr>
                <w:rFonts w:cstheme="minorHAnsi"/>
                <w:sz w:val="20"/>
                <w:szCs w:val="20"/>
              </w:rPr>
              <w:t>Goto</w:t>
            </w:r>
            <w:proofErr w:type="spellEnd"/>
            <w:r w:rsidRPr="00F2377C">
              <w:rPr>
                <w:rFonts w:cstheme="minorHAnsi"/>
                <w:sz w:val="20"/>
                <w:szCs w:val="20"/>
              </w:rPr>
              <w:t xml:space="preserve"> loops can be nested.</w:t>
            </w:r>
          </w:p>
        </w:tc>
      </w:tr>
      <w:tr w:rsidR="00C11FB8" w14:paraId="7D30BBC3" w14:textId="77777777" w:rsidTr="00C11FB8">
        <w:tc>
          <w:tcPr>
            <w:tcW w:w="1152" w:type="dxa"/>
          </w:tcPr>
          <w:p w14:paraId="52B26F7B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heater</w:t>
            </w:r>
          </w:p>
        </w:tc>
        <w:tc>
          <w:tcPr>
            <w:tcW w:w="1440" w:type="dxa"/>
          </w:tcPr>
          <w:p w14:paraId="226BA723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12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1008" w:type="dxa"/>
          </w:tcPr>
          <w:p w14:paraId="16F7C14F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max</w:t>
            </w:r>
          </w:p>
        </w:tc>
        <w:tc>
          <w:tcPr>
            <w:tcW w:w="6336" w:type="dxa"/>
          </w:tcPr>
          <w:p w14:paraId="39BFB423" w14:textId="77777777" w:rsidR="00C11FB8" w:rsidRPr="00F2377C" w:rsidRDefault="00C11FB8" w:rsidP="00C11FB8">
            <w:pPr>
              <w:keepNext/>
              <w:spacing w:after="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Sets the setpoint of heater “</w:t>
            </w:r>
            <w:r w:rsidRPr="00F2377C">
              <w:rPr>
                <w:rFonts w:cstheme="minorHAnsi"/>
                <w:b/>
                <w:sz w:val="20"/>
                <w:szCs w:val="20"/>
              </w:rPr>
              <w:t>#</w:t>
            </w:r>
            <w:r w:rsidRPr="00F2377C">
              <w:rPr>
                <w:rFonts w:cstheme="minorHAnsi"/>
                <w:sz w:val="20"/>
                <w:szCs w:val="20"/>
              </w:rPr>
              <w:t>” to “</w:t>
            </w:r>
            <w:r w:rsidRPr="00F2377C">
              <w:rPr>
                <w:rFonts w:cstheme="minorHAnsi"/>
                <w:b/>
                <w:sz w:val="20"/>
                <w:szCs w:val="20"/>
              </w:rPr>
              <w:t>value</w:t>
            </w:r>
            <w:r w:rsidRPr="00F2377C">
              <w:rPr>
                <w:rFonts w:cstheme="minorHAnsi"/>
                <w:sz w:val="20"/>
                <w:szCs w:val="20"/>
              </w:rPr>
              <w:t>”.</w:t>
            </w:r>
          </w:p>
          <w:p w14:paraId="0A6E84A6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  <w:u w:val="single"/>
              </w:rPr>
            </w:pPr>
            <w:r w:rsidRPr="00F2377C">
              <w:rPr>
                <w:rFonts w:cstheme="minorHAnsi"/>
                <w:sz w:val="20"/>
                <w:szCs w:val="20"/>
                <w:u w:val="single"/>
              </w:rPr>
              <w:t>#</w:t>
            </w:r>
            <w:r w:rsidRPr="00F2377C">
              <w:rPr>
                <w:rFonts w:cstheme="minorHAnsi"/>
                <w:sz w:val="20"/>
                <w:szCs w:val="20"/>
                <w:u w:val="single"/>
              </w:rPr>
              <w:tab/>
              <w:t>Heater</w:t>
            </w:r>
            <w:r w:rsidRPr="00F2377C">
              <w:rPr>
                <w:rFonts w:cstheme="minorHAnsi"/>
                <w:sz w:val="20"/>
                <w:szCs w:val="20"/>
                <w:u w:val="single"/>
              </w:rPr>
              <w:tab/>
              <w:t>Max</w:t>
            </w:r>
          </w:p>
          <w:p w14:paraId="4CE3974A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12</w:t>
            </w:r>
            <w:r w:rsidRPr="00F2377C">
              <w:rPr>
                <w:rFonts w:cstheme="minorHAnsi"/>
                <w:sz w:val="20"/>
                <w:szCs w:val="20"/>
              </w:rPr>
              <w:tab/>
              <w:t>Trap</w:t>
            </w:r>
            <w:r w:rsidRPr="00F2377C">
              <w:rPr>
                <w:rFonts w:cstheme="minorHAnsi"/>
                <w:sz w:val="20"/>
                <w:szCs w:val="20"/>
              </w:rPr>
              <w:tab/>
              <w:t>250</w:t>
            </w:r>
          </w:p>
          <w:p w14:paraId="522FDA8F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13</w:t>
            </w:r>
            <w:r w:rsidRPr="00F2377C">
              <w:rPr>
                <w:rFonts w:cstheme="minorHAnsi"/>
                <w:sz w:val="20"/>
                <w:szCs w:val="20"/>
              </w:rPr>
              <w:tab/>
              <w:t>Reactor 1</w:t>
            </w:r>
            <w:r w:rsidRPr="00F2377C">
              <w:rPr>
                <w:rFonts w:cstheme="minorHAnsi"/>
                <w:sz w:val="20"/>
                <w:szCs w:val="20"/>
              </w:rPr>
              <w:tab/>
              <w:t>300</w:t>
            </w:r>
          </w:p>
          <w:p w14:paraId="10E07047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14</w:t>
            </w:r>
            <w:r w:rsidRPr="00F2377C">
              <w:rPr>
                <w:rFonts w:cstheme="minorHAnsi"/>
                <w:sz w:val="20"/>
                <w:szCs w:val="20"/>
              </w:rPr>
              <w:tab/>
              <w:t>Reactor 2</w:t>
            </w:r>
            <w:r w:rsidRPr="00F2377C">
              <w:rPr>
                <w:rFonts w:cstheme="minorHAnsi"/>
                <w:sz w:val="20"/>
                <w:szCs w:val="20"/>
              </w:rPr>
              <w:tab/>
              <w:t>180</w:t>
            </w:r>
          </w:p>
          <w:p w14:paraId="0D3FFC7C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15</w:t>
            </w:r>
            <w:r w:rsidRPr="00F2377C">
              <w:rPr>
                <w:rFonts w:cstheme="minorHAnsi"/>
                <w:sz w:val="20"/>
                <w:szCs w:val="20"/>
              </w:rPr>
              <w:tab/>
              <w:t>Chuck</w:t>
            </w:r>
            <w:r w:rsidRPr="00F2377C">
              <w:rPr>
                <w:rFonts w:cstheme="minorHAnsi"/>
                <w:sz w:val="20"/>
                <w:szCs w:val="20"/>
              </w:rPr>
              <w:tab/>
              <w:t>300</w:t>
            </w:r>
          </w:p>
          <w:p w14:paraId="6AC5C65C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16</w:t>
            </w:r>
            <w:r w:rsidRPr="00F2377C">
              <w:rPr>
                <w:rFonts w:cstheme="minorHAnsi"/>
                <w:sz w:val="20"/>
                <w:szCs w:val="20"/>
              </w:rPr>
              <w:tab/>
              <w:t>Precursor Delivery</w:t>
            </w:r>
            <w:r w:rsidRPr="00F2377C">
              <w:rPr>
                <w:rFonts w:cstheme="minorHAnsi"/>
                <w:sz w:val="20"/>
                <w:szCs w:val="20"/>
              </w:rPr>
              <w:tab/>
              <w:t>150</w:t>
            </w:r>
          </w:p>
          <w:p w14:paraId="4057A2CB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17</w:t>
            </w:r>
            <w:r w:rsidRPr="00F2377C">
              <w:rPr>
                <w:rFonts w:cstheme="minorHAnsi"/>
                <w:sz w:val="20"/>
                <w:szCs w:val="20"/>
              </w:rPr>
              <w:tab/>
              <w:t>ALD Valves</w:t>
            </w:r>
            <w:r w:rsidRPr="00F2377C">
              <w:rPr>
                <w:rFonts w:cstheme="minorHAnsi"/>
                <w:sz w:val="20"/>
                <w:szCs w:val="20"/>
              </w:rPr>
              <w:tab/>
              <w:t>150</w:t>
            </w:r>
          </w:p>
          <w:p w14:paraId="7D0D2AD2" w14:textId="77777777" w:rsidR="00C11FB8" w:rsidRPr="00F2377C" w:rsidRDefault="00C11FB8" w:rsidP="00C11FB8">
            <w:pPr>
              <w:keepNext/>
              <w:tabs>
                <w:tab w:val="left" w:pos="970"/>
                <w:tab w:val="left" w:pos="3020"/>
              </w:tabs>
              <w:ind w:left="1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18-22</w:t>
            </w:r>
            <w:r w:rsidRPr="00F2377C">
              <w:rPr>
                <w:rFonts w:cstheme="minorHAnsi"/>
                <w:sz w:val="20"/>
                <w:szCs w:val="20"/>
              </w:rPr>
              <w:tab/>
              <w:t>Precursors</w:t>
            </w:r>
            <w:r w:rsidRPr="00F2377C">
              <w:rPr>
                <w:rFonts w:cstheme="minorHAnsi"/>
                <w:sz w:val="20"/>
                <w:szCs w:val="20"/>
              </w:rPr>
              <w:tab/>
              <w:t>150, but varies by precursor</w:t>
            </w:r>
          </w:p>
        </w:tc>
      </w:tr>
      <w:tr w:rsidR="00C11FB8" w14:paraId="1E27E545" w14:textId="77777777" w:rsidTr="00C11FB8">
        <w:tc>
          <w:tcPr>
            <w:tcW w:w="1152" w:type="dxa"/>
          </w:tcPr>
          <w:p w14:paraId="51A0233F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line ac out</w:t>
            </w:r>
          </w:p>
        </w:tc>
        <w:tc>
          <w:tcPr>
            <w:tcW w:w="1440" w:type="dxa"/>
          </w:tcPr>
          <w:p w14:paraId="07750806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n/a</w:t>
            </w:r>
          </w:p>
        </w:tc>
        <w:tc>
          <w:tcPr>
            <w:tcW w:w="1008" w:type="dxa"/>
          </w:tcPr>
          <w:p w14:paraId="2FC18361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0, 1</w:t>
            </w:r>
          </w:p>
        </w:tc>
        <w:tc>
          <w:tcPr>
            <w:tcW w:w="6336" w:type="dxa"/>
          </w:tcPr>
          <w:p w14:paraId="2DD9F8BB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Turns “#” ac plug on (1) or off (0).  These plugs can be used for accessory equipment.  Currently, none are used in this system.</w:t>
            </w:r>
          </w:p>
        </w:tc>
      </w:tr>
      <w:tr w:rsidR="00C11FB8" w14:paraId="52C80559" w14:textId="77777777" w:rsidTr="00C11FB8">
        <w:tc>
          <w:tcPr>
            <w:tcW w:w="1152" w:type="dxa"/>
          </w:tcPr>
          <w:p w14:paraId="7B93388B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F2377C">
              <w:rPr>
                <w:rFonts w:cstheme="minorHAnsi"/>
                <w:sz w:val="20"/>
                <w:szCs w:val="20"/>
              </w:rPr>
              <w:t>MFCValve</w:t>
            </w:r>
            <w:proofErr w:type="spellEnd"/>
          </w:p>
        </w:tc>
        <w:tc>
          <w:tcPr>
            <w:tcW w:w="1440" w:type="dxa"/>
          </w:tcPr>
          <w:p w14:paraId="59ED1A57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008" w:type="dxa"/>
          </w:tcPr>
          <w:p w14:paraId="78186088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0, 1</w:t>
            </w:r>
          </w:p>
        </w:tc>
        <w:tc>
          <w:tcPr>
            <w:tcW w:w="6336" w:type="dxa"/>
          </w:tcPr>
          <w:p w14:paraId="5A3C34F2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Opens (1) or closes (0) the downstream pneumatic valve for the specific gas (enables actual gas flow through the “flow” instruction).</w:t>
            </w:r>
          </w:p>
        </w:tc>
      </w:tr>
      <w:tr w:rsidR="00C11FB8" w14:paraId="0BF10B83" w14:textId="77777777" w:rsidTr="00C11FB8">
        <w:tc>
          <w:tcPr>
            <w:tcW w:w="1152" w:type="dxa"/>
          </w:tcPr>
          <w:p w14:paraId="5E821493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plasma</w:t>
            </w:r>
          </w:p>
        </w:tc>
        <w:tc>
          <w:tcPr>
            <w:tcW w:w="1440" w:type="dxa"/>
          </w:tcPr>
          <w:p w14:paraId="3F5C4529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8" w:type="dxa"/>
          </w:tcPr>
          <w:p w14:paraId="51D6161A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300</w:t>
            </w:r>
          </w:p>
        </w:tc>
        <w:tc>
          <w:tcPr>
            <w:tcW w:w="6336" w:type="dxa"/>
          </w:tcPr>
          <w:p w14:paraId="1D1AC5FA" w14:textId="77777777" w:rsidR="00C11FB8" w:rsidRPr="00F2377C" w:rsidRDefault="00C11FB8" w:rsidP="00C11FB8">
            <w:pPr>
              <w:keepNext/>
              <w:spacing w:after="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Sets the setpoint of the ICP coil to “</w:t>
            </w:r>
            <w:r w:rsidRPr="00F2377C">
              <w:rPr>
                <w:rFonts w:cstheme="minorHAnsi"/>
                <w:b/>
                <w:sz w:val="20"/>
                <w:szCs w:val="20"/>
              </w:rPr>
              <w:t>value</w:t>
            </w:r>
            <w:r w:rsidRPr="00F2377C">
              <w:rPr>
                <w:rFonts w:cstheme="minorHAnsi"/>
                <w:sz w:val="20"/>
                <w:szCs w:val="20"/>
              </w:rPr>
              <w:t>” watts.</w:t>
            </w:r>
          </w:p>
          <w:p w14:paraId="2729DC31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When a recipe uses the plasma, there MUST be a “plasma 0” instruction to turn the plasma off.</w:t>
            </w:r>
          </w:p>
        </w:tc>
      </w:tr>
      <w:tr w:rsidR="00C11FB8" w14:paraId="5625968C" w14:textId="77777777" w:rsidTr="00C11FB8">
        <w:tc>
          <w:tcPr>
            <w:tcW w:w="1152" w:type="dxa"/>
          </w:tcPr>
          <w:p w14:paraId="39534D8C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pulse</w:t>
            </w:r>
          </w:p>
        </w:tc>
        <w:tc>
          <w:tcPr>
            <w:tcW w:w="1440" w:type="dxa"/>
          </w:tcPr>
          <w:p w14:paraId="4BD2CD19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1008" w:type="dxa"/>
          </w:tcPr>
          <w:p w14:paraId="71131EBB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0.01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6336" w:type="dxa"/>
          </w:tcPr>
          <w:p w14:paraId="058EE64C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Opens (pulses) the selected precursor ALD valve, “</w:t>
            </w:r>
            <w:r w:rsidRPr="00F2377C">
              <w:rPr>
                <w:rFonts w:cstheme="minorHAnsi"/>
                <w:b/>
                <w:sz w:val="20"/>
                <w:szCs w:val="20"/>
              </w:rPr>
              <w:t>#</w:t>
            </w:r>
            <w:r w:rsidRPr="00F2377C">
              <w:rPr>
                <w:rFonts w:cstheme="minorHAnsi"/>
                <w:sz w:val="20"/>
                <w:szCs w:val="20"/>
              </w:rPr>
              <w:t>”, for “</w:t>
            </w:r>
            <w:r w:rsidRPr="00F2377C">
              <w:rPr>
                <w:rFonts w:cstheme="minorHAnsi"/>
                <w:b/>
                <w:sz w:val="20"/>
                <w:szCs w:val="20"/>
              </w:rPr>
              <w:t>value</w:t>
            </w:r>
            <w:r w:rsidRPr="00F2377C">
              <w:rPr>
                <w:rFonts w:cstheme="minorHAnsi"/>
                <w:sz w:val="20"/>
                <w:szCs w:val="20"/>
              </w:rPr>
              <w:t>” seconds.</w:t>
            </w:r>
          </w:p>
        </w:tc>
      </w:tr>
      <w:tr w:rsidR="00C11FB8" w14:paraId="1F2DA86A" w14:textId="77777777" w:rsidTr="00C11FB8">
        <w:tc>
          <w:tcPr>
            <w:tcW w:w="1152" w:type="dxa"/>
          </w:tcPr>
          <w:p w14:paraId="7B0D67C0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stabilize</w:t>
            </w:r>
          </w:p>
        </w:tc>
        <w:tc>
          <w:tcPr>
            <w:tcW w:w="1440" w:type="dxa"/>
          </w:tcPr>
          <w:p w14:paraId="4C522A5C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12</w:t>
            </w:r>
            <w:r>
              <w:rPr>
                <w:rFonts w:cstheme="minorHAnsi"/>
                <w:sz w:val="20"/>
                <w:szCs w:val="20"/>
              </w:rPr>
              <w:t xml:space="preserve"> – </w:t>
            </w:r>
            <w:r w:rsidRPr="00F2377C">
              <w:rPr>
                <w:rFonts w:cstheme="minorHAnsi"/>
                <w:sz w:val="20"/>
                <w:szCs w:val="20"/>
              </w:rPr>
              <w:t>22</w:t>
            </w:r>
          </w:p>
        </w:tc>
        <w:tc>
          <w:tcPr>
            <w:tcW w:w="1008" w:type="dxa"/>
          </w:tcPr>
          <w:p w14:paraId="072FDDC6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6336" w:type="dxa"/>
          </w:tcPr>
          <w:p w14:paraId="525B99F2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Waits until heater “</w:t>
            </w:r>
            <w:r w:rsidRPr="00F2377C">
              <w:rPr>
                <w:rFonts w:cstheme="minorHAnsi"/>
                <w:b/>
                <w:sz w:val="20"/>
                <w:szCs w:val="20"/>
              </w:rPr>
              <w:t>#</w:t>
            </w:r>
            <w:r w:rsidRPr="00F2377C">
              <w:rPr>
                <w:rFonts w:cstheme="minorHAnsi"/>
                <w:sz w:val="20"/>
                <w:szCs w:val="20"/>
              </w:rPr>
              <w:t>” is ±2°C of setpoint.</w:t>
            </w:r>
          </w:p>
        </w:tc>
      </w:tr>
      <w:tr w:rsidR="00C11FB8" w14:paraId="299BB7C8" w14:textId="77777777" w:rsidTr="00C11FB8">
        <w:tc>
          <w:tcPr>
            <w:tcW w:w="1152" w:type="dxa"/>
          </w:tcPr>
          <w:p w14:paraId="35A2B9A2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proofErr w:type="spellStart"/>
            <w:r w:rsidRPr="00F2377C">
              <w:rPr>
                <w:rFonts w:cstheme="minorHAnsi"/>
                <w:sz w:val="20"/>
                <w:szCs w:val="20"/>
              </w:rPr>
              <w:t>stopvalve</w:t>
            </w:r>
            <w:proofErr w:type="spellEnd"/>
          </w:p>
        </w:tc>
        <w:tc>
          <w:tcPr>
            <w:tcW w:w="1440" w:type="dxa"/>
          </w:tcPr>
          <w:p w14:paraId="3EB84E7F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8" w:type="dxa"/>
          </w:tcPr>
          <w:p w14:paraId="3FA84563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0, 1</w:t>
            </w:r>
          </w:p>
        </w:tc>
        <w:tc>
          <w:tcPr>
            <w:tcW w:w="6336" w:type="dxa"/>
          </w:tcPr>
          <w:p w14:paraId="357ACC58" w14:textId="77777777" w:rsidR="00C11FB8" w:rsidRPr="00F2377C" w:rsidRDefault="00C11FB8" w:rsidP="00C11FB8">
            <w:pPr>
              <w:keepNext/>
              <w:spacing w:after="60"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 xml:space="preserve">Opens (1) or closes (0) the stop valve (gate valve).  Close the </w:t>
            </w:r>
            <w:proofErr w:type="spellStart"/>
            <w:r w:rsidRPr="00F2377C">
              <w:rPr>
                <w:rFonts w:cstheme="minorHAnsi"/>
                <w:sz w:val="20"/>
                <w:szCs w:val="20"/>
              </w:rPr>
              <w:t>stopvalve</w:t>
            </w:r>
            <w:proofErr w:type="spellEnd"/>
            <w:r w:rsidRPr="00F2377C">
              <w:rPr>
                <w:rFonts w:cstheme="minorHAnsi"/>
                <w:sz w:val="20"/>
                <w:szCs w:val="20"/>
              </w:rPr>
              <w:t xml:space="preserve"> to use Exposure mode for materials with very low vapor pressure.</w:t>
            </w:r>
          </w:p>
          <w:p w14:paraId="42FE1C97" w14:textId="77777777" w:rsidR="00C11FB8" w:rsidRPr="00F2377C" w:rsidRDefault="00C11FB8" w:rsidP="00C11FB8">
            <w:pPr>
              <w:keepNext/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A “</w:t>
            </w:r>
            <w:proofErr w:type="spellStart"/>
            <w:r w:rsidRPr="00F2377C">
              <w:rPr>
                <w:rFonts w:cstheme="minorHAnsi"/>
                <w:sz w:val="20"/>
                <w:szCs w:val="20"/>
              </w:rPr>
              <w:t>stopvalve</w:t>
            </w:r>
            <w:proofErr w:type="spellEnd"/>
            <w:r w:rsidRPr="00F2377C">
              <w:rPr>
                <w:rFonts w:cstheme="minorHAnsi"/>
                <w:sz w:val="20"/>
                <w:szCs w:val="20"/>
              </w:rPr>
              <w:t xml:space="preserve"> 1” instruction MUST be included to end the Exposure mode step and prevent excess CVD deposition in the chamber.</w:t>
            </w:r>
          </w:p>
        </w:tc>
      </w:tr>
      <w:tr w:rsidR="00C11FB8" w14:paraId="2AEF968A" w14:textId="77777777" w:rsidTr="00C11FB8">
        <w:tc>
          <w:tcPr>
            <w:tcW w:w="1152" w:type="dxa"/>
          </w:tcPr>
          <w:p w14:paraId="55E62ED9" w14:textId="77777777" w:rsidR="00C11FB8" w:rsidRPr="00F2377C" w:rsidRDefault="00C11FB8" w:rsidP="00C11FB8">
            <w:pPr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wait</w:t>
            </w:r>
          </w:p>
        </w:tc>
        <w:tc>
          <w:tcPr>
            <w:tcW w:w="1440" w:type="dxa"/>
          </w:tcPr>
          <w:p w14:paraId="7AA027B3" w14:textId="77777777" w:rsidR="00C11FB8" w:rsidRPr="00F2377C" w:rsidRDefault="00C11FB8" w:rsidP="00C11FB8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008" w:type="dxa"/>
          </w:tcPr>
          <w:p w14:paraId="6D1FFB4E" w14:textId="77777777" w:rsidR="00C11FB8" w:rsidRPr="00F2377C" w:rsidRDefault="00C11FB8" w:rsidP="00C11FB8">
            <w:pPr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≥</w:t>
            </w:r>
            <w:r>
              <w:rPr>
                <w:rFonts w:cstheme="minorHAnsi"/>
                <w:sz w:val="20"/>
                <w:szCs w:val="20"/>
              </w:rPr>
              <w:t xml:space="preserve"> 0</w:t>
            </w:r>
          </w:p>
        </w:tc>
        <w:tc>
          <w:tcPr>
            <w:tcW w:w="6336" w:type="dxa"/>
          </w:tcPr>
          <w:p w14:paraId="7EF8D425" w14:textId="77777777" w:rsidR="00C11FB8" w:rsidRPr="00F2377C" w:rsidRDefault="00C11FB8" w:rsidP="00C11FB8">
            <w:pPr>
              <w:rPr>
                <w:rFonts w:cstheme="minorHAnsi"/>
                <w:sz w:val="20"/>
                <w:szCs w:val="20"/>
              </w:rPr>
            </w:pPr>
            <w:r w:rsidRPr="00F2377C">
              <w:rPr>
                <w:rFonts w:cstheme="minorHAnsi"/>
                <w:sz w:val="20"/>
                <w:szCs w:val="20"/>
              </w:rPr>
              <w:t>Waits/pauses for “</w:t>
            </w:r>
            <w:r w:rsidRPr="00F2377C">
              <w:rPr>
                <w:rFonts w:cstheme="minorHAnsi"/>
                <w:b/>
                <w:sz w:val="20"/>
                <w:szCs w:val="20"/>
              </w:rPr>
              <w:t>value</w:t>
            </w:r>
            <w:r w:rsidRPr="00F2377C">
              <w:rPr>
                <w:rFonts w:cstheme="minorHAnsi"/>
                <w:sz w:val="20"/>
                <w:szCs w:val="20"/>
              </w:rPr>
              <w:t>” seconds before moving to the next instruction in the recipe.</w:t>
            </w:r>
          </w:p>
        </w:tc>
      </w:tr>
    </w:tbl>
    <w:p w14:paraId="201A8464" w14:textId="5E601B3D" w:rsidR="00824E62" w:rsidRDefault="00214212" w:rsidP="00C11FB8">
      <w:pPr>
        <w:pStyle w:val="SOPSectionHeading1"/>
      </w:pPr>
      <w:bookmarkStart w:id="86" w:name="_Toc11059393"/>
      <w:r>
        <w:t>Revision History</w:t>
      </w:r>
      <w:bookmarkEnd w:id="86"/>
    </w:p>
    <w:tbl>
      <w:tblPr>
        <w:tblStyle w:val="LightList1"/>
        <w:tblW w:w="10224" w:type="dxa"/>
        <w:tblBorders>
          <w:top w:val="thinThickMediumGap" w:sz="18" w:space="0" w:color="auto"/>
          <w:left w:val="thinThickMediumGap" w:sz="18" w:space="0" w:color="auto"/>
          <w:bottom w:val="thickThinMediumGap" w:sz="18" w:space="0" w:color="auto"/>
          <w:right w:val="thickThinMediumGap" w:sz="18" w:space="0" w:color="auto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48"/>
        <w:gridCol w:w="1728"/>
        <w:gridCol w:w="2160"/>
        <w:gridCol w:w="5688"/>
      </w:tblGrid>
      <w:tr w:rsidR="00214212" w:rsidRPr="00A74BA7" w14:paraId="1BCD3623" w14:textId="77777777" w:rsidTr="004301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thinThickSmallGap" w:sz="18" w:space="0" w:color="auto"/>
              <w:left w:val="thinThickSmall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3455BCB8" w14:textId="77777777" w:rsidR="00214212" w:rsidRPr="00A74BA7" w:rsidRDefault="004301EC" w:rsidP="00214212">
            <w:pPr>
              <w:keepNext/>
              <w:keepLines/>
              <w:spacing w:before="60" w:after="6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Rev</w:t>
            </w:r>
          </w:p>
        </w:tc>
        <w:tc>
          <w:tcPr>
            <w:tcW w:w="1728" w:type="dxa"/>
            <w:tcBorders>
              <w:top w:val="thinThickSmall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5835AC81" w14:textId="77777777" w:rsidR="00214212" w:rsidRPr="00A74BA7" w:rsidRDefault="004301EC" w:rsidP="00214212">
            <w:pPr>
              <w:keepNext/>
              <w:keepLines/>
              <w:spacing w:before="60" w:after="6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Date</w:t>
            </w:r>
          </w:p>
        </w:tc>
        <w:tc>
          <w:tcPr>
            <w:tcW w:w="2160" w:type="dxa"/>
            <w:tcBorders>
              <w:top w:val="thinThickSmallGap" w:sz="18" w:space="0" w:color="auto"/>
              <w:bottom w:val="single" w:sz="12" w:space="0" w:color="000000" w:themeColor="text1"/>
            </w:tcBorders>
            <w:shd w:val="clear" w:color="auto" w:fill="auto"/>
          </w:tcPr>
          <w:p w14:paraId="1E27C844" w14:textId="77777777" w:rsidR="00214212" w:rsidRPr="00A74BA7" w:rsidRDefault="004301EC" w:rsidP="00214212">
            <w:pPr>
              <w:keepNext/>
              <w:keepLines/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Originator</w:t>
            </w:r>
          </w:p>
        </w:tc>
        <w:tc>
          <w:tcPr>
            <w:tcW w:w="5688" w:type="dxa"/>
            <w:tcBorders>
              <w:top w:val="thinThickSmallGap" w:sz="18" w:space="0" w:color="auto"/>
              <w:bottom w:val="single" w:sz="12" w:space="0" w:color="000000" w:themeColor="text1"/>
              <w:right w:val="thickThinSmallGap" w:sz="18" w:space="0" w:color="auto"/>
            </w:tcBorders>
            <w:shd w:val="clear" w:color="auto" w:fill="auto"/>
          </w:tcPr>
          <w:p w14:paraId="773A8A01" w14:textId="77777777" w:rsidR="00214212" w:rsidRPr="00A74BA7" w:rsidRDefault="004301EC" w:rsidP="00214212">
            <w:pPr>
              <w:keepNext/>
              <w:keepLines/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Description of Changes</w:t>
            </w:r>
          </w:p>
        </w:tc>
      </w:tr>
      <w:tr w:rsidR="00214212" w:rsidRPr="00A74BA7" w14:paraId="739D2BA0" w14:textId="77777777" w:rsidTr="0043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12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2AA2943D" w14:textId="355C8CA0" w:rsidR="00214212" w:rsidRPr="00C11FB8" w:rsidRDefault="00214212" w:rsidP="00A8462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</w:p>
        </w:tc>
        <w:tc>
          <w:tcPr>
            <w:tcW w:w="1728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3A1DB27D" w14:textId="1563EBDF" w:rsidR="00214212" w:rsidRPr="00C11FB8" w:rsidRDefault="00214212" w:rsidP="00A8462F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60" w:type="dxa"/>
            <w:tcBorders>
              <w:top w:val="single" w:sz="12" w:space="0" w:color="000000" w:themeColor="text1"/>
              <w:bottom w:val="single" w:sz="4" w:space="0" w:color="000000" w:themeColor="text1"/>
            </w:tcBorders>
          </w:tcPr>
          <w:p w14:paraId="20554672" w14:textId="71D50D16" w:rsidR="00214212" w:rsidRPr="00C11FB8" w:rsidRDefault="00214212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688" w:type="dxa"/>
            <w:tcBorders>
              <w:top w:val="single" w:sz="12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027C3F83" w14:textId="3892C67A" w:rsidR="00214212" w:rsidRPr="00C11FB8" w:rsidRDefault="00214212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14212" w:rsidRPr="00A74BA7" w14:paraId="3B6ADE9E" w14:textId="77777777" w:rsidTr="0043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6F9F8B51" w14:textId="77777777" w:rsidR="00214212" w:rsidRPr="00C11FB8" w:rsidRDefault="00214212" w:rsidP="00A8462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56B08C73" w14:textId="77777777" w:rsidR="00214212" w:rsidRPr="00C11FB8" w:rsidRDefault="00214212" w:rsidP="00A8462F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4E08F284" w14:textId="77777777" w:rsidR="00214212" w:rsidRPr="00C11FB8" w:rsidRDefault="00214212" w:rsidP="00A8462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5688" w:type="dxa"/>
            <w:tcBorders>
              <w:top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484C8A85" w14:textId="77777777" w:rsidR="00214212" w:rsidRPr="00C11FB8" w:rsidRDefault="00214212" w:rsidP="00A8462F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214212" w:rsidRPr="00A74BA7" w14:paraId="24F7DC72" w14:textId="77777777" w:rsidTr="0043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0DEB261F" w14:textId="3A8B9BF5" w:rsidR="00214212" w:rsidRPr="00C11FB8" w:rsidRDefault="00C11FB8" w:rsidP="00A8462F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C11FB8">
              <w:rPr>
                <w:rFonts w:ascii="Times New Roman" w:eastAsia="Times New Roman" w:hAnsi="Times New Roman" w:cs="Times New Roman"/>
                <w:b w:val="0"/>
              </w:rPr>
              <w:t>3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1223B1F" w14:textId="0EA44615" w:rsidR="00214212" w:rsidRPr="00C11FB8" w:rsidRDefault="00C11FB8" w:rsidP="00A8462F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eastAsia="Times New Roman" w:hAnsi="Times New Roman" w:cs="Times New Roman"/>
                <w:bCs/>
              </w:rPr>
              <w:t>05 Jun 2019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6942CF27" w14:textId="2EF24F9E" w:rsidR="00214212" w:rsidRPr="00C11FB8" w:rsidRDefault="00C11FB8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eastAsia="Times New Roman" w:hAnsi="Times New Roman" w:cs="Times New Roman"/>
                <w:bCs/>
              </w:rPr>
              <w:t>T. Olsen</w:t>
            </w:r>
          </w:p>
        </w:tc>
        <w:tc>
          <w:tcPr>
            <w:tcW w:w="5688" w:type="dxa"/>
            <w:tcBorders>
              <w:top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43120287" w14:textId="680C05D5" w:rsidR="00214212" w:rsidRPr="00C11FB8" w:rsidRDefault="00C11FB8" w:rsidP="00A8462F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eastAsia="Times New Roman" w:hAnsi="Times New Roman" w:cs="Times New Roman"/>
                <w:bCs/>
              </w:rPr>
              <w:t>Update document format.</w:t>
            </w:r>
          </w:p>
        </w:tc>
      </w:tr>
      <w:tr w:rsidR="00C11FB8" w:rsidRPr="00A74BA7" w14:paraId="429DC24C" w14:textId="77777777" w:rsidTr="004301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single" w:sz="4" w:space="0" w:color="000000" w:themeColor="text1"/>
            </w:tcBorders>
          </w:tcPr>
          <w:p w14:paraId="53D0CE5D" w14:textId="376F6D65" w:rsidR="00C11FB8" w:rsidRPr="00C11FB8" w:rsidRDefault="00C11FB8" w:rsidP="00C11FB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C11FB8">
              <w:rPr>
                <w:rFonts w:ascii="Times New Roman" w:hAnsi="Times New Roman" w:cs="Times New Roman"/>
                <w:b w:val="0"/>
              </w:rPr>
              <w:t>2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0C89B488" w14:textId="48C47C48" w:rsidR="00C11FB8" w:rsidRPr="00C11FB8" w:rsidRDefault="00C11FB8" w:rsidP="00C11FB8">
            <w:pPr>
              <w:keepNext/>
              <w:keepLines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hAnsi="Times New Roman" w:cs="Times New Roman"/>
                <w:bCs/>
              </w:rPr>
              <w:t>02 Apr 2018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single" w:sz="4" w:space="0" w:color="000000" w:themeColor="text1"/>
            </w:tcBorders>
          </w:tcPr>
          <w:p w14:paraId="19DF8AB8" w14:textId="34E09FA9" w:rsidR="00C11FB8" w:rsidRPr="00C11FB8" w:rsidRDefault="00C11FB8" w:rsidP="00C11FB8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hAnsi="Times New Roman" w:cs="Times New Roman"/>
                <w:bCs/>
              </w:rPr>
              <w:t>T. Olsen</w:t>
            </w:r>
          </w:p>
        </w:tc>
        <w:tc>
          <w:tcPr>
            <w:tcW w:w="5688" w:type="dxa"/>
            <w:tcBorders>
              <w:top w:val="single" w:sz="4" w:space="0" w:color="000000" w:themeColor="text1"/>
              <w:bottom w:val="single" w:sz="4" w:space="0" w:color="000000" w:themeColor="text1"/>
              <w:right w:val="thickThinSmallGap" w:sz="18" w:space="0" w:color="auto"/>
            </w:tcBorders>
          </w:tcPr>
          <w:p w14:paraId="2FD968FF" w14:textId="2859F781" w:rsidR="00C11FB8" w:rsidRPr="00C11FB8" w:rsidRDefault="00C11FB8" w:rsidP="00C11FB8">
            <w:pPr>
              <w:keepNext/>
              <w:keepLines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hAnsi="Times New Roman" w:cs="Times New Roman"/>
                <w:bCs/>
              </w:rPr>
              <w:t>Major rewrite.</w:t>
            </w:r>
          </w:p>
        </w:tc>
      </w:tr>
      <w:tr w:rsidR="00C11FB8" w:rsidRPr="00A74BA7" w14:paraId="5B2599A4" w14:textId="77777777" w:rsidTr="004301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" w:type="dxa"/>
            <w:tcBorders>
              <w:top w:val="single" w:sz="4" w:space="0" w:color="000000" w:themeColor="text1"/>
              <w:left w:val="thinThickSmallGap" w:sz="18" w:space="0" w:color="auto"/>
              <w:bottom w:val="thickThinSmallGap" w:sz="18" w:space="0" w:color="auto"/>
            </w:tcBorders>
          </w:tcPr>
          <w:p w14:paraId="3933B846" w14:textId="1E78D2ED" w:rsidR="00C11FB8" w:rsidRPr="00C11FB8" w:rsidRDefault="00C11FB8" w:rsidP="00C11FB8">
            <w:pPr>
              <w:keepNext/>
              <w:keepLines/>
              <w:jc w:val="center"/>
              <w:rPr>
                <w:rFonts w:ascii="Times New Roman" w:eastAsia="Times New Roman" w:hAnsi="Times New Roman" w:cs="Times New Roman"/>
                <w:b w:val="0"/>
              </w:rPr>
            </w:pPr>
            <w:r w:rsidRPr="00C11FB8">
              <w:rPr>
                <w:rFonts w:ascii="Times New Roman" w:hAnsi="Times New Roman" w:cs="Times New Roman"/>
                <w:b w:val="0"/>
              </w:rPr>
              <w:t>1</w:t>
            </w:r>
          </w:p>
        </w:tc>
        <w:tc>
          <w:tcPr>
            <w:tcW w:w="1728" w:type="dxa"/>
            <w:tcBorders>
              <w:top w:val="single" w:sz="4" w:space="0" w:color="000000" w:themeColor="text1"/>
              <w:bottom w:val="thickThinSmallGap" w:sz="18" w:space="0" w:color="auto"/>
            </w:tcBorders>
          </w:tcPr>
          <w:p w14:paraId="10312708" w14:textId="1C409761" w:rsidR="00C11FB8" w:rsidRPr="00C11FB8" w:rsidRDefault="00C11FB8" w:rsidP="00C11FB8">
            <w:pPr>
              <w:keepNext/>
              <w:keepLine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hAnsi="Times New Roman" w:cs="Times New Roman"/>
                <w:bCs/>
              </w:rPr>
              <w:t>04 Aug 2010</w:t>
            </w:r>
          </w:p>
        </w:tc>
        <w:tc>
          <w:tcPr>
            <w:tcW w:w="2160" w:type="dxa"/>
            <w:tcBorders>
              <w:top w:val="single" w:sz="4" w:space="0" w:color="000000" w:themeColor="text1"/>
              <w:bottom w:val="thickThinSmallGap" w:sz="18" w:space="0" w:color="auto"/>
            </w:tcBorders>
          </w:tcPr>
          <w:p w14:paraId="48B309F7" w14:textId="74FC3070" w:rsidR="00C11FB8" w:rsidRPr="00C11FB8" w:rsidRDefault="00C11FB8" w:rsidP="00C11FB8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hAnsi="Times New Roman" w:cs="Times New Roman"/>
                <w:bCs/>
              </w:rPr>
              <w:t>Sam Bell</w:t>
            </w:r>
          </w:p>
        </w:tc>
        <w:tc>
          <w:tcPr>
            <w:tcW w:w="5688" w:type="dxa"/>
            <w:tcBorders>
              <w:top w:val="single" w:sz="4" w:space="0" w:color="000000" w:themeColor="text1"/>
              <w:bottom w:val="thickThinSmallGap" w:sz="18" w:space="0" w:color="auto"/>
              <w:right w:val="thickThinSmallGap" w:sz="18" w:space="0" w:color="auto"/>
            </w:tcBorders>
          </w:tcPr>
          <w:p w14:paraId="17921B14" w14:textId="09DB2E7A" w:rsidR="00C11FB8" w:rsidRPr="00C11FB8" w:rsidRDefault="00C11FB8" w:rsidP="00C11FB8">
            <w:pPr>
              <w:keepNext/>
              <w:keepLine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Cs/>
              </w:rPr>
            </w:pPr>
            <w:r w:rsidRPr="00C11FB8">
              <w:rPr>
                <w:rFonts w:ascii="Times New Roman" w:hAnsi="Times New Roman" w:cs="Times New Roman"/>
                <w:bCs/>
              </w:rPr>
              <w:t>Original Release.</w:t>
            </w:r>
          </w:p>
        </w:tc>
      </w:tr>
    </w:tbl>
    <w:p w14:paraId="4C841E71" w14:textId="77777777" w:rsidR="00B479C5" w:rsidRPr="00360D76" w:rsidRDefault="00B479C5" w:rsidP="00A6770A">
      <w:pPr>
        <w:pStyle w:val="SOPNormal"/>
      </w:pPr>
    </w:p>
    <w:sectPr w:rsidR="00B479C5" w:rsidRPr="00360D76" w:rsidSect="006A7E36">
      <w:headerReference w:type="default" r:id="rId32"/>
      <w:pgSz w:w="12240" w:h="15840" w:code="1"/>
      <w:pgMar w:top="1152" w:right="864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C2F7AF" w14:textId="77777777" w:rsidR="00BC3BF3" w:rsidRDefault="00BC3BF3" w:rsidP="006A7E36">
      <w:r>
        <w:separator/>
      </w:r>
    </w:p>
  </w:endnote>
  <w:endnote w:type="continuationSeparator" w:id="0">
    <w:p w14:paraId="58366E30" w14:textId="77777777" w:rsidR="00BC3BF3" w:rsidRDefault="00BC3BF3" w:rsidP="006A7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altName w:val="Leelawadee"/>
    <w:panose1 w:val="020B0502040204020203"/>
    <w:charset w:val="DE"/>
    <w:family w:val="swiss"/>
    <w:pitch w:val="variable"/>
    <w:sig w:usb0="81000003" w:usb1="00000000" w:usb2="00000000" w:usb3="00000000" w:csb0="00010001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9F2C6" w14:textId="77777777" w:rsidR="00BC3BF3" w:rsidRDefault="00BC3BF3" w:rsidP="006A7E36">
      <w:r>
        <w:separator/>
      </w:r>
    </w:p>
  </w:footnote>
  <w:footnote w:type="continuationSeparator" w:id="0">
    <w:p w14:paraId="753BE42C" w14:textId="77777777" w:rsidR="00BC3BF3" w:rsidRDefault="00BC3BF3" w:rsidP="006A7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EBA7A" w14:textId="64DECA54" w:rsidR="009A77BF" w:rsidRPr="007F4486" w:rsidRDefault="009A77BF" w:rsidP="007F4486">
    <w:pPr>
      <w:pStyle w:val="SOPNormal"/>
      <w:tabs>
        <w:tab w:val="center" w:pos="5472"/>
        <w:tab w:val="right" w:pos="10080"/>
      </w:tabs>
      <w:spacing w:before="0" w:after="0"/>
      <w:rPr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36A216F" wp14:editId="29917006">
          <wp:simplePos x="0" y="0"/>
          <wp:positionH relativeFrom="column">
            <wp:posOffset>-182880</wp:posOffset>
          </wp:positionH>
          <wp:positionV relativeFrom="paragraph">
            <wp:posOffset>0</wp:posOffset>
          </wp:positionV>
          <wp:extent cx="1810512" cy="365786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tah_nanofab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0512" cy="3657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ab/>
    </w:r>
    <w:r w:rsidRPr="00F6130F">
      <w:fldChar w:fldCharType="begin"/>
    </w:r>
    <w:r w:rsidRPr="00F6130F">
      <w:instrText xml:space="preserve"> REF SOP_Title </w:instrText>
    </w:r>
    <w:r>
      <w:instrText xml:space="preserve"> \* MERGEFORMAT </w:instrText>
    </w:r>
    <w:r w:rsidRPr="00F6130F">
      <w:fldChar w:fldCharType="separate"/>
    </w:r>
    <w:r>
      <w:t xml:space="preserve">Cambridge </w:t>
    </w:r>
    <w:proofErr w:type="spellStart"/>
    <w:r>
      <w:t>NanoTech</w:t>
    </w:r>
    <w:proofErr w:type="spellEnd"/>
    <w:r>
      <w:t xml:space="preserve"> Fiji F200 ALD SOP</w:t>
    </w:r>
    <w:r w:rsidRPr="00F6130F">
      <w:fldChar w:fldCharType="end"/>
    </w:r>
    <w:r w:rsidRPr="006A7E36">
      <w:tab/>
    </w:r>
    <w:r w:rsidRPr="007F4486">
      <w:rPr>
        <w:sz w:val="20"/>
      </w:rPr>
      <w:t xml:space="preserve">Page </w:t>
    </w:r>
    <w:r w:rsidRPr="007F4486">
      <w:rPr>
        <w:bCs/>
        <w:sz w:val="20"/>
      </w:rPr>
      <w:fldChar w:fldCharType="begin"/>
    </w:r>
    <w:r w:rsidRPr="007F4486">
      <w:rPr>
        <w:bCs/>
        <w:sz w:val="20"/>
      </w:rPr>
      <w:instrText xml:space="preserve"> PAGE  \* Arabic  \* MERGEFORMAT </w:instrText>
    </w:r>
    <w:r w:rsidRPr="007F4486">
      <w:rPr>
        <w:bCs/>
        <w:sz w:val="20"/>
      </w:rPr>
      <w:fldChar w:fldCharType="separate"/>
    </w:r>
    <w:r w:rsidRPr="007F4486">
      <w:rPr>
        <w:bCs/>
        <w:noProof/>
        <w:sz w:val="20"/>
      </w:rPr>
      <w:t>1</w:t>
    </w:r>
    <w:r w:rsidRPr="007F4486">
      <w:rPr>
        <w:bCs/>
        <w:sz w:val="20"/>
      </w:rPr>
      <w:fldChar w:fldCharType="end"/>
    </w:r>
    <w:r w:rsidRPr="007F4486">
      <w:rPr>
        <w:sz w:val="20"/>
      </w:rPr>
      <w:t xml:space="preserve"> of </w:t>
    </w:r>
    <w:r w:rsidRPr="007F4486">
      <w:rPr>
        <w:bCs/>
        <w:sz w:val="20"/>
      </w:rPr>
      <w:fldChar w:fldCharType="begin"/>
    </w:r>
    <w:r w:rsidRPr="007F4486">
      <w:rPr>
        <w:bCs/>
        <w:sz w:val="20"/>
      </w:rPr>
      <w:instrText xml:space="preserve"> NUMPAGES  \* Arabic  \* MERGEFORMAT </w:instrText>
    </w:r>
    <w:r w:rsidRPr="007F4486">
      <w:rPr>
        <w:bCs/>
        <w:sz w:val="20"/>
      </w:rPr>
      <w:fldChar w:fldCharType="separate"/>
    </w:r>
    <w:r w:rsidRPr="007F4486">
      <w:rPr>
        <w:bCs/>
        <w:noProof/>
        <w:sz w:val="20"/>
      </w:rPr>
      <w:t>2</w:t>
    </w:r>
    <w:r w:rsidRPr="007F4486">
      <w:rPr>
        <w:bCs/>
        <w:sz w:val="20"/>
      </w:rPr>
      <w:fldChar w:fldCharType="end"/>
    </w:r>
  </w:p>
  <w:p w14:paraId="483499EF" w14:textId="18383D0D" w:rsidR="009A77BF" w:rsidRPr="006A7E36" w:rsidRDefault="009A77BF" w:rsidP="007F4486">
    <w:pPr>
      <w:pStyle w:val="SOPNormal"/>
      <w:pBdr>
        <w:bottom w:val="single" w:sz="8" w:space="6" w:color="AEAAAA" w:themeColor="background2" w:themeShade="BF"/>
      </w:pBdr>
      <w:tabs>
        <w:tab w:val="center" w:pos="5472"/>
        <w:tab w:val="right" w:pos="10080"/>
      </w:tabs>
      <w:spacing w:before="0"/>
    </w:pPr>
    <w:r w:rsidRPr="006A7E36">
      <w:tab/>
      <w:t xml:space="preserve">Revision </w:t>
    </w:r>
    <w:r w:rsidR="00C92E8E">
      <w:t>3</w:t>
    </w:r>
    <w:r w:rsidRPr="006A7E36">
      <w:t>-</w:t>
    </w:r>
    <w:r w:rsidR="00C92E8E">
      <w:t>061019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DC60B9"/>
    <w:multiLevelType w:val="multilevel"/>
    <w:tmpl w:val="4334874C"/>
    <w:styleLink w:val="SOPNotes"/>
    <w:lvl w:ilvl="0">
      <w:start w:val="1"/>
      <w:numFmt w:val="none"/>
      <w:pStyle w:val="SOPNote1"/>
      <w:lvlText w:val="NOTE:"/>
      <w:lvlJc w:val="left"/>
      <w:pPr>
        <w:tabs>
          <w:tab w:val="num" w:pos="432"/>
        </w:tabs>
        <w:ind w:left="1224" w:hanging="792"/>
      </w:pPr>
      <w:rPr>
        <w:rFonts w:ascii="Times New Roman" w:hAnsi="Times New Roman" w:hint="default"/>
        <w:b w:val="0"/>
        <w:i/>
        <w:sz w:val="24"/>
      </w:rPr>
    </w:lvl>
    <w:lvl w:ilvl="1">
      <w:start w:val="1"/>
      <w:numFmt w:val="none"/>
      <w:lvlRestart w:val="0"/>
      <w:pStyle w:val="SOPNote2"/>
      <w:lvlText w:val="NOTE:"/>
      <w:lvlJc w:val="left"/>
      <w:pPr>
        <w:ind w:left="1368" w:hanging="792"/>
      </w:pPr>
      <w:rPr>
        <w:rFonts w:ascii="Times New Roman" w:hAnsi="Times New Roman" w:hint="default"/>
        <w:b w:val="0"/>
        <w:i/>
        <w:sz w:val="24"/>
      </w:rPr>
    </w:lvl>
    <w:lvl w:ilvl="2">
      <w:start w:val="1"/>
      <w:numFmt w:val="none"/>
      <w:lvlRestart w:val="0"/>
      <w:pStyle w:val="SOPNote3"/>
      <w:lvlText w:val="NOTE:"/>
      <w:lvlJc w:val="left"/>
      <w:pPr>
        <w:tabs>
          <w:tab w:val="num" w:pos="1512"/>
        </w:tabs>
        <w:ind w:left="2304" w:hanging="792"/>
      </w:pPr>
      <w:rPr>
        <w:rFonts w:ascii="Times New Roman" w:hAnsi="Times New Roman" w:hint="default"/>
        <w:b w:val="0"/>
        <w:i/>
        <w:sz w:val="24"/>
      </w:rPr>
    </w:lvl>
    <w:lvl w:ilvl="3">
      <w:start w:val="1"/>
      <w:numFmt w:val="none"/>
      <w:lvlRestart w:val="0"/>
      <w:pStyle w:val="SOPNote4"/>
      <w:lvlText w:val="NOTE:"/>
      <w:lvlJc w:val="left"/>
      <w:pPr>
        <w:tabs>
          <w:tab w:val="num" w:pos="2736"/>
        </w:tabs>
        <w:ind w:left="3528" w:hanging="792"/>
      </w:pPr>
      <w:rPr>
        <w:rFonts w:ascii="Times New Roman" w:hAnsi="Times New Roman" w:hint="default"/>
        <w:b w:val="0"/>
        <w:i/>
        <w:sz w:val="24"/>
      </w:rPr>
    </w:lvl>
    <w:lvl w:ilvl="4">
      <w:start w:val="1"/>
      <w:numFmt w:val="none"/>
      <w:lvlRestart w:val="0"/>
      <w:pStyle w:val="SOPNote5"/>
      <w:lvlText w:val="NOTE:"/>
      <w:lvlJc w:val="left"/>
      <w:pPr>
        <w:tabs>
          <w:tab w:val="num" w:pos="4032"/>
        </w:tabs>
        <w:ind w:left="4752" w:hanging="720"/>
      </w:pPr>
      <w:rPr>
        <w:rFonts w:ascii="t" w:hAnsi="t" w:hint="default"/>
        <w:b w:val="0"/>
        <w:i/>
        <w:sz w:val="22"/>
      </w:rPr>
    </w:lvl>
    <w:lvl w:ilvl="5">
      <w:start w:val="1"/>
      <w:numFmt w:val="none"/>
      <w:lvlRestart w:val="0"/>
      <w:pStyle w:val="SOPNote6"/>
      <w:lvlText w:val="NOTE:"/>
      <w:lvlJc w:val="left"/>
      <w:pPr>
        <w:tabs>
          <w:tab w:val="num" w:pos="5544"/>
        </w:tabs>
        <w:ind w:left="6120" w:hanging="576"/>
      </w:pPr>
      <w:rPr>
        <w:rFonts w:ascii="Times New Roman" w:hAnsi="Times New Roman" w:hint="default"/>
        <w:b w:val="0"/>
        <w:i/>
        <w:sz w:val="22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3E7143C7"/>
    <w:multiLevelType w:val="multilevel"/>
    <w:tmpl w:val="AE1AB316"/>
    <w:styleLink w:val="SOPParagraphs"/>
    <w:lvl w:ilvl="0">
      <w:start w:val="1"/>
      <w:numFmt w:val="decimal"/>
      <w:pStyle w:val="SOPSection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OPParaText2"/>
      <w:lvlText w:val="%1.%2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pStyle w:val="SOPParaText3"/>
      <w:lvlText w:val="%1.%2.%3"/>
      <w:lvlJc w:val="left"/>
      <w:pPr>
        <w:ind w:left="1296" w:hanging="792"/>
      </w:pPr>
      <w:rPr>
        <w:rFonts w:hint="default"/>
      </w:rPr>
    </w:lvl>
    <w:lvl w:ilvl="3">
      <w:start w:val="1"/>
      <w:numFmt w:val="decimal"/>
      <w:pStyle w:val="SOPParaText4"/>
      <w:lvlText w:val="%1.%2.%3.%4"/>
      <w:lvlJc w:val="left"/>
      <w:pPr>
        <w:ind w:left="2304" w:hanging="1008"/>
      </w:pPr>
      <w:rPr>
        <w:rFonts w:hint="default"/>
      </w:rPr>
    </w:lvl>
    <w:lvl w:ilvl="4">
      <w:start w:val="1"/>
      <w:numFmt w:val="decimal"/>
      <w:pStyle w:val="SOPParaText5"/>
      <w:lvlText w:val="%1.%2.%3.%4.%5"/>
      <w:lvlJc w:val="left"/>
      <w:pPr>
        <w:ind w:left="3528" w:hanging="1224"/>
      </w:pPr>
      <w:rPr>
        <w:rFonts w:hint="default"/>
      </w:rPr>
    </w:lvl>
    <w:lvl w:ilvl="5">
      <w:start w:val="1"/>
      <w:numFmt w:val="decimal"/>
      <w:pStyle w:val="SOPParaText6"/>
      <w:lvlText w:val="%1.%2.%3.%4.%5.%6"/>
      <w:lvlJc w:val="left"/>
      <w:pPr>
        <w:ind w:left="4968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412A3B3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68DD350D"/>
    <w:multiLevelType w:val="multilevel"/>
    <w:tmpl w:val="455E78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2" w:hanging="936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12"/>
        </w:tabs>
        <w:ind w:left="2736" w:hanging="122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36"/>
        </w:tabs>
        <w:ind w:left="4032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544" w:hanging="1512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6B1E37A1"/>
    <w:multiLevelType w:val="multilevel"/>
    <w:tmpl w:val="C71C1F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92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10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76" w:hanging="151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6E1D22E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7C43774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6"/>
  </w:num>
  <w:num w:numId="5">
    <w:abstractNumId w:val="1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lvl w:ilvl="0">
        <w:start w:val="1"/>
        <w:numFmt w:val="none"/>
        <w:pStyle w:val="SOPNote1"/>
        <w:lvlText w:val="NOTE:"/>
        <w:lvlJc w:val="left"/>
        <w:pPr>
          <w:ind w:left="1224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1">
      <w:lvl w:ilvl="1">
        <w:start w:val="1"/>
        <w:numFmt w:val="none"/>
        <w:lvlRestart w:val="0"/>
        <w:pStyle w:val="SOPNote2"/>
        <w:lvlText w:val="NOTE:"/>
        <w:lvlJc w:val="left"/>
        <w:pPr>
          <w:ind w:left="1368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2">
      <w:lvl w:ilvl="2">
        <w:start w:val="1"/>
        <w:numFmt w:val="none"/>
        <w:lvlRestart w:val="0"/>
        <w:pStyle w:val="SOPNote3"/>
        <w:lvlText w:val="NOTE:"/>
        <w:lvlJc w:val="left"/>
        <w:pPr>
          <w:ind w:left="2304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3">
      <w:lvl w:ilvl="3">
        <w:start w:val="1"/>
        <w:numFmt w:val="none"/>
        <w:lvlRestart w:val="0"/>
        <w:pStyle w:val="SOPNote4"/>
        <w:lvlText w:val="NOTE:"/>
        <w:lvlJc w:val="left"/>
        <w:pPr>
          <w:ind w:left="3528" w:hanging="792"/>
        </w:pPr>
        <w:rPr>
          <w:rFonts w:ascii="Times New Roman" w:hAnsi="Times New Roman" w:hint="default"/>
          <w:b w:val="0"/>
          <w:i/>
          <w:sz w:val="24"/>
        </w:rPr>
      </w:lvl>
    </w:lvlOverride>
    <w:lvlOverride w:ilvl="4">
      <w:lvl w:ilvl="4">
        <w:start w:val="1"/>
        <w:numFmt w:val="none"/>
        <w:lvlRestart w:val="0"/>
        <w:pStyle w:val="SOPNote5"/>
        <w:lvlText w:val="NOTE:"/>
        <w:lvlJc w:val="left"/>
        <w:pPr>
          <w:ind w:left="4896" w:hanging="720"/>
        </w:pPr>
        <w:rPr>
          <w:rFonts w:ascii="t" w:hAnsi="t" w:hint="default"/>
          <w:b w:val="0"/>
          <w:i/>
          <w:sz w:val="22"/>
        </w:rPr>
      </w:lvl>
    </w:lvlOverride>
    <w:lvlOverride w:ilvl="5">
      <w:lvl w:ilvl="5">
        <w:start w:val="1"/>
        <w:numFmt w:val="none"/>
        <w:lvlRestart w:val="0"/>
        <w:pStyle w:val="SOPNote6"/>
        <w:lvlText w:val="NOTE:"/>
        <w:lvlJc w:val="left"/>
        <w:pPr>
          <w:ind w:left="6336" w:hanging="648"/>
        </w:pPr>
        <w:rPr>
          <w:rFonts w:ascii="Times New Roman" w:hAnsi="Times New Roman" w:hint="default"/>
          <w:b w:val="0"/>
          <w:i/>
          <w:sz w:val="20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uppressBottom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C83"/>
    <w:rsid w:val="00002CF2"/>
    <w:rsid w:val="000110C8"/>
    <w:rsid w:val="000226D5"/>
    <w:rsid w:val="00044E57"/>
    <w:rsid w:val="00055E5F"/>
    <w:rsid w:val="00066EB2"/>
    <w:rsid w:val="00067803"/>
    <w:rsid w:val="00083868"/>
    <w:rsid w:val="000F4371"/>
    <w:rsid w:val="00113516"/>
    <w:rsid w:val="00122280"/>
    <w:rsid w:val="00124CAA"/>
    <w:rsid w:val="00136CEC"/>
    <w:rsid w:val="001439CA"/>
    <w:rsid w:val="00163CD3"/>
    <w:rsid w:val="00170E0A"/>
    <w:rsid w:val="001756AB"/>
    <w:rsid w:val="001776CD"/>
    <w:rsid w:val="001C5C9D"/>
    <w:rsid w:val="00214212"/>
    <w:rsid w:val="00225A74"/>
    <w:rsid w:val="00281607"/>
    <w:rsid w:val="00291CD9"/>
    <w:rsid w:val="002A3774"/>
    <w:rsid w:val="002B6BDA"/>
    <w:rsid w:val="002D6010"/>
    <w:rsid w:val="002E62F7"/>
    <w:rsid w:val="002F1196"/>
    <w:rsid w:val="003158C4"/>
    <w:rsid w:val="003277B7"/>
    <w:rsid w:val="00330B95"/>
    <w:rsid w:val="00360D76"/>
    <w:rsid w:val="00360E47"/>
    <w:rsid w:val="00382FBF"/>
    <w:rsid w:val="003906FF"/>
    <w:rsid w:val="003A4ACF"/>
    <w:rsid w:val="003A7389"/>
    <w:rsid w:val="003C3CAE"/>
    <w:rsid w:val="003C460A"/>
    <w:rsid w:val="003D71EA"/>
    <w:rsid w:val="003E4DCC"/>
    <w:rsid w:val="003E6B01"/>
    <w:rsid w:val="003E7E1C"/>
    <w:rsid w:val="004301EC"/>
    <w:rsid w:val="004364CC"/>
    <w:rsid w:val="00457694"/>
    <w:rsid w:val="004A1719"/>
    <w:rsid w:val="004A52F0"/>
    <w:rsid w:val="004E6E35"/>
    <w:rsid w:val="004F1299"/>
    <w:rsid w:val="00502EFE"/>
    <w:rsid w:val="005034BC"/>
    <w:rsid w:val="00512C83"/>
    <w:rsid w:val="00536BD6"/>
    <w:rsid w:val="00541138"/>
    <w:rsid w:val="00545663"/>
    <w:rsid w:val="005464D8"/>
    <w:rsid w:val="00573DD0"/>
    <w:rsid w:val="00574BF5"/>
    <w:rsid w:val="00577F40"/>
    <w:rsid w:val="00580FC8"/>
    <w:rsid w:val="00592570"/>
    <w:rsid w:val="00594391"/>
    <w:rsid w:val="005D3348"/>
    <w:rsid w:val="005E5037"/>
    <w:rsid w:val="005E74CC"/>
    <w:rsid w:val="005F3132"/>
    <w:rsid w:val="00607A92"/>
    <w:rsid w:val="006113BB"/>
    <w:rsid w:val="00612ED0"/>
    <w:rsid w:val="0061719F"/>
    <w:rsid w:val="00620EA2"/>
    <w:rsid w:val="00624EAF"/>
    <w:rsid w:val="006361D6"/>
    <w:rsid w:val="00642EEB"/>
    <w:rsid w:val="006A5E7B"/>
    <w:rsid w:val="006A7E36"/>
    <w:rsid w:val="006B034E"/>
    <w:rsid w:val="006F269A"/>
    <w:rsid w:val="00726DE6"/>
    <w:rsid w:val="007346CE"/>
    <w:rsid w:val="007749BC"/>
    <w:rsid w:val="007A2442"/>
    <w:rsid w:val="007B10A1"/>
    <w:rsid w:val="007F4486"/>
    <w:rsid w:val="007F6D5E"/>
    <w:rsid w:val="00804B58"/>
    <w:rsid w:val="00806422"/>
    <w:rsid w:val="00824E62"/>
    <w:rsid w:val="0082633A"/>
    <w:rsid w:val="00845758"/>
    <w:rsid w:val="008A156D"/>
    <w:rsid w:val="008A5463"/>
    <w:rsid w:val="008B410A"/>
    <w:rsid w:val="00910D22"/>
    <w:rsid w:val="00921AE1"/>
    <w:rsid w:val="00922BF9"/>
    <w:rsid w:val="0093214C"/>
    <w:rsid w:val="00942CC2"/>
    <w:rsid w:val="00946620"/>
    <w:rsid w:val="00977038"/>
    <w:rsid w:val="009873CC"/>
    <w:rsid w:val="009956BA"/>
    <w:rsid w:val="009A77BF"/>
    <w:rsid w:val="009B0D50"/>
    <w:rsid w:val="009E2702"/>
    <w:rsid w:val="009F32B4"/>
    <w:rsid w:val="00A115D5"/>
    <w:rsid w:val="00A34682"/>
    <w:rsid w:val="00A50182"/>
    <w:rsid w:val="00A52EED"/>
    <w:rsid w:val="00A6770A"/>
    <w:rsid w:val="00A7242E"/>
    <w:rsid w:val="00A76AE3"/>
    <w:rsid w:val="00A8462F"/>
    <w:rsid w:val="00AC6D91"/>
    <w:rsid w:val="00AD0018"/>
    <w:rsid w:val="00AD070A"/>
    <w:rsid w:val="00B479C5"/>
    <w:rsid w:val="00B47D71"/>
    <w:rsid w:val="00B61F7D"/>
    <w:rsid w:val="00B6665A"/>
    <w:rsid w:val="00BC3BF3"/>
    <w:rsid w:val="00BE088C"/>
    <w:rsid w:val="00C06D5D"/>
    <w:rsid w:val="00C11FB8"/>
    <w:rsid w:val="00C439E8"/>
    <w:rsid w:val="00C500CE"/>
    <w:rsid w:val="00C54655"/>
    <w:rsid w:val="00C55367"/>
    <w:rsid w:val="00C8194C"/>
    <w:rsid w:val="00C92E8E"/>
    <w:rsid w:val="00CB2DCC"/>
    <w:rsid w:val="00CC0793"/>
    <w:rsid w:val="00CD2311"/>
    <w:rsid w:val="00CF0B8E"/>
    <w:rsid w:val="00D002CA"/>
    <w:rsid w:val="00D03E6B"/>
    <w:rsid w:val="00D22726"/>
    <w:rsid w:val="00D417E7"/>
    <w:rsid w:val="00DC1825"/>
    <w:rsid w:val="00DD1EAD"/>
    <w:rsid w:val="00DE16E8"/>
    <w:rsid w:val="00DF1C3D"/>
    <w:rsid w:val="00DF47CE"/>
    <w:rsid w:val="00E15230"/>
    <w:rsid w:val="00E35E51"/>
    <w:rsid w:val="00E60728"/>
    <w:rsid w:val="00E630E5"/>
    <w:rsid w:val="00EA2577"/>
    <w:rsid w:val="00EB3275"/>
    <w:rsid w:val="00EE1C62"/>
    <w:rsid w:val="00EF10C1"/>
    <w:rsid w:val="00F07E23"/>
    <w:rsid w:val="00F125C1"/>
    <w:rsid w:val="00F15D02"/>
    <w:rsid w:val="00F360C8"/>
    <w:rsid w:val="00F6130F"/>
    <w:rsid w:val="00F74F33"/>
    <w:rsid w:val="00F90525"/>
    <w:rsid w:val="00F94248"/>
    <w:rsid w:val="00FB624D"/>
    <w:rsid w:val="00FD7719"/>
    <w:rsid w:val="00FE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D4164E"/>
  <w14:discardImageEditingData/>
  <w15:chartTrackingRefBased/>
  <w15:docId w15:val="{7DFC7BA7-F6AA-4DE9-BDD6-F7CD7E464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semiHidden="1" w:uiPriority="9" w:unhideWhenUsed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nhideWhenUsed/>
    <w:rsid w:val="00067803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unhideWhenUsed/>
    <w:rsid w:val="00DE16E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A8462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46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462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46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OPNormal">
    <w:name w:val="SOP Normal"/>
    <w:qFormat/>
    <w:rsid w:val="005034BC"/>
    <w:pPr>
      <w:spacing w:before="120" w:after="120" w:line="240" w:lineRule="auto"/>
    </w:pPr>
    <w:rPr>
      <w:rFonts w:ascii="Leelawadee" w:hAnsi="Leelawadee"/>
    </w:rPr>
  </w:style>
  <w:style w:type="character" w:customStyle="1" w:styleId="Heading1Char">
    <w:name w:val="Heading 1 Char"/>
    <w:basedOn w:val="DefaultParagraphFont"/>
    <w:link w:val="Heading1"/>
    <w:uiPriority w:val="9"/>
    <w:rsid w:val="00DE16E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OPCaptionTitle">
    <w:name w:val="SOP Caption Title"/>
    <w:basedOn w:val="SOPNormal"/>
    <w:qFormat/>
    <w:rsid w:val="003C3CAE"/>
    <w:pPr>
      <w:spacing w:before="0" w:after="0"/>
      <w:jc w:val="center"/>
    </w:pPr>
    <w:rPr>
      <w:rFonts w:ascii="Eras Medium ITC" w:hAnsi="Eras Medium ITC"/>
      <w:b/>
      <w:sz w:val="20"/>
      <w:szCs w:val="24"/>
    </w:rPr>
  </w:style>
  <w:style w:type="paragraph" w:customStyle="1" w:styleId="SOPTableTitle">
    <w:name w:val="SOP Table Title"/>
    <w:basedOn w:val="SOPNormal"/>
    <w:next w:val="SOPNormal"/>
    <w:qFormat/>
    <w:rsid w:val="00C8194C"/>
    <w:pPr>
      <w:keepNext/>
      <w:spacing w:before="60" w:after="60"/>
      <w:jc w:val="center"/>
    </w:pPr>
    <w:rPr>
      <w:rFonts w:ascii="Times New Roman" w:hAnsi="Times New Roman" w:cs="Times New Roman"/>
      <w:b/>
      <w:smallCaps/>
    </w:rPr>
  </w:style>
  <w:style w:type="paragraph" w:customStyle="1" w:styleId="SOPTitle">
    <w:name w:val="SOP Title"/>
    <w:basedOn w:val="SOPNormal"/>
    <w:next w:val="SOPSectionHeading1"/>
    <w:qFormat/>
    <w:rsid w:val="004364CC"/>
    <w:pPr>
      <w:spacing w:before="0" w:after="360"/>
    </w:pPr>
    <w:rPr>
      <w:rFonts w:ascii="Times New Roman" w:hAnsi="Times New Roman" w:cs="Times New Roman"/>
      <w:b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6A7E3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7E36"/>
  </w:style>
  <w:style w:type="paragraph" w:styleId="Footer">
    <w:name w:val="footer"/>
    <w:basedOn w:val="Normal"/>
    <w:link w:val="FooterChar"/>
    <w:uiPriority w:val="99"/>
    <w:unhideWhenUsed/>
    <w:rsid w:val="006A7E3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7E36"/>
  </w:style>
  <w:style w:type="paragraph" w:customStyle="1" w:styleId="SOPSectionHeading1">
    <w:name w:val="SOP Section Heading 1"/>
    <w:basedOn w:val="SOPNormal"/>
    <w:next w:val="SOPParaText2"/>
    <w:qFormat/>
    <w:rsid w:val="005E5037"/>
    <w:pPr>
      <w:keepNext/>
      <w:numPr>
        <w:numId w:val="5"/>
      </w:numPr>
      <w:shd w:val="clear" w:color="auto" w:fill="F4B083" w:themeFill="accent2" w:themeFillTint="99"/>
      <w:spacing w:before="240"/>
    </w:pPr>
    <w:rPr>
      <w:rFonts w:cs="Leelawadee"/>
      <w:b/>
      <w:sz w:val="24"/>
    </w:rPr>
  </w:style>
  <w:style w:type="paragraph" w:customStyle="1" w:styleId="SOPNote1">
    <w:name w:val="SOP Note 1"/>
    <w:basedOn w:val="Normal"/>
    <w:qFormat/>
    <w:rsid w:val="00541138"/>
    <w:pPr>
      <w:numPr>
        <w:numId w:val="8"/>
      </w:numPr>
      <w:tabs>
        <w:tab w:val="clear" w:pos="432"/>
      </w:tabs>
      <w:spacing w:before="120" w:after="120"/>
    </w:pPr>
    <w:rPr>
      <w:rFonts w:ascii="Times New Roman" w:hAnsi="Times New Roman" w:cs="Times New Roman"/>
      <w:i/>
      <w:sz w:val="24"/>
    </w:rPr>
  </w:style>
  <w:style w:type="paragraph" w:customStyle="1" w:styleId="SOPNote2">
    <w:name w:val="SOP Note 2"/>
    <w:basedOn w:val="Normal"/>
    <w:qFormat/>
    <w:rsid w:val="00F90525"/>
    <w:pPr>
      <w:numPr>
        <w:ilvl w:val="1"/>
        <w:numId w:val="8"/>
      </w:numPr>
      <w:spacing w:before="120" w:after="120"/>
      <w:ind w:left="1296"/>
    </w:pPr>
    <w:rPr>
      <w:rFonts w:ascii="Times New Roman" w:hAnsi="Times New Roman" w:cs="Times New Roman"/>
      <w:i/>
      <w:sz w:val="24"/>
    </w:rPr>
  </w:style>
  <w:style w:type="paragraph" w:customStyle="1" w:styleId="SOPNote3">
    <w:name w:val="SOP Note 3"/>
    <w:basedOn w:val="Normal"/>
    <w:qFormat/>
    <w:rsid w:val="005E5037"/>
    <w:pPr>
      <w:numPr>
        <w:ilvl w:val="2"/>
        <w:numId w:val="8"/>
      </w:numPr>
      <w:tabs>
        <w:tab w:val="clear" w:pos="1512"/>
      </w:tabs>
      <w:spacing w:before="120" w:after="120"/>
      <w:ind w:left="2088"/>
    </w:pPr>
    <w:rPr>
      <w:rFonts w:ascii="Times New Roman" w:hAnsi="Times New Roman" w:cs="Times New Roman"/>
      <w:i/>
      <w:sz w:val="24"/>
    </w:rPr>
  </w:style>
  <w:style w:type="paragraph" w:customStyle="1" w:styleId="SOPNote4">
    <w:name w:val="SOP Note 4"/>
    <w:basedOn w:val="Normal"/>
    <w:qFormat/>
    <w:rsid w:val="005D3348"/>
    <w:pPr>
      <w:numPr>
        <w:ilvl w:val="3"/>
        <w:numId w:val="8"/>
      </w:numPr>
      <w:tabs>
        <w:tab w:val="clear" w:pos="2736"/>
      </w:tabs>
      <w:spacing w:before="120" w:after="120"/>
      <w:ind w:left="3096"/>
    </w:pPr>
    <w:rPr>
      <w:rFonts w:ascii="Times New Roman" w:hAnsi="Times New Roman" w:cs="Times New Roman"/>
      <w:i/>
      <w:sz w:val="24"/>
    </w:rPr>
  </w:style>
  <w:style w:type="paragraph" w:customStyle="1" w:styleId="SOPNote5">
    <w:name w:val="SOP Note 5"/>
    <w:basedOn w:val="Normal"/>
    <w:qFormat/>
    <w:rsid w:val="00F90525"/>
    <w:pPr>
      <w:numPr>
        <w:ilvl w:val="4"/>
        <w:numId w:val="8"/>
      </w:numPr>
      <w:tabs>
        <w:tab w:val="clear" w:pos="4032"/>
      </w:tabs>
      <w:spacing w:before="120" w:after="120"/>
      <w:ind w:left="4248"/>
    </w:pPr>
    <w:rPr>
      <w:rFonts w:ascii="Times New Roman" w:hAnsi="Times New Roman" w:cs="Times New Roman"/>
      <w:i/>
    </w:rPr>
  </w:style>
  <w:style w:type="paragraph" w:customStyle="1" w:styleId="SOPNote6">
    <w:name w:val="SOP Note 6"/>
    <w:basedOn w:val="Normal"/>
    <w:qFormat/>
    <w:rsid w:val="00F90525"/>
    <w:pPr>
      <w:numPr>
        <w:ilvl w:val="5"/>
        <w:numId w:val="8"/>
      </w:numPr>
      <w:tabs>
        <w:tab w:val="clear" w:pos="5544"/>
      </w:tabs>
      <w:spacing w:before="120" w:after="120"/>
      <w:ind w:left="5688" w:hanging="720"/>
    </w:pPr>
    <w:rPr>
      <w:rFonts w:ascii="Times New Roman" w:hAnsi="Times New Roman" w:cs="Times New Roman"/>
      <w:i/>
    </w:rPr>
  </w:style>
  <w:style w:type="paragraph" w:customStyle="1" w:styleId="SOPParaText2">
    <w:name w:val="SOP Para Text 2"/>
    <w:basedOn w:val="SOPNormal"/>
    <w:qFormat/>
    <w:rsid w:val="005E5037"/>
    <w:pPr>
      <w:numPr>
        <w:ilvl w:val="1"/>
        <w:numId w:val="5"/>
      </w:numPr>
    </w:pPr>
    <w:rPr>
      <w:rFonts w:cs="Leelawadee"/>
    </w:rPr>
  </w:style>
  <w:style w:type="paragraph" w:customStyle="1" w:styleId="SOPParaText3">
    <w:name w:val="SOP Para Text 3"/>
    <w:basedOn w:val="SOPNormal"/>
    <w:qFormat/>
    <w:rsid w:val="005E5037"/>
    <w:pPr>
      <w:numPr>
        <w:ilvl w:val="2"/>
        <w:numId w:val="5"/>
      </w:numPr>
    </w:pPr>
  </w:style>
  <w:style w:type="paragraph" w:customStyle="1" w:styleId="SOPParaText4">
    <w:name w:val="SOP Para Text 4"/>
    <w:basedOn w:val="SOPNormal"/>
    <w:qFormat/>
    <w:rsid w:val="005E5037"/>
    <w:pPr>
      <w:numPr>
        <w:ilvl w:val="3"/>
        <w:numId w:val="5"/>
      </w:numPr>
    </w:pPr>
  </w:style>
  <w:style w:type="paragraph" w:customStyle="1" w:styleId="SOPParaText5">
    <w:name w:val="SOP Para Text 5"/>
    <w:basedOn w:val="SOPNormal"/>
    <w:qFormat/>
    <w:rsid w:val="00C54655"/>
    <w:pPr>
      <w:numPr>
        <w:ilvl w:val="4"/>
        <w:numId w:val="5"/>
      </w:numPr>
    </w:pPr>
    <w:rPr>
      <w:sz w:val="20"/>
    </w:rPr>
  </w:style>
  <w:style w:type="paragraph" w:customStyle="1" w:styleId="SOPParaText6">
    <w:name w:val="SOP Para Text 6"/>
    <w:basedOn w:val="SOPNormal"/>
    <w:qFormat/>
    <w:rsid w:val="005E5037"/>
    <w:pPr>
      <w:numPr>
        <w:ilvl w:val="5"/>
        <w:numId w:val="5"/>
      </w:numPr>
    </w:pPr>
    <w:rPr>
      <w:rFonts w:cs="Leelawadee"/>
      <w:sz w:val="20"/>
    </w:rPr>
  </w:style>
  <w:style w:type="numbering" w:customStyle="1" w:styleId="SOPParagraphs">
    <w:name w:val="SOP Paragraphs"/>
    <w:uiPriority w:val="99"/>
    <w:rsid w:val="00C54655"/>
    <w:pPr>
      <w:numPr>
        <w:numId w:val="5"/>
      </w:numPr>
    </w:pPr>
  </w:style>
  <w:style w:type="paragraph" w:customStyle="1" w:styleId="SOPSectionHeading2">
    <w:name w:val="SOP Section Heading 2"/>
    <w:basedOn w:val="SOPParaText2"/>
    <w:next w:val="SOPParaText3"/>
    <w:qFormat/>
    <w:rsid w:val="003E7E1C"/>
    <w:pPr>
      <w:keepNext/>
    </w:pPr>
    <w:rPr>
      <w:b/>
      <w:u w:val="single"/>
    </w:rPr>
  </w:style>
  <w:style w:type="paragraph" w:customStyle="1" w:styleId="SOPSectionHeading3">
    <w:name w:val="SOP Section Heading 3"/>
    <w:basedOn w:val="SOPParaText3"/>
    <w:next w:val="SOPParaText4"/>
    <w:qFormat/>
    <w:rsid w:val="005E5037"/>
    <w:pPr>
      <w:keepNext/>
    </w:pPr>
    <w:rPr>
      <w:b/>
      <w:u w:val="single"/>
    </w:rPr>
  </w:style>
  <w:style w:type="paragraph" w:customStyle="1" w:styleId="SOPSectionHeading4">
    <w:name w:val="SOP Section Heading 4"/>
    <w:basedOn w:val="SOPParaText4"/>
    <w:next w:val="SOPParaText5"/>
    <w:qFormat/>
    <w:rsid w:val="003E7E1C"/>
    <w:pPr>
      <w:keepNext/>
    </w:pPr>
    <w:rPr>
      <w:b/>
      <w:u w:val="single"/>
    </w:rPr>
  </w:style>
  <w:style w:type="paragraph" w:customStyle="1" w:styleId="SOPSectionHeading5">
    <w:name w:val="SOP Section Heading 5"/>
    <w:basedOn w:val="SOPParaText5"/>
    <w:next w:val="SOPParaText6"/>
    <w:qFormat/>
    <w:rsid w:val="003E7E1C"/>
    <w:pPr>
      <w:keepNext/>
    </w:pPr>
    <w:rPr>
      <w:b/>
      <w:u w:val="single"/>
    </w:rPr>
  </w:style>
  <w:style w:type="numbering" w:customStyle="1" w:styleId="SOPNotes">
    <w:name w:val="SOP Notes"/>
    <w:uiPriority w:val="99"/>
    <w:rsid w:val="007F4486"/>
    <w:pPr>
      <w:numPr>
        <w:numId w:val="8"/>
      </w:numPr>
    </w:pPr>
  </w:style>
  <w:style w:type="table" w:styleId="TableGrid">
    <w:name w:val="Table Grid"/>
    <w:basedOn w:val="TableNormal"/>
    <w:uiPriority w:val="59"/>
    <w:rsid w:val="00C43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PNormalText">
    <w:name w:val="SOP Normal Text"/>
    <w:qFormat/>
    <w:rsid w:val="005034BC"/>
    <w:pPr>
      <w:spacing w:after="0" w:line="240" w:lineRule="auto"/>
    </w:pPr>
    <w:rPr>
      <w:rFonts w:ascii="Leelawadee" w:eastAsia="Times New Roman" w:hAnsi="Leelawadee" w:cs="Times New Roman"/>
      <w:bCs/>
      <w:kern w:val="36"/>
      <w:szCs w:val="24"/>
    </w:rPr>
  </w:style>
  <w:style w:type="table" w:customStyle="1" w:styleId="LightList1">
    <w:name w:val="Light List1"/>
    <w:basedOn w:val="TableNormal"/>
    <w:uiPriority w:val="61"/>
    <w:rsid w:val="0021421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A8462F"/>
    <w:rPr>
      <w:color w:val="0563C1" w:themeColor="hyperlink"/>
      <w:u w:val="single"/>
    </w:rPr>
  </w:style>
  <w:style w:type="paragraph" w:styleId="TableofFigures">
    <w:name w:val="table of figures"/>
    <w:basedOn w:val="SOPCaptionTitle"/>
    <w:next w:val="SOPNormal"/>
    <w:uiPriority w:val="99"/>
    <w:unhideWhenUsed/>
    <w:rsid w:val="006F269A"/>
    <w:pPr>
      <w:tabs>
        <w:tab w:val="right" w:leader="dot" w:pos="10080"/>
      </w:tabs>
      <w:ind w:left="432"/>
    </w:pPr>
    <w:rPr>
      <w:sz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462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462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46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462F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TOC3">
    <w:name w:val="toc 3"/>
    <w:basedOn w:val="TOC1"/>
    <w:next w:val="SOPNormal"/>
    <w:uiPriority w:val="39"/>
    <w:unhideWhenUsed/>
    <w:rsid w:val="007F4486"/>
    <w:pPr>
      <w:tabs>
        <w:tab w:val="clear" w:pos="792"/>
        <w:tab w:val="left" w:pos="1584"/>
        <w:tab w:val="right" w:leader="dot" w:pos="10080"/>
      </w:tabs>
      <w:ind w:left="864"/>
    </w:pPr>
    <w:rPr>
      <w:noProof/>
    </w:rPr>
  </w:style>
  <w:style w:type="paragraph" w:styleId="TOC1">
    <w:name w:val="toc 1"/>
    <w:basedOn w:val="SOPNormal"/>
    <w:next w:val="SOPNormal"/>
    <w:uiPriority w:val="39"/>
    <w:unhideWhenUsed/>
    <w:rsid w:val="007F4486"/>
    <w:pPr>
      <w:tabs>
        <w:tab w:val="left" w:pos="792"/>
        <w:tab w:val="right" w:leader="underscore" w:pos="10080"/>
      </w:tabs>
      <w:spacing w:before="0" w:after="0"/>
      <w:ind w:left="432"/>
    </w:pPr>
  </w:style>
  <w:style w:type="paragraph" w:styleId="TOC2">
    <w:name w:val="toc 2"/>
    <w:basedOn w:val="TOC1"/>
    <w:next w:val="SOPNormal"/>
    <w:uiPriority w:val="39"/>
    <w:unhideWhenUsed/>
    <w:rsid w:val="007F4486"/>
    <w:pPr>
      <w:tabs>
        <w:tab w:val="clear" w:pos="792"/>
        <w:tab w:val="left" w:pos="1224"/>
        <w:tab w:val="right" w:leader="dot" w:pos="10080"/>
      </w:tabs>
      <w:ind w:left="648"/>
    </w:pPr>
  </w:style>
  <w:style w:type="paragraph" w:styleId="TOC4">
    <w:name w:val="toc 4"/>
    <w:basedOn w:val="TOC1"/>
    <w:next w:val="SOPNormal"/>
    <w:uiPriority w:val="39"/>
    <w:unhideWhenUsed/>
    <w:rsid w:val="007F4486"/>
    <w:pPr>
      <w:tabs>
        <w:tab w:val="clear" w:pos="792"/>
        <w:tab w:val="left" w:pos="1944"/>
        <w:tab w:val="right" w:leader="dot" w:pos="10080"/>
      </w:tabs>
      <w:ind w:left="10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34BC"/>
    <w:rPr>
      <w:rFonts w:ascii="Segoe UI" w:hAnsi="Segoe UI" w:cs="Segoe UI"/>
      <w:sz w:val="18"/>
      <w:szCs w:val="18"/>
    </w:rPr>
  </w:style>
  <w:style w:type="paragraph" w:styleId="TOAHeading">
    <w:name w:val="toa heading"/>
    <w:basedOn w:val="Normal"/>
    <w:next w:val="Normal"/>
    <w:uiPriority w:val="99"/>
    <w:semiHidden/>
    <w:unhideWhenUsed/>
    <w:rsid w:val="00E6072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E60728"/>
    <w:pPr>
      <w:ind w:left="220" w:hanging="220"/>
    </w:pPr>
  </w:style>
  <w:style w:type="paragraph" w:styleId="TOC6">
    <w:name w:val="toc 6"/>
    <w:aliases w:val="(Figures)"/>
    <w:basedOn w:val="SOPCaptionTitle"/>
    <w:next w:val="SOPNormal"/>
    <w:autoRedefine/>
    <w:uiPriority w:val="39"/>
    <w:unhideWhenUsed/>
    <w:rsid w:val="00502EFE"/>
    <w:pPr>
      <w:tabs>
        <w:tab w:val="right" w:leader="dot" w:pos="10080"/>
      </w:tabs>
      <w:ind w:left="432"/>
    </w:pPr>
    <w:rPr>
      <w:b w:val="0"/>
      <w:sz w:val="22"/>
    </w:rPr>
  </w:style>
  <w:style w:type="paragraph" w:styleId="TOC7">
    <w:name w:val="toc 7"/>
    <w:aliases w:val="(Tables)"/>
    <w:basedOn w:val="SOPTableTitle"/>
    <w:next w:val="SOPNormal"/>
    <w:autoRedefine/>
    <w:uiPriority w:val="39"/>
    <w:unhideWhenUsed/>
    <w:rsid w:val="00502EFE"/>
    <w:pPr>
      <w:tabs>
        <w:tab w:val="right" w:leader="dot" w:pos="10080"/>
      </w:tabs>
      <w:spacing w:before="0" w:after="0"/>
      <w:ind w:left="432"/>
    </w:pPr>
    <w:rPr>
      <w:b w:val="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4BC"/>
    <w:rPr>
      <w:rFonts w:ascii="Segoe UI" w:hAnsi="Segoe UI" w:cs="Segoe UI"/>
      <w:sz w:val="18"/>
      <w:szCs w:val="18"/>
    </w:rPr>
  </w:style>
  <w:style w:type="paragraph" w:styleId="TOC5">
    <w:name w:val="toc 5"/>
    <w:basedOn w:val="TOC1"/>
    <w:next w:val="SOPNormal"/>
    <w:autoRedefine/>
    <w:uiPriority w:val="39"/>
    <w:semiHidden/>
    <w:unhideWhenUsed/>
    <w:rsid w:val="00382FBF"/>
    <w:pPr>
      <w:spacing w:after="100"/>
      <w:ind w:left="880"/>
    </w:pPr>
  </w:style>
  <w:style w:type="character" w:customStyle="1" w:styleId="SOPCaptionText">
    <w:name w:val="SOP Caption Text"/>
    <w:basedOn w:val="DefaultParagraphFont"/>
    <w:uiPriority w:val="1"/>
    <w:rsid w:val="00C8194C"/>
    <w:rPr>
      <w:rFonts w:ascii="Eras Medium ITC" w:hAnsi="Eras Medium ITC"/>
      <w:b/>
    </w:rPr>
  </w:style>
  <w:style w:type="character" w:customStyle="1" w:styleId="SOPTableText">
    <w:name w:val="SOP Table Text"/>
    <w:basedOn w:val="DefaultParagraphFont"/>
    <w:uiPriority w:val="1"/>
    <w:rsid w:val="00C8194C"/>
    <w:rPr>
      <w:rFonts w:ascii="Times New Roman" w:hAnsi="Times New Roman" w:cs="Times New Roman"/>
      <w:b/>
      <w:i w:val="0"/>
      <w:caps w:val="0"/>
      <w:smallCaps/>
    </w:rPr>
  </w:style>
  <w:style w:type="paragraph" w:styleId="Caption">
    <w:name w:val="caption"/>
    <w:basedOn w:val="Normal"/>
    <w:next w:val="Normal"/>
    <w:uiPriority w:val="35"/>
    <w:unhideWhenUsed/>
    <w:qFormat/>
    <w:rsid w:val="00512C83"/>
    <w:pPr>
      <w:spacing w:after="200"/>
      <w:jc w:val="center"/>
    </w:pPr>
    <w:rPr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12C83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560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8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file:///C:\Users\Tony%20Olsen\Documents\SOP's\Cambridge%20Fiji%20F200%20ALD%20SOP,%20rev3.docx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file:///C:\Users\Tony%20Olsen\Documents\SOP's\Cambridge%20Fiji%20F200%20ALD%20SOP,%20rev3.docx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Tony%20Olsen\Documents\SOP's\Cambridge%20Fiji%20F200%20ALD%20SOP,%20rev3.docx" TargetMode="External"/><Relationship Id="rId24" Type="http://schemas.openxmlformats.org/officeDocument/2006/relationships/image" Target="media/image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10" Type="http://schemas.openxmlformats.org/officeDocument/2006/relationships/hyperlink" Target="file:///C:\Users\Tony%20Olsen\Documents\SOP's\Cambridge%20Fiji%20F200%20ALD%20SOP,%20rev3.docx" TargetMode="External"/><Relationship Id="rId19" Type="http://schemas.openxmlformats.org/officeDocument/2006/relationships/customXml" Target="ink/ink1.xml"/><Relationship Id="rId31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hyperlink" Target="file:///C:\Users\Tony%20Olsen\Documents\SOP's\Cambridge%20Fiji%20F200%20ALD%20SOP,%20rev3.docx" TargetMode="External"/><Relationship Id="rId14" Type="http://schemas.openxmlformats.org/officeDocument/2006/relationships/hyperlink" Target="file:///C:\Users\Tony%20Olsen\Documents\SOP's\Cambridge%20Fiji%20F200%20ALD%20SOP,%20rev3.docx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12.png"/><Relationship Id="rId30" Type="http://schemas.openxmlformats.org/officeDocument/2006/relationships/image" Target="media/image1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ny%20Olsen\Documents\Custom%20Office%20Templates\Word\SOP%20Template.dotx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8-03-20T20:59:34.561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1 4815,'0'-4814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43B6F-AE7E-4DE1-94F8-BC6DCDB0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 Template</Template>
  <TotalTime>106</TotalTime>
  <Pages>13</Pages>
  <Words>3374</Words>
  <Characters>16838</Characters>
  <Application>Microsoft Office Word</Application>
  <DocSecurity>0</DocSecurity>
  <Lines>580</Lines>
  <Paragraphs>546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OLSEN</dc:creator>
  <cp:keywords/>
  <dc:description/>
  <cp:lastModifiedBy>TONY OLSEN</cp:lastModifiedBy>
  <cp:revision>9</cp:revision>
  <cp:lastPrinted>2019-04-22T19:11:00Z</cp:lastPrinted>
  <dcterms:created xsi:type="dcterms:W3CDTF">2019-06-04T19:40:00Z</dcterms:created>
  <dcterms:modified xsi:type="dcterms:W3CDTF">2019-06-10T17:58:00Z</dcterms:modified>
</cp:coreProperties>
</file>