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31F70" w14:textId="77777777" w:rsidR="00A74BA7" w:rsidRDefault="00A76CC9" w:rsidP="00CB6A95">
      <w:pPr>
        <w:pStyle w:val="SOPTitle"/>
        <w:spacing w:line="360" w:lineRule="auto"/>
      </w:pPr>
      <w:bookmarkStart w:id="0" w:name="_GoBack"/>
      <w:proofErr w:type="spellStart"/>
      <w:r>
        <w:t>LaserStar</w:t>
      </w:r>
      <w:proofErr w:type="spellEnd"/>
      <w:r>
        <w:t xml:space="preserve"> </w:t>
      </w:r>
      <w:r w:rsidR="00B178D0">
        <w:t>Laser Welder SOP</w:t>
      </w:r>
    </w:p>
    <w:bookmarkEnd w:id="0"/>
    <w:p w14:paraId="1139F231" w14:textId="77777777" w:rsidR="00A76CC9" w:rsidRDefault="00A76CC9" w:rsidP="00A76CC9">
      <w:pPr>
        <w:pStyle w:val="SOPTitle"/>
        <w:spacing w:line="360" w:lineRule="auto"/>
        <w:jc w:val="center"/>
      </w:pPr>
      <w:r w:rsidRPr="00A76CC9">
        <w:rPr>
          <w:noProof/>
        </w:rPr>
        <w:drawing>
          <wp:inline distT="0" distB="0" distL="0" distR="0" wp14:anchorId="77752F58" wp14:editId="65A63755">
            <wp:extent cx="5253826" cy="3940370"/>
            <wp:effectExtent l="8890" t="0" r="0" b="0"/>
            <wp:docPr id="5" name="Picture 5" descr="C:\Users\charles\AppData\Local\Microsoft\Windows\Temporary Internet Files\Content.Outlook\SEZJMNZ7\IMG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harles\AppData\Local\Microsoft\Windows\Temporary Internet Files\Content.Outlook\SEZJMNZ7\IMG_9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4" t="9585" r="4369" b="9478"/>
                    <a:stretch/>
                  </pic:blipFill>
                  <pic:spPr bwMode="auto">
                    <a:xfrm rot="5400000">
                      <a:off x="0" y="0"/>
                      <a:ext cx="5254561" cy="394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D07DB" w14:textId="77777777" w:rsidR="00DE17AF" w:rsidRPr="00C83F07" w:rsidRDefault="00DE17AF" w:rsidP="007C17A9">
      <w:pPr>
        <w:pStyle w:val="SOPL1Title"/>
      </w:pPr>
      <w:bookmarkStart w:id="1" w:name="_Toc501439363"/>
      <w:r w:rsidRPr="00C83F07">
        <w:t>Scope</w:t>
      </w:r>
      <w:bookmarkEnd w:id="1"/>
    </w:p>
    <w:p w14:paraId="49F35664" w14:textId="77777777" w:rsidR="00DE17AF" w:rsidRPr="00B955CE" w:rsidRDefault="00A76CC9" w:rsidP="007C17A9">
      <w:pPr>
        <w:pStyle w:val="SOPL2Text"/>
      </w:pPr>
      <w:r>
        <w:t xml:space="preserve">This document provides the procedure for operating the </w:t>
      </w:r>
      <w:proofErr w:type="spellStart"/>
      <w:r>
        <w:t>LaserStar</w:t>
      </w:r>
      <w:proofErr w:type="spellEnd"/>
      <w:r>
        <w:t xml:space="preserve"> Laser Welder.</w:t>
      </w:r>
    </w:p>
    <w:bookmarkStart w:id="2" w:name="_Toc501439364" w:displacedByCustomXml="next"/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Content>
        <w:p w14:paraId="174621A8" w14:textId="77777777"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2"/>
        </w:p>
        <w:p w14:paraId="7885F003" w14:textId="77777777" w:rsidR="005261E9" w:rsidRDefault="00D25496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501439363" w:history="1">
            <w:r w:rsidR="005261E9" w:rsidRPr="00230036">
              <w:rPr>
                <w:rStyle w:val="Hyperlink"/>
              </w:rPr>
              <w:t>1.</w:t>
            </w:r>
            <w:r w:rsidR="005261E9">
              <w:tab/>
            </w:r>
            <w:r w:rsidR="005261E9" w:rsidRPr="00230036">
              <w:rPr>
                <w:rStyle w:val="Hyperlink"/>
              </w:rPr>
              <w:t>Scope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_Toc501439363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1</w:t>
            </w:r>
            <w:r w:rsidR="005261E9">
              <w:rPr>
                <w:webHidden/>
              </w:rPr>
              <w:fldChar w:fldCharType="end"/>
            </w:r>
          </w:hyperlink>
        </w:p>
        <w:p w14:paraId="455595F4" w14:textId="77777777" w:rsidR="005261E9" w:rsidRDefault="00881CDB">
          <w:pPr>
            <w:pStyle w:val="TOC1"/>
          </w:pPr>
          <w:hyperlink w:anchor="_Toc501439364" w:history="1">
            <w:r w:rsidR="005261E9" w:rsidRPr="00230036">
              <w:rPr>
                <w:rStyle w:val="Hyperlink"/>
              </w:rPr>
              <w:t>2.</w:t>
            </w:r>
            <w:r w:rsidR="005261E9">
              <w:tab/>
            </w:r>
            <w:r w:rsidR="005261E9" w:rsidRPr="00230036">
              <w:rPr>
                <w:rStyle w:val="Hyperlink"/>
              </w:rPr>
              <w:t>Table of Contents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_Toc501439364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1</w:t>
            </w:r>
            <w:r w:rsidR="005261E9">
              <w:rPr>
                <w:webHidden/>
              </w:rPr>
              <w:fldChar w:fldCharType="end"/>
            </w:r>
          </w:hyperlink>
        </w:p>
        <w:p w14:paraId="7F669D02" w14:textId="77777777" w:rsidR="005261E9" w:rsidRDefault="00881CDB">
          <w:pPr>
            <w:pStyle w:val="TOC1"/>
          </w:pPr>
          <w:hyperlink w:anchor="_Toc501439365" w:history="1">
            <w:r w:rsidR="005261E9" w:rsidRPr="00230036">
              <w:rPr>
                <w:rStyle w:val="Hyperlink"/>
              </w:rPr>
              <w:t>3.</w:t>
            </w:r>
            <w:r w:rsidR="005261E9">
              <w:tab/>
            </w:r>
            <w:r w:rsidR="005261E9" w:rsidRPr="00230036">
              <w:rPr>
                <w:rStyle w:val="Hyperlink"/>
              </w:rPr>
              <w:t>Reference Documents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_Toc501439365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2</w:t>
            </w:r>
            <w:r w:rsidR="005261E9">
              <w:rPr>
                <w:webHidden/>
              </w:rPr>
              <w:fldChar w:fldCharType="end"/>
            </w:r>
          </w:hyperlink>
        </w:p>
        <w:p w14:paraId="1EA26118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66" w:history="1">
            <w:r w:rsidR="005261E9" w:rsidRPr="00230036">
              <w:rPr>
                <w:rStyle w:val="Hyperlink"/>
              </w:rPr>
              <w:t>3.1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Referenced within this Document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_Toc501439366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2</w:t>
            </w:r>
            <w:r w:rsidR="005261E9">
              <w:rPr>
                <w:webHidden/>
              </w:rPr>
              <w:fldChar w:fldCharType="end"/>
            </w:r>
          </w:hyperlink>
        </w:p>
        <w:p w14:paraId="5673A9DD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67" w:history="1">
            <w:r w:rsidR="005261E9" w:rsidRPr="00230036">
              <w:rPr>
                <w:rStyle w:val="Hyperlink"/>
              </w:rPr>
              <w:t>3.2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External Documents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_Toc501439367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2</w:t>
            </w:r>
            <w:r w:rsidR="005261E9">
              <w:rPr>
                <w:webHidden/>
              </w:rPr>
              <w:fldChar w:fldCharType="end"/>
            </w:r>
          </w:hyperlink>
        </w:p>
        <w:p w14:paraId="2E485C74" w14:textId="77777777" w:rsidR="005261E9" w:rsidRDefault="00881CDB">
          <w:pPr>
            <w:pStyle w:val="TOC1"/>
          </w:pPr>
          <w:hyperlink w:anchor="_Toc501439368" w:history="1">
            <w:r w:rsidR="005261E9" w:rsidRPr="00230036">
              <w:rPr>
                <w:rStyle w:val="Hyperlink"/>
              </w:rPr>
              <w:t>4.</w:t>
            </w:r>
            <w:r w:rsidR="005261E9">
              <w:tab/>
            </w:r>
            <w:r w:rsidR="005261E9" w:rsidRPr="00230036">
              <w:rPr>
                <w:rStyle w:val="Hyperlink"/>
              </w:rPr>
              <w:t>Equipment and/or Materials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_Toc501439368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2</w:t>
            </w:r>
            <w:r w:rsidR="005261E9">
              <w:rPr>
                <w:webHidden/>
              </w:rPr>
              <w:fldChar w:fldCharType="end"/>
            </w:r>
          </w:hyperlink>
        </w:p>
        <w:p w14:paraId="290F8776" w14:textId="77777777" w:rsidR="005261E9" w:rsidRDefault="00881CDB">
          <w:pPr>
            <w:pStyle w:val="TOC1"/>
          </w:pPr>
          <w:hyperlink w:anchor="_Toc501439369" w:history="1">
            <w:r w:rsidR="005261E9" w:rsidRPr="00230036">
              <w:rPr>
                <w:rStyle w:val="Hyperlink"/>
              </w:rPr>
              <w:t>5.</w:t>
            </w:r>
            <w:r w:rsidR="005261E9">
              <w:tab/>
            </w:r>
            <w:r w:rsidR="005261E9" w:rsidRPr="00230036">
              <w:rPr>
                <w:rStyle w:val="Hyperlink"/>
              </w:rPr>
              <w:t>Safety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_Toc501439369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2</w:t>
            </w:r>
            <w:r w:rsidR="005261E9">
              <w:rPr>
                <w:webHidden/>
              </w:rPr>
              <w:fldChar w:fldCharType="end"/>
            </w:r>
          </w:hyperlink>
        </w:p>
        <w:p w14:paraId="53CC91FB" w14:textId="77777777" w:rsidR="005261E9" w:rsidRDefault="00881CDB">
          <w:pPr>
            <w:pStyle w:val="TOC1"/>
          </w:pPr>
          <w:hyperlink w:anchor="_Toc501439370" w:history="1">
            <w:r w:rsidR="005261E9" w:rsidRPr="00230036">
              <w:rPr>
                <w:rStyle w:val="Hyperlink"/>
              </w:rPr>
              <w:t>6.</w:t>
            </w:r>
            <w:r w:rsidR="005261E9">
              <w:tab/>
            </w:r>
            <w:r w:rsidR="005261E9" w:rsidRPr="00230036">
              <w:rPr>
                <w:rStyle w:val="Hyperlink"/>
              </w:rPr>
              <w:t>Setup Procedures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_Toc501439370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2</w:t>
            </w:r>
            <w:r w:rsidR="005261E9">
              <w:rPr>
                <w:webHidden/>
              </w:rPr>
              <w:fldChar w:fldCharType="end"/>
            </w:r>
          </w:hyperlink>
        </w:p>
        <w:p w14:paraId="6A093B66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71" w:history="1">
            <w:r w:rsidR="005261E9" w:rsidRPr="00230036">
              <w:rPr>
                <w:rStyle w:val="Hyperlink"/>
              </w:rPr>
              <w:t>6.1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Turning on the Machine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_Toc501439371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2</w:t>
            </w:r>
            <w:r w:rsidR="005261E9">
              <w:rPr>
                <w:webHidden/>
              </w:rPr>
              <w:fldChar w:fldCharType="end"/>
            </w:r>
          </w:hyperlink>
        </w:p>
        <w:p w14:paraId="7F38A380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72" w:history="1">
            <w:r w:rsidR="005261E9" w:rsidRPr="00230036">
              <w:rPr>
                <w:rStyle w:val="Hyperlink"/>
              </w:rPr>
              <w:t>6.2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Adjust the Binocular Stereo Microscope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_Toc501439372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3</w:t>
            </w:r>
            <w:r w:rsidR="005261E9">
              <w:rPr>
                <w:webHidden/>
              </w:rPr>
              <w:fldChar w:fldCharType="end"/>
            </w:r>
          </w:hyperlink>
        </w:p>
        <w:p w14:paraId="3AE55179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73" w:history="1">
            <w:r w:rsidR="005261E9" w:rsidRPr="00230036">
              <w:rPr>
                <w:rStyle w:val="Hyperlink"/>
              </w:rPr>
              <w:t>6.3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Setting Operating Parameters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_Toc501439373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4</w:t>
            </w:r>
            <w:r w:rsidR="005261E9">
              <w:rPr>
                <w:webHidden/>
              </w:rPr>
              <w:fldChar w:fldCharType="end"/>
            </w:r>
          </w:hyperlink>
        </w:p>
        <w:p w14:paraId="0A735F0F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74" w:history="1">
            <w:r w:rsidR="005261E9" w:rsidRPr="00230036">
              <w:rPr>
                <w:rStyle w:val="Hyperlink"/>
              </w:rPr>
              <w:t>6.4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Turning on the Gas and Foot Pedal Controller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_Toc501439374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4</w:t>
            </w:r>
            <w:r w:rsidR="005261E9">
              <w:rPr>
                <w:webHidden/>
              </w:rPr>
              <w:fldChar w:fldCharType="end"/>
            </w:r>
          </w:hyperlink>
        </w:p>
        <w:p w14:paraId="07127C99" w14:textId="77777777" w:rsidR="005261E9" w:rsidRDefault="00881CDB">
          <w:pPr>
            <w:pStyle w:val="TOC1"/>
          </w:pPr>
          <w:hyperlink w:anchor="_Toc501439375" w:history="1">
            <w:r w:rsidR="005261E9" w:rsidRPr="00230036">
              <w:rPr>
                <w:rStyle w:val="Hyperlink"/>
              </w:rPr>
              <w:t>7.</w:t>
            </w:r>
            <w:r w:rsidR="005261E9">
              <w:tab/>
            </w:r>
            <w:r w:rsidR="005261E9" w:rsidRPr="00230036">
              <w:rPr>
                <w:rStyle w:val="Hyperlink"/>
              </w:rPr>
              <w:t>Welding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_Toc501439375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5</w:t>
            </w:r>
            <w:r w:rsidR="005261E9">
              <w:rPr>
                <w:webHidden/>
              </w:rPr>
              <w:fldChar w:fldCharType="end"/>
            </w:r>
          </w:hyperlink>
        </w:p>
        <w:p w14:paraId="6B42AB42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76" w:history="1">
            <w:r w:rsidR="005261E9" w:rsidRPr="00230036">
              <w:rPr>
                <w:rStyle w:val="Hyperlink"/>
              </w:rPr>
              <w:t>7.1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Preparing to Weld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_Toc501439376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5</w:t>
            </w:r>
            <w:r w:rsidR="005261E9">
              <w:rPr>
                <w:webHidden/>
              </w:rPr>
              <w:fldChar w:fldCharType="end"/>
            </w:r>
          </w:hyperlink>
        </w:p>
        <w:p w14:paraId="77B0ED39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77" w:history="1">
            <w:r w:rsidR="005261E9" w:rsidRPr="00230036">
              <w:rPr>
                <w:rStyle w:val="Hyperlink"/>
              </w:rPr>
              <w:t>7.2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Welding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_Toc501439377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5</w:t>
            </w:r>
            <w:r w:rsidR="005261E9">
              <w:rPr>
                <w:webHidden/>
              </w:rPr>
              <w:fldChar w:fldCharType="end"/>
            </w:r>
          </w:hyperlink>
        </w:p>
        <w:p w14:paraId="5989936D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78" w:history="1">
            <w:r w:rsidR="005261E9" w:rsidRPr="00230036">
              <w:rPr>
                <w:rStyle w:val="Hyperlink"/>
              </w:rPr>
              <w:t>7.3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Switching the Equipment Off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_Toc501439378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5</w:t>
            </w:r>
            <w:r w:rsidR="005261E9">
              <w:rPr>
                <w:webHidden/>
              </w:rPr>
              <w:fldChar w:fldCharType="end"/>
            </w:r>
          </w:hyperlink>
        </w:p>
        <w:p w14:paraId="0DE98FD9" w14:textId="77777777" w:rsidR="005261E9" w:rsidRDefault="00881CDB">
          <w:pPr>
            <w:pStyle w:val="TOC1"/>
          </w:pPr>
          <w:hyperlink w:anchor="_Toc501439379" w:history="1">
            <w:r w:rsidR="005261E9" w:rsidRPr="00230036">
              <w:rPr>
                <w:rStyle w:val="Hyperlink"/>
              </w:rPr>
              <w:t>8.</w:t>
            </w:r>
            <w:r w:rsidR="005261E9">
              <w:tab/>
            </w:r>
            <w:r w:rsidR="005261E9" w:rsidRPr="00230036">
              <w:rPr>
                <w:rStyle w:val="Hyperlink"/>
              </w:rPr>
              <w:t>Process Notes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_Toc501439379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6</w:t>
            </w:r>
            <w:r w:rsidR="005261E9">
              <w:rPr>
                <w:webHidden/>
              </w:rPr>
              <w:fldChar w:fldCharType="end"/>
            </w:r>
          </w:hyperlink>
        </w:p>
        <w:p w14:paraId="544023BD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80" w:history="1">
            <w:r w:rsidR="005261E9" w:rsidRPr="00230036">
              <w:rPr>
                <w:rStyle w:val="Hyperlink"/>
              </w:rPr>
              <w:t>8.1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Typical Film Characteristics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_Toc501439380 \h </w:instrText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b/>
                <w:webHidden/>
              </w:rPr>
              <w:t>Error! Bookmark not defined.</w:t>
            </w:r>
            <w:r w:rsidR="005261E9">
              <w:rPr>
                <w:webHidden/>
              </w:rPr>
              <w:fldChar w:fldCharType="end"/>
            </w:r>
          </w:hyperlink>
        </w:p>
        <w:p w14:paraId="3BA7F46F" w14:textId="77777777" w:rsidR="005261E9" w:rsidRDefault="00881CDB">
          <w:pPr>
            <w:pStyle w:val="TOC2"/>
            <w:rPr>
              <w:snapToGrid/>
              <w:w w:val="100"/>
            </w:rPr>
          </w:pPr>
          <w:hyperlink w:anchor="_Toc501439381" w:history="1">
            <w:r w:rsidR="005261E9" w:rsidRPr="00230036">
              <w:rPr>
                <w:rStyle w:val="Hyperlink"/>
              </w:rPr>
              <w:t>8.2</w:t>
            </w:r>
            <w:r w:rsidR="005261E9">
              <w:rPr>
                <w:snapToGrid/>
                <w:w w:val="100"/>
              </w:rPr>
              <w:tab/>
            </w:r>
            <w:r w:rsidR="005261E9" w:rsidRPr="00230036">
              <w:rPr>
                <w:rStyle w:val="Hyperlink"/>
              </w:rPr>
              <w:t>Process Summary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_Toc501439381 \h </w:instrText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b/>
                <w:webHidden/>
              </w:rPr>
              <w:t>Error! Bookmark not defined.</w:t>
            </w:r>
            <w:r w:rsidR="005261E9">
              <w:rPr>
                <w:webHidden/>
              </w:rPr>
              <w:fldChar w:fldCharType="end"/>
            </w:r>
          </w:hyperlink>
        </w:p>
        <w:p w14:paraId="355919F2" w14:textId="77777777" w:rsidR="005261E9" w:rsidRDefault="00881CDB">
          <w:pPr>
            <w:pStyle w:val="TOC1"/>
          </w:pPr>
          <w:hyperlink w:anchor="_Toc501439382" w:history="1">
            <w:r w:rsidR="005261E9" w:rsidRPr="00230036">
              <w:rPr>
                <w:rStyle w:val="Hyperlink"/>
              </w:rPr>
              <w:t>9.</w:t>
            </w:r>
            <w:r w:rsidR="005261E9">
              <w:tab/>
            </w:r>
            <w:r w:rsidR="005261E9" w:rsidRPr="00230036">
              <w:rPr>
                <w:rStyle w:val="Hyperlink"/>
              </w:rPr>
              <w:t>Revision History</w:t>
            </w:r>
            <w:r w:rsidR="005261E9">
              <w:rPr>
                <w:webHidden/>
              </w:rPr>
              <w:tab/>
            </w:r>
            <w:r w:rsidR="005261E9">
              <w:rPr>
                <w:webHidden/>
              </w:rPr>
              <w:fldChar w:fldCharType="begin"/>
            </w:r>
            <w:r w:rsidR="005261E9">
              <w:rPr>
                <w:webHidden/>
              </w:rPr>
              <w:instrText xml:space="preserve"> PAGEREF _Toc501439382 \h </w:instrText>
            </w:r>
            <w:r w:rsidR="005261E9">
              <w:rPr>
                <w:webHidden/>
              </w:rPr>
            </w:r>
            <w:r w:rsidR="005261E9">
              <w:rPr>
                <w:webHidden/>
              </w:rPr>
              <w:fldChar w:fldCharType="separate"/>
            </w:r>
            <w:r w:rsidR="00B011D0">
              <w:rPr>
                <w:webHidden/>
              </w:rPr>
              <w:t>7</w:t>
            </w:r>
            <w:r w:rsidR="005261E9">
              <w:rPr>
                <w:webHidden/>
              </w:rPr>
              <w:fldChar w:fldCharType="end"/>
            </w:r>
          </w:hyperlink>
        </w:p>
        <w:p w14:paraId="364527AA" w14:textId="77777777" w:rsidR="00737BA4" w:rsidRDefault="00D25496">
          <w:r>
            <w:rPr>
              <w:rFonts w:eastAsiaTheme="minorEastAsia"/>
            </w:rPr>
            <w:fldChar w:fldCharType="end"/>
          </w:r>
        </w:p>
      </w:sdtContent>
    </w:sdt>
    <w:p w14:paraId="160F7AEE" w14:textId="77777777" w:rsidR="005261E9" w:rsidRDefault="00D25496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w:anchor="_Toc501439383" w:history="1">
        <w:r w:rsidR="005261E9" w:rsidRPr="001779B7">
          <w:rPr>
            <w:rStyle w:val="Hyperlink"/>
            <w:noProof/>
          </w:rPr>
          <w:t>Figure 1, Main and Key Switches</w:t>
        </w:r>
        <w:r w:rsidR="005261E9">
          <w:rPr>
            <w:noProof/>
            <w:webHidden/>
          </w:rPr>
          <w:tab/>
        </w:r>
        <w:r w:rsidR="005261E9">
          <w:rPr>
            <w:noProof/>
            <w:webHidden/>
          </w:rPr>
          <w:fldChar w:fldCharType="begin"/>
        </w:r>
        <w:r w:rsidR="005261E9">
          <w:rPr>
            <w:noProof/>
            <w:webHidden/>
          </w:rPr>
          <w:instrText xml:space="preserve"> PAGEREF _Toc501439383 \h </w:instrText>
        </w:r>
        <w:r w:rsidR="005261E9">
          <w:rPr>
            <w:noProof/>
            <w:webHidden/>
          </w:rPr>
        </w:r>
        <w:r w:rsidR="005261E9">
          <w:rPr>
            <w:noProof/>
            <w:webHidden/>
          </w:rPr>
          <w:fldChar w:fldCharType="separate"/>
        </w:r>
        <w:r w:rsidR="00B011D0">
          <w:rPr>
            <w:noProof/>
            <w:webHidden/>
          </w:rPr>
          <w:t>3</w:t>
        </w:r>
        <w:r w:rsidR="005261E9">
          <w:rPr>
            <w:noProof/>
            <w:webHidden/>
          </w:rPr>
          <w:fldChar w:fldCharType="end"/>
        </w:r>
      </w:hyperlink>
    </w:p>
    <w:p w14:paraId="6AEBAB97" w14:textId="77777777" w:rsidR="005261E9" w:rsidRDefault="00881CDB">
      <w:pPr>
        <w:pStyle w:val="TableofFigures"/>
        <w:rPr>
          <w:rFonts w:eastAsiaTheme="minorEastAsia"/>
          <w:noProof/>
        </w:rPr>
      </w:pPr>
      <w:hyperlink w:anchor="_Toc501439384" w:history="1">
        <w:r w:rsidR="005261E9" w:rsidRPr="001779B7">
          <w:rPr>
            <w:rStyle w:val="Hyperlink"/>
            <w:noProof/>
          </w:rPr>
          <w:t>Figure 2, Control Panel and Keypad</w:t>
        </w:r>
        <w:r w:rsidR="005261E9">
          <w:rPr>
            <w:noProof/>
            <w:webHidden/>
          </w:rPr>
          <w:tab/>
        </w:r>
        <w:r w:rsidR="005261E9">
          <w:rPr>
            <w:noProof/>
            <w:webHidden/>
          </w:rPr>
          <w:fldChar w:fldCharType="begin"/>
        </w:r>
        <w:r w:rsidR="005261E9">
          <w:rPr>
            <w:noProof/>
            <w:webHidden/>
          </w:rPr>
          <w:instrText xml:space="preserve"> PAGEREF _Toc501439384 \h </w:instrText>
        </w:r>
        <w:r w:rsidR="005261E9">
          <w:rPr>
            <w:noProof/>
            <w:webHidden/>
          </w:rPr>
        </w:r>
        <w:r w:rsidR="005261E9">
          <w:rPr>
            <w:noProof/>
            <w:webHidden/>
          </w:rPr>
          <w:fldChar w:fldCharType="separate"/>
        </w:r>
        <w:r w:rsidR="00B011D0">
          <w:rPr>
            <w:noProof/>
            <w:webHidden/>
          </w:rPr>
          <w:t>3</w:t>
        </w:r>
        <w:r w:rsidR="005261E9">
          <w:rPr>
            <w:noProof/>
            <w:webHidden/>
          </w:rPr>
          <w:fldChar w:fldCharType="end"/>
        </w:r>
      </w:hyperlink>
    </w:p>
    <w:p w14:paraId="6E22A35C" w14:textId="77777777" w:rsidR="005261E9" w:rsidRDefault="00881CDB">
      <w:pPr>
        <w:pStyle w:val="TableofFigures"/>
        <w:rPr>
          <w:rFonts w:eastAsiaTheme="minorEastAsia"/>
          <w:noProof/>
        </w:rPr>
      </w:pPr>
      <w:hyperlink w:anchor="_Toc501439385" w:history="1">
        <w:r w:rsidR="005261E9" w:rsidRPr="001779B7">
          <w:rPr>
            <w:rStyle w:val="Hyperlink"/>
            <w:noProof/>
          </w:rPr>
          <w:t>Figure 3, Argon Gas Bottle</w:t>
        </w:r>
        <w:r w:rsidR="005261E9">
          <w:rPr>
            <w:noProof/>
            <w:webHidden/>
          </w:rPr>
          <w:tab/>
        </w:r>
        <w:r w:rsidR="005261E9">
          <w:rPr>
            <w:noProof/>
            <w:webHidden/>
          </w:rPr>
          <w:fldChar w:fldCharType="begin"/>
        </w:r>
        <w:r w:rsidR="005261E9">
          <w:rPr>
            <w:noProof/>
            <w:webHidden/>
          </w:rPr>
          <w:instrText xml:space="preserve"> PAGEREF _Toc501439385 \h </w:instrText>
        </w:r>
        <w:r w:rsidR="005261E9">
          <w:rPr>
            <w:noProof/>
            <w:webHidden/>
          </w:rPr>
        </w:r>
        <w:r w:rsidR="005261E9">
          <w:rPr>
            <w:noProof/>
            <w:webHidden/>
          </w:rPr>
          <w:fldChar w:fldCharType="separate"/>
        </w:r>
        <w:r w:rsidR="00B011D0">
          <w:rPr>
            <w:noProof/>
            <w:webHidden/>
          </w:rPr>
          <w:t>4</w:t>
        </w:r>
        <w:r w:rsidR="005261E9">
          <w:rPr>
            <w:noProof/>
            <w:webHidden/>
          </w:rPr>
          <w:fldChar w:fldCharType="end"/>
        </w:r>
      </w:hyperlink>
    </w:p>
    <w:p w14:paraId="41E1E2A7" w14:textId="77777777" w:rsidR="005261E9" w:rsidRDefault="00881CDB">
      <w:pPr>
        <w:pStyle w:val="TableofFigures"/>
        <w:rPr>
          <w:rFonts w:eastAsiaTheme="minorEastAsia"/>
          <w:noProof/>
        </w:rPr>
      </w:pPr>
      <w:hyperlink w:anchor="_Toc501439386" w:history="1">
        <w:r w:rsidR="005261E9" w:rsidRPr="001779B7">
          <w:rPr>
            <w:rStyle w:val="Hyperlink"/>
            <w:noProof/>
          </w:rPr>
          <w:t>Figure 4, Foot Pedal Controller</w:t>
        </w:r>
        <w:r w:rsidR="005261E9">
          <w:rPr>
            <w:noProof/>
            <w:webHidden/>
          </w:rPr>
          <w:tab/>
        </w:r>
        <w:r w:rsidR="005261E9">
          <w:rPr>
            <w:noProof/>
            <w:webHidden/>
          </w:rPr>
          <w:fldChar w:fldCharType="begin"/>
        </w:r>
        <w:r w:rsidR="005261E9">
          <w:rPr>
            <w:noProof/>
            <w:webHidden/>
          </w:rPr>
          <w:instrText xml:space="preserve"> PAGEREF _Toc501439386 \h </w:instrText>
        </w:r>
        <w:r w:rsidR="005261E9">
          <w:rPr>
            <w:noProof/>
            <w:webHidden/>
          </w:rPr>
        </w:r>
        <w:r w:rsidR="005261E9">
          <w:rPr>
            <w:noProof/>
            <w:webHidden/>
          </w:rPr>
          <w:fldChar w:fldCharType="separate"/>
        </w:r>
        <w:r w:rsidR="00B011D0">
          <w:rPr>
            <w:noProof/>
            <w:webHidden/>
          </w:rPr>
          <w:t>5</w:t>
        </w:r>
        <w:r w:rsidR="005261E9">
          <w:rPr>
            <w:noProof/>
            <w:webHidden/>
          </w:rPr>
          <w:fldChar w:fldCharType="end"/>
        </w:r>
      </w:hyperlink>
    </w:p>
    <w:p w14:paraId="11C0FF9B" w14:textId="77777777" w:rsidR="00737BA4" w:rsidRPr="00737BA4" w:rsidRDefault="00D25496" w:rsidP="00963D2D">
      <w:pPr>
        <w:pStyle w:val="TableofFigures"/>
      </w:pPr>
      <w:r w:rsidRPr="00963D2D">
        <w:rPr>
          <w:rStyle w:val="Hyperlink"/>
          <w:color w:val="auto"/>
          <w:u w:val="none"/>
        </w:rPr>
        <w:fldChar w:fldCharType="end"/>
      </w:r>
    </w:p>
    <w:p w14:paraId="341A961B" w14:textId="77777777" w:rsidR="00D763EE" w:rsidRPr="007C17A9" w:rsidRDefault="00D763EE" w:rsidP="007C17A9">
      <w:pPr>
        <w:pStyle w:val="SOPL1Title"/>
      </w:pPr>
      <w:bookmarkStart w:id="3" w:name="_Toc501439365"/>
      <w:r w:rsidRPr="007C17A9">
        <w:t>Reference Documents</w:t>
      </w:r>
      <w:bookmarkEnd w:id="3"/>
    </w:p>
    <w:p w14:paraId="7AFD5782" w14:textId="77777777" w:rsidR="008C7897" w:rsidRPr="002E6B19" w:rsidRDefault="00FC4956" w:rsidP="002E6B19">
      <w:pPr>
        <w:pStyle w:val="SOPL2Title"/>
      </w:pPr>
      <w:bookmarkStart w:id="4" w:name="_Toc501439366"/>
      <w:r>
        <w:t>Referenced within this Document</w:t>
      </w:r>
      <w:bookmarkEnd w:id="4"/>
    </w:p>
    <w:p w14:paraId="6412FDED" w14:textId="77777777" w:rsidR="00AC422A" w:rsidRPr="00B955CE" w:rsidRDefault="00294168" w:rsidP="007C17A9">
      <w:pPr>
        <w:pStyle w:val="SOPL3Text"/>
      </w:pPr>
      <w:r>
        <w:t>None</w:t>
      </w:r>
    </w:p>
    <w:p w14:paraId="47A455EC" w14:textId="77777777" w:rsidR="00AC422A" w:rsidRPr="007C17A9" w:rsidRDefault="00AC422A" w:rsidP="002E6B19">
      <w:pPr>
        <w:pStyle w:val="SOPL2Title"/>
      </w:pPr>
      <w:bookmarkStart w:id="5" w:name="_Toc501439367"/>
      <w:r w:rsidRPr="007C17A9">
        <w:t>External</w:t>
      </w:r>
      <w:r w:rsidR="00FC4956">
        <w:t xml:space="preserve"> Documents</w:t>
      </w:r>
      <w:bookmarkEnd w:id="5"/>
    </w:p>
    <w:p w14:paraId="06811CFF" w14:textId="77777777" w:rsidR="00AC422A" w:rsidRPr="00D763EE" w:rsidRDefault="00294168" w:rsidP="007C17A9">
      <w:pPr>
        <w:pStyle w:val="SOPL3Text"/>
      </w:pPr>
      <w:r>
        <w:t>None</w:t>
      </w:r>
    </w:p>
    <w:p w14:paraId="22422972" w14:textId="77777777" w:rsidR="00D71FE7" w:rsidRDefault="00D71FE7" w:rsidP="00D71FE7">
      <w:pPr>
        <w:pStyle w:val="SOPL1Title"/>
      </w:pPr>
      <w:bookmarkStart w:id="6" w:name="_Toc239504102"/>
      <w:bookmarkStart w:id="7" w:name="_Toc501439368"/>
      <w:r>
        <w:t>Equipment and/or Materials</w:t>
      </w:r>
      <w:bookmarkEnd w:id="6"/>
      <w:bookmarkEnd w:id="7"/>
    </w:p>
    <w:p w14:paraId="5F3CC6D7" w14:textId="77777777" w:rsidR="00D71FE7" w:rsidRDefault="00294168" w:rsidP="00D71FE7">
      <w:pPr>
        <w:pStyle w:val="SOPL2Text"/>
      </w:pPr>
      <w:r>
        <w:t>Laser welder</w:t>
      </w:r>
    </w:p>
    <w:p w14:paraId="39A50A6F" w14:textId="77777777" w:rsidR="00294168" w:rsidRDefault="00294168" w:rsidP="00D71FE7">
      <w:pPr>
        <w:pStyle w:val="SOPL2Text"/>
      </w:pPr>
      <w:r>
        <w:t>Argon</w:t>
      </w:r>
    </w:p>
    <w:p w14:paraId="0B8E267C" w14:textId="77777777" w:rsidR="00294168" w:rsidRPr="00D71FE7" w:rsidRDefault="00294168" w:rsidP="00D71FE7">
      <w:pPr>
        <w:pStyle w:val="SOPL2Text"/>
      </w:pPr>
      <w:r>
        <w:t>Sample</w:t>
      </w:r>
    </w:p>
    <w:p w14:paraId="67671493" w14:textId="77777777" w:rsidR="001E2A24" w:rsidRDefault="001E2A24" w:rsidP="007C17A9">
      <w:pPr>
        <w:pStyle w:val="SOPL1Title"/>
      </w:pPr>
      <w:bookmarkStart w:id="8" w:name="_Toc501439369"/>
      <w:r>
        <w:t>Safety</w:t>
      </w:r>
      <w:bookmarkEnd w:id="8"/>
    </w:p>
    <w:p w14:paraId="788D27B6" w14:textId="77777777" w:rsidR="001E2A24" w:rsidRDefault="001E2A24" w:rsidP="007C17A9">
      <w:pPr>
        <w:pStyle w:val="SOPL2Text"/>
      </w:pPr>
      <w:r>
        <w:t xml:space="preserve">Follow all </w:t>
      </w:r>
      <w:proofErr w:type="spellStart"/>
      <w:r>
        <w:t>Nanofab</w:t>
      </w:r>
      <w:proofErr w:type="spellEnd"/>
      <w:r>
        <w:t xml:space="preserve"> safety procedures.</w:t>
      </w:r>
    </w:p>
    <w:p w14:paraId="5A3968ED" w14:textId="77777777" w:rsidR="00EE141C" w:rsidRPr="001E2A24" w:rsidRDefault="0040069B" w:rsidP="007C17A9">
      <w:pPr>
        <w:pStyle w:val="SOPL2Text"/>
      </w:pPr>
      <w:r>
        <w:t>Radiation produced by laser light is capable of melting, burning or vaporizing almost any material.</w:t>
      </w:r>
      <w:r w:rsidR="00072F5E">
        <w:t xml:space="preserve"> Refer to </w:t>
      </w:r>
      <w:r w:rsidR="00072F5E" w:rsidRPr="00072F5E">
        <w:rPr>
          <w:b/>
        </w:rPr>
        <w:t>Section II Safety</w:t>
      </w:r>
      <w:r w:rsidR="00072F5E">
        <w:t xml:space="preserve"> of the Operation and Service Manual for the proper safety guidelines prior to using this equipment.</w:t>
      </w:r>
    </w:p>
    <w:p w14:paraId="677B3705" w14:textId="77777777" w:rsidR="00093F03" w:rsidRDefault="00C83F07" w:rsidP="007C17A9">
      <w:pPr>
        <w:pStyle w:val="SOPL1Title"/>
      </w:pPr>
      <w:bookmarkStart w:id="9" w:name="_Toc501439370"/>
      <w:r>
        <w:t>Setup Procedures</w:t>
      </w:r>
      <w:bookmarkEnd w:id="9"/>
    </w:p>
    <w:p w14:paraId="7CFA9C5F" w14:textId="77777777" w:rsidR="003B0BE4" w:rsidRDefault="003B0BE4" w:rsidP="003B0BE4">
      <w:pPr>
        <w:pStyle w:val="SOPL2Title"/>
      </w:pPr>
      <w:bookmarkStart w:id="10" w:name="_Toc501439371"/>
      <w:r>
        <w:t>Turning on the Machine</w:t>
      </w:r>
      <w:bookmarkEnd w:id="10"/>
    </w:p>
    <w:p w14:paraId="354DD562" w14:textId="77777777" w:rsidR="00881CDB" w:rsidRDefault="00881CDB" w:rsidP="00E444D8">
      <w:pPr>
        <w:pStyle w:val="SOPL3Text"/>
      </w:pPr>
      <w:r>
        <w:t xml:space="preserve">Reserve and enable the equipment in CORAL. </w:t>
      </w:r>
      <w:r w:rsidR="00CC6F36">
        <w:t>(Packaging – Laser Welding)</w:t>
      </w:r>
    </w:p>
    <w:p w14:paraId="05FFE799" w14:textId="77777777" w:rsidR="00CC6F36" w:rsidRDefault="00CC6F36" w:rsidP="00CC6F36">
      <w:pPr>
        <w:pStyle w:val="SOPL4Text"/>
      </w:pPr>
      <w:r>
        <w:t>Obtain the interlock connector from staff in the office.</w:t>
      </w:r>
    </w:p>
    <w:p w14:paraId="456487A3" w14:textId="77777777" w:rsidR="00E444D8" w:rsidRDefault="00E444D8" w:rsidP="00E444D8">
      <w:pPr>
        <w:pStyle w:val="SOPL3Text"/>
      </w:pPr>
      <w:r>
        <w:t xml:space="preserve">Check that the Main Switch and Key Switch are in the OFF </w:t>
      </w:r>
      <w:r w:rsidR="00B24553">
        <w:t xml:space="preserve">positions. See </w:t>
      </w:r>
      <w:r w:rsidR="00B24553" w:rsidRPr="00826842">
        <w:rPr>
          <w:i/>
        </w:rPr>
        <w:t>Figure 1</w:t>
      </w:r>
      <w:r w:rsidR="00B24553">
        <w:t>.</w:t>
      </w:r>
    </w:p>
    <w:p w14:paraId="3CB454C0" w14:textId="77777777" w:rsidR="00B24553" w:rsidRDefault="00B24553" w:rsidP="00E444D8">
      <w:pPr>
        <w:pStyle w:val="SOPL3Text"/>
      </w:pPr>
      <w:r>
        <w:lastRenderedPageBreak/>
        <w:t>Turn Main Switch ON.</w:t>
      </w:r>
    </w:p>
    <w:p w14:paraId="6D24301A" w14:textId="77777777" w:rsidR="00B24553" w:rsidRDefault="00B24553" w:rsidP="00B24553">
      <w:pPr>
        <w:pStyle w:val="SOPL4Text"/>
      </w:pPr>
      <w:r>
        <w:t>For optimal performance, wait approximately 5 minutes before turning on Key Switch.</w:t>
      </w:r>
    </w:p>
    <w:p w14:paraId="205633EF" w14:textId="77777777" w:rsidR="00B24553" w:rsidRDefault="00B24553" w:rsidP="00B24553">
      <w:pPr>
        <w:pStyle w:val="SOPL3Text"/>
      </w:pPr>
      <w:r>
        <w:t>Turn Key Switch ON.</w:t>
      </w:r>
    </w:p>
    <w:p w14:paraId="26130D40" w14:textId="77777777" w:rsidR="00E444D8" w:rsidRDefault="00B24553" w:rsidP="00752A26">
      <w:pPr>
        <w:pStyle w:val="SOPL4Text"/>
      </w:pPr>
      <w:r>
        <w:t xml:space="preserve">The green system </w:t>
      </w:r>
      <w:r w:rsidR="008D1C5D">
        <w:t>ON</w:t>
      </w:r>
      <w:r>
        <w:t xml:space="preserve"> indicator </w:t>
      </w:r>
      <w:r w:rsidR="008D1C5D">
        <w:t>should light up on the keypad</w:t>
      </w:r>
      <w:r>
        <w:t xml:space="preserve"> and the </w:t>
      </w:r>
      <w:r w:rsidR="008D1C5D">
        <w:t>tool</w:t>
      </w:r>
      <w:r>
        <w:t xml:space="preserve"> will carry out a series of tests. If a failure occurs, an error message will display on the control panel.</w:t>
      </w:r>
    </w:p>
    <w:p w14:paraId="43F01748" w14:textId="77777777" w:rsidR="00826842" w:rsidRDefault="00826842" w:rsidP="00826842">
      <w:pPr>
        <w:pStyle w:val="SOPL3Text"/>
      </w:pPr>
      <w:r>
        <w:t>Once the self-test has completed, the green OK indicator should</w:t>
      </w:r>
      <w:r w:rsidR="008D1C5D">
        <w:t xml:space="preserve"> turn on</w:t>
      </w:r>
      <w:r>
        <w:t>.</w:t>
      </w:r>
    </w:p>
    <w:p w14:paraId="6CBA067C" w14:textId="77777777" w:rsidR="003B0BE4" w:rsidRDefault="003B0BE4" w:rsidP="003B0BE4">
      <w:pPr>
        <w:pStyle w:val="SOPL2Text"/>
        <w:keepNext/>
        <w:numPr>
          <w:ilvl w:val="0"/>
          <w:numId w:val="0"/>
        </w:numPr>
        <w:ind w:left="576"/>
        <w:jc w:val="center"/>
      </w:pPr>
      <w:r w:rsidRPr="003B0BE4">
        <w:rPr>
          <w:noProof/>
        </w:rPr>
        <mc:AlternateContent>
          <mc:Choice Requires="wpg">
            <w:drawing>
              <wp:inline distT="0" distB="0" distL="0" distR="0" wp14:anchorId="34A5952A" wp14:editId="4F584B91">
                <wp:extent cx="2864497" cy="2792649"/>
                <wp:effectExtent l="0" t="0" r="0" b="8255"/>
                <wp:docPr id="74" name="Group 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4497" cy="2792649"/>
                          <a:chOff x="0" y="0"/>
                          <a:chExt cx="2864497" cy="2792649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C:\Users\charles\AppData\Local\Microsoft\Windows\Temporary Internet Files\Content.Outlook\SEZJMNZ7\IMG_9274.JPG">
                            <a:extLst/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88" t="6289" r="16974" b="23498"/>
                          <a:stretch/>
                        </pic:blipFill>
                        <pic:spPr bwMode="auto">
                          <a:xfrm rot="5400000">
                            <a:off x="35924" y="-35924"/>
                            <a:ext cx="2792649" cy="286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" name="Speech Bubble: Rectangle with Corners Rounded 76">
                          <a:extLst/>
                        </wps:cNvPr>
                        <wps:cNvSpPr/>
                        <wps:spPr>
                          <a:xfrm>
                            <a:off x="205275" y="196547"/>
                            <a:ext cx="914400" cy="612648"/>
                          </a:xfrm>
                          <a:prstGeom prst="wedgeRoundRectCallout">
                            <a:avLst>
                              <a:gd name="adj1" fmla="val 54678"/>
                              <a:gd name="adj2" fmla="val 91437"/>
                              <a:gd name="adj3" fmla="val 16667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53329E" w14:textId="77777777" w:rsidR="00B011D0" w:rsidRDefault="00B011D0" w:rsidP="003B0BE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</w:rPr>
                                <w:t>Main Switch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Speech Bubble: Rectangle with Corners Rounded 77">
                          <a:extLst/>
                        </wps:cNvPr>
                        <wps:cNvSpPr/>
                        <wps:spPr>
                          <a:xfrm>
                            <a:off x="1844353" y="196547"/>
                            <a:ext cx="914400" cy="612648"/>
                          </a:xfrm>
                          <a:prstGeom prst="wedgeRoundRectCallout">
                            <a:avLst>
                              <a:gd name="adj1" fmla="val -35118"/>
                              <a:gd name="adj2" fmla="val 86868"/>
                              <a:gd name="adj3" fmla="val 16667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537AD0" w14:textId="77777777" w:rsidR="00B011D0" w:rsidRDefault="00B011D0" w:rsidP="003B0BE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2"/>
                                  <w:szCs w:val="32"/>
                                </w:rPr>
                                <w:t>Key Switch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08BE09" id="Group 9" o:spid="_x0000_s1026" style="width:225.55pt;height:219.9pt;mso-position-horizontal-relative:char;mso-position-vertical-relative:line" coordsize="28644,27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359;top:-359;width:27926;height:286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">
                  <v:imagedata r:id="rId11" o:title="IMG_9274" croptop="4122f" cropbottom="15400f" cropleft="20767f" cropright="11124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76" o:spid="_x0000_s1028" type="#_x0000_t62" style="position:absolute;left:2052;top:1965;width:9144;height:6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" adj="22610,30550" fillcolor="#5a5a5a [2109]" strokecolor="black [3213]">
                  <v:textbox>
                    <w:txbxContent>
                      <w:p w:rsidR="003B0BE4" w:rsidRDefault="003B0BE4" w:rsidP="003B0BE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  <w:t>Main Switch</w:t>
                        </w:r>
                      </w:p>
                    </w:txbxContent>
                  </v:textbox>
                </v:shape>
                <v:shape id="Speech Bubble: Rectangle with Corners Rounded 77" o:spid="_x0000_s1029" type="#_x0000_t62" style="position:absolute;left:18443;top:1965;width:9144;height:6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" adj="3215,29563" fillcolor="#5a5a5a [2109]" strokecolor="black [3213]">
                  <v:textbox>
                    <w:txbxContent>
                      <w:p w:rsidR="003B0BE4" w:rsidRDefault="003B0BE4" w:rsidP="003B0BE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2"/>
                            <w:szCs w:val="32"/>
                          </w:rPr>
                          <w:t>Key Switch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97C160" w14:textId="77777777" w:rsidR="003B0BE4" w:rsidRPr="003B0BE4" w:rsidRDefault="003B0BE4" w:rsidP="003B0BE4">
      <w:pPr>
        <w:pStyle w:val="SOPL2Text"/>
        <w:keepNext/>
        <w:numPr>
          <w:ilvl w:val="0"/>
          <w:numId w:val="0"/>
        </w:numPr>
        <w:ind w:left="576"/>
        <w:jc w:val="center"/>
        <w:rPr>
          <w:b/>
          <w:sz w:val="20"/>
        </w:rPr>
      </w:pPr>
      <w:bookmarkStart w:id="11" w:name="_Toc501439383"/>
      <w:r w:rsidRPr="003B0BE4">
        <w:rPr>
          <w:b/>
          <w:sz w:val="20"/>
        </w:rPr>
        <w:t xml:space="preserve">Figure </w:t>
      </w:r>
      <w:r w:rsidRPr="003B0BE4">
        <w:rPr>
          <w:b/>
          <w:sz w:val="20"/>
        </w:rPr>
        <w:fldChar w:fldCharType="begin"/>
      </w:r>
      <w:r w:rsidRPr="003B0BE4">
        <w:rPr>
          <w:b/>
          <w:sz w:val="20"/>
        </w:rPr>
        <w:instrText xml:space="preserve"> SEQ Figure \* ARABIC </w:instrText>
      </w:r>
      <w:r w:rsidRPr="003B0BE4">
        <w:rPr>
          <w:b/>
          <w:sz w:val="20"/>
        </w:rPr>
        <w:fldChar w:fldCharType="separate"/>
      </w:r>
      <w:r w:rsidR="00B011D0">
        <w:rPr>
          <w:b/>
          <w:noProof/>
          <w:sz w:val="20"/>
        </w:rPr>
        <w:t>1</w:t>
      </w:r>
      <w:r w:rsidRPr="003B0BE4">
        <w:rPr>
          <w:b/>
          <w:sz w:val="20"/>
        </w:rPr>
        <w:fldChar w:fldCharType="end"/>
      </w:r>
      <w:r w:rsidRPr="003B0BE4">
        <w:rPr>
          <w:b/>
          <w:sz w:val="20"/>
        </w:rPr>
        <w:t>, Main and Key Switches</w:t>
      </w:r>
      <w:bookmarkEnd w:id="11"/>
    </w:p>
    <w:p w14:paraId="53E2634E" w14:textId="77777777" w:rsidR="00826842" w:rsidRDefault="00826842" w:rsidP="00826842">
      <w:pPr>
        <w:pStyle w:val="SOPL3Text"/>
      </w:pPr>
      <w:r>
        <w:t xml:space="preserve">Press the Shutter Open button. See </w:t>
      </w:r>
      <w:r>
        <w:rPr>
          <w:i/>
        </w:rPr>
        <w:t>Figure 2.</w:t>
      </w:r>
    </w:p>
    <w:p w14:paraId="2F08829A" w14:textId="77777777" w:rsidR="00826842" w:rsidRDefault="00826842" w:rsidP="00826842">
      <w:pPr>
        <w:pStyle w:val="SOPL2Text"/>
        <w:keepNext/>
        <w:numPr>
          <w:ilvl w:val="0"/>
          <w:numId w:val="0"/>
        </w:numPr>
        <w:ind w:left="576"/>
        <w:jc w:val="center"/>
      </w:pPr>
      <w:r w:rsidRPr="00826842">
        <w:rPr>
          <w:noProof/>
        </w:rPr>
        <mc:AlternateContent>
          <mc:Choice Requires="wpg">
            <w:drawing>
              <wp:inline distT="0" distB="0" distL="0" distR="0" wp14:anchorId="0957D551" wp14:editId="099F3D86">
                <wp:extent cx="3074276" cy="2276984"/>
                <wp:effectExtent l="0" t="0" r="12065" b="9525"/>
                <wp:docPr id="35" name="Group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276" cy="2276984"/>
                          <a:chOff x="0" y="0"/>
                          <a:chExt cx="3896329" cy="2922112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charles\AppData\Local\Microsoft\Windows\Temporary Internet Files\Content.Outlook\SEZJMNZ7\IMG_9271 (002).JPG">
                            <a:extLst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96329" cy="292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Speech Bubble: Rectangle with Corners Rounded 37">
                          <a:extLst/>
                        </wps:cNvPr>
                        <wps:cNvSpPr/>
                        <wps:spPr>
                          <a:xfrm>
                            <a:off x="2981462" y="1576771"/>
                            <a:ext cx="914401" cy="699362"/>
                          </a:xfrm>
                          <a:prstGeom prst="wedgeRoundRectCallout">
                            <a:avLst>
                              <a:gd name="adj1" fmla="val 10764"/>
                              <a:gd name="adj2" fmla="val -134128"/>
                              <a:gd name="adj3" fmla="val 16667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57C65E" w14:textId="77777777" w:rsidR="00B011D0" w:rsidRPr="00826842" w:rsidRDefault="00B011D0" w:rsidP="008268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826842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Cs w:val="28"/>
                                </w:rPr>
                                <w:t>Shutter Open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450C2A" id="Group 12" o:spid="_x0000_s1030" style="width:242.05pt;height:179.3pt;mso-position-horizontal-relative:char;mso-position-vertical-relative:line" coordsize="38963,29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">
                <v:shape id="Picture 36" o:spid="_x0000_s1031" type="#_x0000_t75" style="position:absolute;width:38963;height:2922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">
                  <v:imagedata r:id="rId13" o:title="IMG_9271 (002)"/>
                </v:shape>
                <v:shape id="Speech Bubble: Rectangle with Corners Rounded 37" o:spid="_x0000_s1032" type="#_x0000_t62" style="position:absolute;left:29814;top:15767;width:9144;height:6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" adj="13125,-18172" fillcolor="#5a5a5a [2109]" strokecolor="black [3213]">
                  <v:textbox>
                    <w:txbxContent>
                      <w:p w:rsidR="005D37A5" w:rsidRPr="00826842" w:rsidRDefault="005D37A5" w:rsidP="0082684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826842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Cs w:val="28"/>
                          </w:rPr>
                          <w:t>Shutter Open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870A8F" w14:textId="77777777" w:rsidR="00826842" w:rsidRPr="00826842" w:rsidRDefault="00826842" w:rsidP="00826842">
      <w:pPr>
        <w:pStyle w:val="SOPL2Text"/>
        <w:keepNext/>
        <w:numPr>
          <w:ilvl w:val="0"/>
          <w:numId w:val="0"/>
        </w:numPr>
        <w:ind w:left="576"/>
        <w:jc w:val="center"/>
        <w:rPr>
          <w:b/>
          <w:sz w:val="20"/>
        </w:rPr>
      </w:pPr>
      <w:bookmarkStart w:id="12" w:name="_Toc501439384"/>
      <w:r w:rsidRPr="00826842">
        <w:rPr>
          <w:b/>
          <w:sz w:val="20"/>
        </w:rPr>
        <w:t xml:space="preserve">Figure </w:t>
      </w:r>
      <w:r w:rsidRPr="00826842">
        <w:rPr>
          <w:b/>
          <w:sz w:val="20"/>
        </w:rPr>
        <w:fldChar w:fldCharType="begin"/>
      </w:r>
      <w:r w:rsidRPr="00826842">
        <w:rPr>
          <w:b/>
          <w:sz w:val="20"/>
        </w:rPr>
        <w:instrText xml:space="preserve"> SEQ Figure \* ARABIC </w:instrText>
      </w:r>
      <w:r w:rsidRPr="00826842">
        <w:rPr>
          <w:b/>
          <w:sz w:val="20"/>
        </w:rPr>
        <w:fldChar w:fldCharType="separate"/>
      </w:r>
      <w:r w:rsidR="00B011D0">
        <w:rPr>
          <w:b/>
          <w:noProof/>
          <w:sz w:val="20"/>
        </w:rPr>
        <w:t>2</w:t>
      </w:r>
      <w:r w:rsidRPr="00826842">
        <w:rPr>
          <w:b/>
          <w:sz w:val="20"/>
        </w:rPr>
        <w:fldChar w:fldCharType="end"/>
      </w:r>
      <w:r w:rsidRPr="00826842">
        <w:rPr>
          <w:b/>
          <w:sz w:val="20"/>
        </w:rPr>
        <w:t>, Control Panel and Keypad</w:t>
      </w:r>
      <w:bookmarkEnd w:id="12"/>
    </w:p>
    <w:p w14:paraId="7BAD0E20" w14:textId="77777777" w:rsidR="003B0BE4" w:rsidRDefault="003B0BE4" w:rsidP="003B0BE4">
      <w:pPr>
        <w:pStyle w:val="SOPL2Title"/>
      </w:pPr>
      <w:bookmarkStart w:id="13" w:name="_Toc501439372"/>
      <w:r>
        <w:t>Adjust the Binocular Stereo Microscope</w:t>
      </w:r>
      <w:bookmarkEnd w:id="13"/>
    </w:p>
    <w:p w14:paraId="3903DD55" w14:textId="77777777" w:rsidR="00826842" w:rsidRDefault="00826842" w:rsidP="00826842">
      <w:pPr>
        <w:pStyle w:val="SOPL3Text"/>
      </w:pPr>
      <w:r>
        <w:t xml:space="preserve">After the </w:t>
      </w:r>
      <w:r w:rsidR="00E56957">
        <w:t>equipment</w:t>
      </w:r>
      <w:r>
        <w:t xml:space="preserve"> is turned on</w:t>
      </w:r>
      <w:r w:rsidR="008D1C5D">
        <w:t xml:space="preserve"> and the tests are completed without fault</w:t>
      </w:r>
      <w:r w:rsidR="00E56957">
        <w:t>, place a sample on the stage in the welding area.</w:t>
      </w:r>
    </w:p>
    <w:p w14:paraId="644EDB85" w14:textId="77777777" w:rsidR="00E56957" w:rsidRDefault="00E56957" w:rsidP="00826842">
      <w:pPr>
        <w:pStyle w:val="SOPL3Text"/>
      </w:pPr>
      <w:r>
        <w:t>Ensure eyepieces are pushed onto the eyepiece as far as they can go.</w:t>
      </w:r>
    </w:p>
    <w:p w14:paraId="40486EC2" w14:textId="77777777" w:rsidR="00E56957" w:rsidRDefault="00E56957" w:rsidP="00826842">
      <w:pPr>
        <w:pStyle w:val="SOPL3Text"/>
      </w:pPr>
      <w:r>
        <w:lastRenderedPageBreak/>
        <w:t>Adjust the stage height so that the sample is in focus when seen only through the left eyepiece.</w:t>
      </w:r>
    </w:p>
    <w:p w14:paraId="35CDE277" w14:textId="77777777" w:rsidR="00E56957" w:rsidRDefault="00E56957" w:rsidP="00826842">
      <w:pPr>
        <w:pStyle w:val="SOPL3Text"/>
      </w:pPr>
      <w:r>
        <w:t>Look through the right eyepiece and turn the adjustment ring so that the cross hair appears focused on the sample.</w:t>
      </w:r>
    </w:p>
    <w:p w14:paraId="3675CED7" w14:textId="77777777" w:rsidR="003B0BE4" w:rsidRDefault="003B0BE4" w:rsidP="003B0BE4">
      <w:pPr>
        <w:pStyle w:val="SOPL2Title"/>
      </w:pPr>
      <w:bookmarkStart w:id="14" w:name="_Toc501439373"/>
      <w:r>
        <w:t>Setting Operating Parameters</w:t>
      </w:r>
      <w:bookmarkEnd w:id="14"/>
    </w:p>
    <w:p w14:paraId="608CDF40" w14:textId="77777777" w:rsidR="008D1C5D" w:rsidRDefault="00E56957" w:rsidP="008D1C5D">
      <w:pPr>
        <w:pStyle w:val="SOPL3Text"/>
      </w:pPr>
      <w:r>
        <w:t xml:space="preserve">On the </w:t>
      </w:r>
      <w:r w:rsidR="008D1C5D">
        <w:t>k</w:t>
      </w:r>
      <w:r>
        <w:t>eypad, use the enter key to select the operating parameters and the arrow keys to change the parameter values.</w:t>
      </w:r>
    </w:p>
    <w:p w14:paraId="175D8F97" w14:textId="77777777" w:rsidR="00E56957" w:rsidRDefault="00E56957" w:rsidP="008D1C5D">
      <w:pPr>
        <w:pStyle w:val="SOPL4Text"/>
      </w:pPr>
      <w:r>
        <w:t>Press the enter key and the selected parameter value flashes.</w:t>
      </w:r>
    </w:p>
    <w:p w14:paraId="7B5A5890" w14:textId="77777777" w:rsidR="007A3F93" w:rsidRDefault="00E56957" w:rsidP="008D1C5D">
      <w:pPr>
        <w:pStyle w:val="SOPL4Text"/>
      </w:pPr>
      <w:r>
        <w:t>Press the enter key several times to step through the different parameters.</w:t>
      </w:r>
      <w:r w:rsidR="007A3F93">
        <w:t xml:space="preserve"> </w:t>
      </w:r>
    </w:p>
    <w:p w14:paraId="54047BCE" w14:textId="77777777" w:rsidR="00545444" w:rsidRDefault="007A3F93" w:rsidP="008D1C5D">
      <w:pPr>
        <w:pStyle w:val="SOPL5Text"/>
      </w:pPr>
      <w:r>
        <w:t xml:space="preserve">The parameters consist of Voltage, Pulse Time, Pulse Frequency and Pulse Width. </w:t>
      </w:r>
    </w:p>
    <w:p w14:paraId="4B0E7277" w14:textId="77777777" w:rsidR="00E56957" w:rsidRDefault="007A3F93" w:rsidP="00E56957">
      <w:pPr>
        <w:pStyle w:val="SOPL3Text"/>
      </w:pPr>
      <w:r>
        <w:t>You will have to experiment with different settings as different materials will require different settings to properly weld together.</w:t>
      </w:r>
    </w:p>
    <w:p w14:paraId="044A16E7" w14:textId="77777777" w:rsidR="00545444" w:rsidRDefault="00545444" w:rsidP="006928A3">
      <w:pPr>
        <w:pStyle w:val="SOPL4Text"/>
      </w:pPr>
      <w:r>
        <w:t>The settings may be saved, but note that when the equipment is shut off</w:t>
      </w:r>
      <w:r w:rsidR="008D1C5D">
        <w:t xml:space="preserve"> completely</w:t>
      </w:r>
      <w:r>
        <w:t>, the stored settings are deleted and the tool defaults back to the original settings.</w:t>
      </w:r>
    </w:p>
    <w:p w14:paraId="295D3CF7" w14:textId="77777777" w:rsidR="003B0BE4" w:rsidRDefault="003B0BE4" w:rsidP="003B0BE4">
      <w:pPr>
        <w:pStyle w:val="SOPL2Title"/>
      </w:pPr>
      <w:bookmarkStart w:id="15" w:name="_Toc501439374"/>
      <w:r>
        <w:t xml:space="preserve">Turning </w:t>
      </w:r>
      <w:r w:rsidR="008D1C5D">
        <w:t>on</w:t>
      </w:r>
      <w:r>
        <w:t xml:space="preserve"> the Gas and Foot Pedal Controller</w:t>
      </w:r>
      <w:bookmarkEnd w:id="15"/>
    </w:p>
    <w:p w14:paraId="78F8872D" w14:textId="77777777" w:rsidR="00D83E64" w:rsidRDefault="00D83E64" w:rsidP="00D83E64">
      <w:pPr>
        <w:pStyle w:val="SOPL3Text"/>
      </w:pPr>
      <w:r>
        <w:t xml:space="preserve">Open the Argon gas bottle by turning the valve about 1 full turn. The pressure </w:t>
      </w:r>
      <w:r w:rsidR="00D700D9">
        <w:t>gauges</w:t>
      </w:r>
      <w:r>
        <w:t xml:space="preserve"> should both increase shortly after opening the valve. See </w:t>
      </w:r>
      <w:r>
        <w:rPr>
          <w:i/>
        </w:rPr>
        <w:t>Figure 3.</w:t>
      </w:r>
    </w:p>
    <w:p w14:paraId="7166B312" w14:textId="77777777" w:rsidR="0052729B" w:rsidRDefault="00D83E64" w:rsidP="0052729B">
      <w:pPr>
        <w:pStyle w:val="SOPL3Text"/>
        <w:keepNext/>
        <w:numPr>
          <w:ilvl w:val="0"/>
          <w:numId w:val="0"/>
        </w:numPr>
        <w:ind w:left="288"/>
        <w:jc w:val="center"/>
      </w:pPr>
      <w:r w:rsidRPr="00D83E64">
        <w:rPr>
          <w:noProof/>
        </w:rPr>
        <mc:AlternateContent>
          <mc:Choice Requires="wpg">
            <w:drawing>
              <wp:inline distT="0" distB="0" distL="0" distR="0" wp14:anchorId="3D0800E4" wp14:editId="7717020B">
                <wp:extent cx="2648607" cy="2853559"/>
                <wp:effectExtent l="0" t="0" r="0" b="4445"/>
                <wp:docPr id="42" name="Group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8607" cy="2853559"/>
                          <a:chOff x="0" y="0"/>
                          <a:chExt cx="3335455" cy="3517641"/>
                        </a:xfrm>
                      </wpg:grpSpPr>
                      <pic:pic xmlns:pic="http://schemas.openxmlformats.org/drawingml/2006/picture">
                        <pic:nvPicPr>
                          <pic:cNvPr id="43" name="Picture 43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70" t="9607" r="14831" b="4044"/>
                          <a:stretch/>
                        </pic:blipFill>
                        <pic:spPr>
                          <a:xfrm rot="5400000">
                            <a:off x="-91093" y="91093"/>
                            <a:ext cx="3517641" cy="333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Speech Bubble: Rectangle with Corners Rounded 44">
                          <a:extLst/>
                        </wps:cNvPr>
                        <wps:cNvSpPr/>
                        <wps:spPr>
                          <a:xfrm>
                            <a:off x="1963449" y="1452496"/>
                            <a:ext cx="1129004" cy="612648"/>
                          </a:xfrm>
                          <a:prstGeom prst="wedgeRoundRectCallout">
                            <a:avLst>
                              <a:gd name="adj1" fmla="val -6547"/>
                              <a:gd name="adj2" fmla="val -121783"/>
                              <a:gd name="adj3" fmla="val 16667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780AAE" w14:textId="77777777" w:rsidR="00B011D0" w:rsidRPr="00D83E64" w:rsidRDefault="00B011D0" w:rsidP="00D83E6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D83E64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0"/>
                                  <w:szCs w:val="28"/>
                                </w:rPr>
                                <w:t>Open/Close Valve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782B9D" id="Group 16" o:spid="_x0000_s1033" style="width:208.55pt;height:224.7pt;mso-position-horizontal-relative:char;mso-position-vertical-relative:line" coordsize="33354,35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">
                <v:shape id="Picture 43" o:spid="_x0000_s1034" type="#_x0000_t75" style="position:absolute;left:-911;top:911;width:35176;height:3335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">
                  <v:imagedata r:id="rId15" o:title="" croptop="6296f" cropbottom="2650f" cropleft="11056f" cropright="9720f"/>
                </v:shape>
                <v:shape id="Speech Bubble: Rectangle with Corners Rounded 44" o:spid="_x0000_s1035" type="#_x0000_t62" style="position:absolute;left:19634;top:14524;width:11290;height:6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" adj="9386,-15505" fillcolor="#5a5a5a [2109]" strokecolor="black [3213]">
                  <v:textbox>
                    <w:txbxContent>
                      <w:p w:rsidR="005D37A5" w:rsidRPr="00D83E64" w:rsidRDefault="005D37A5" w:rsidP="00D83E6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D83E64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0"/>
                            <w:szCs w:val="28"/>
                          </w:rPr>
                          <w:t>Open/Close Valve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F09EC5" w14:textId="77777777" w:rsidR="00D83E64" w:rsidRDefault="00D83E64" w:rsidP="00D83E64">
      <w:pPr>
        <w:pStyle w:val="SOPL3Text"/>
        <w:keepNext/>
        <w:numPr>
          <w:ilvl w:val="0"/>
          <w:numId w:val="0"/>
        </w:numPr>
        <w:ind w:left="288"/>
        <w:jc w:val="center"/>
        <w:rPr>
          <w:b/>
          <w:sz w:val="20"/>
        </w:rPr>
      </w:pPr>
      <w:bookmarkStart w:id="16" w:name="_Toc501439385"/>
      <w:r w:rsidRPr="00D83E64">
        <w:rPr>
          <w:b/>
          <w:sz w:val="20"/>
        </w:rPr>
        <w:t xml:space="preserve">Figure </w:t>
      </w:r>
      <w:r w:rsidRPr="00D83E64">
        <w:rPr>
          <w:b/>
          <w:sz w:val="20"/>
        </w:rPr>
        <w:fldChar w:fldCharType="begin"/>
      </w:r>
      <w:r w:rsidRPr="00D83E64">
        <w:rPr>
          <w:b/>
          <w:sz w:val="20"/>
        </w:rPr>
        <w:instrText xml:space="preserve"> SEQ Figure \* ARABIC </w:instrText>
      </w:r>
      <w:r w:rsidRPr="00D83E64">
        <w:rPr>
          <w:b/>
          <w:sz w:val="20"/>
        </w:rPr>
        <w:fldChar w:fldCharType="separate"/>
      </w:r>
      <w:r w:rsidR="00B011D0">
        <w:rPr>
          <w:b/>
          <w:noProof/>
          <w:sz w:val="20"/>
        </w:rPr>
        <w:t>3</w:t>
      </w:r>
      <w:r w:rsidRPr="00D83E64">
        <w:rPr>
          <w:b/>
          <w:sz w:val="20"/>
        </w:rPr>
        <w:fldChar w:fldCharType="end"/>
      </w:r>
      <w:r w:rsidRPr="00D83E64">
        <w:rPr>
          <w:b/>
          <w:sz w:val="20"/>
        </w:rPr>
        <w:t>, Argon Gas Bottle</w:t>
      </w:r>
      <w:bookmarkEnd w:id="16"/>
    </w:p>
    <w:p w14:paraId="2907AE54" w14:textId="77777777" w:rsidR="0052729B" w:rsidRPr="0052729B" w:rsidRDefault="0052729B" w:rsidP="0052729B">
      <w:pPr>
        <w:pStyle w:val="SOPL3Text"/>
      </w:pPr>
      <w:r>
        <w:t xml:space="preserve">Flip the switch on the foot pedal controller to on. See </w:t>
      </w:r>
      <w:r>
        <w:rPr>
          <w:i/>
        </w:rPr>
        <w:t>Figure 4.</w:t>
      </w:r>
    </w:p>
    <w:p w14:paraId="26B7A04A" w14:textId="77777777" w:rsidR="0052729B" w:rsidRDefault="0052729B" w:rsidP="0052729B">
      <w:pPr>
        <w:pStyle w:val="SOPL2Text"/>
        <w:keepNext/>
        <w:numPr>
          <w:ilvl w:val="0"/>
          <w:numId w:val="0"/>
        </w:numPr>
        <w:ind w:left="576"/>
        <w:jc w:val="center"/>
      </w:pPr>
      <w:r w:rsidRPr="0052729B">
        <w:rPr>
          <w:noProof/>
        </w:rPr>
        <w:lastRenderedPageBreak/>
        <w:drawing>
          <wp:inline distT="0" distB="0" distL="0" distR="0" wp14:anchorId="48B64A52" wp14:editId="144DFC0A">
            <wp:extent cx="2559786" cy="2665240"/>
            <wp:effectExtent l="4445" t="0" r="0" b="0"/>
            <wp:docPr id="45" name="Picture 18" descr="A picture containing indoor, wall, bathroom, whit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ADD017-4FCA-432D-9206-1DA242D4DF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indoor, wall, bathroom, white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ADD017-4FCA-432D-9206-1DA242D4DF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1" t="8033" r="20136" b="8294"/>
                    <a:stretch/>
                  </pic:blipFill>
                  <pic:spPr>
                    <a:xfrm rot="5400000">
                      <a:off x="0" y="0"/>
                      <a:ext cx="2566425" cy="267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ED34" w14:textId="77777777" w:rsidR="0052729B" w:rsidRPr="00D83E64" w:rsidRDefault="0052729B" w:rsidP="00F42F38">
      <w:pPr>
        <w:pStyle w:val="SOPL2Text"/>
        <w:keepNext/>
        <w:numPr>
          <w:ilvl w:val="0"/>
          <w:numId w:val="0"/>
        </w:numPr>
        <w:ind w:left="576"/>
        <w:jc w:val="center"/>
        <w:rPr>
          <w:b/>
          <w:sz w:val="20"/>
        </w:rPr>
      </w:pPr>
      <w:bookmarkStart w:id="17" w:name="_Toc501439386"/>
      <w:r w:rsidRPr="0052729B">
        <w:rPr>
          <w:b/>
          <w:sz w:val="20"/>
        </w:rPr>
        <w:t xml:space="preserve">Figure </w:t>
      </w:r>
      <w:r w:rsidRPr="0052729B">
        <w:rPr>
          <w:b/>
          <w:sz w:val="20"/>
        </w:rPr>
        <w:fldChar w:fldCharType="begin"/>
      </w:r>
      <w:r w:rsidRPr="0052729B">
        <w:rPr>
          <w:b/>
          <w:sz w:val="20"/>
        </w:rPr>
        <w:instrText xml:space="preserve"> SEQ Figure \* ARABIC </w:instrText>
      </w:r>
      <w:r w:rsidRPr="0052729B">
        <w:rPr>
          <w:b/>
          <w:sz w:val="20"/>
        </w:rPr>
        <w:fldChar w:fldCharType="separate"/>
      </w:r>
      <w:r w:rsidR="00B011D0">
        <w:rPr>
          <w:b/>
          <w:noProof/>
          <w:sz w:val="20"/>
        </w:rPr>
        <w:t>4</w:t>
      </w:r>
      <w:r w:rsidRPr="0052729B">
        <w:rPr>
          <w:b/>
          <w:sz w:val="20"/>
        </w:rPr>
        <w:fldChar w:fldCharType="end"/>
      </w:r>
      <w:r w:rsidRPr="0052729B">
        <w:rPr>
          <w:b/>
          <w:sz w:val="20"/>
        </w:rPr>
        <w:t>, Foot Pedal Controller</w:t>
      </w:r>
      <w:bookmarkEnd w:id="17"/>
    </w:p>
    <w:p w14:paraId="5274D82E" w14:textId="77777777" w:rsidR="00A04EFF" w:rsidRDefault="00B72D42" w:rsidP="007C17A9">
      <w:pPr>
        <w:pStyle w:val="SOPL1Title"/>
      </w:pPr>
      <w:bookmarkStart w:id="18" w:name="_Toc501439375"/>
      <w:r>
        <w:t>Welding</w:t>
      </w:r>
      <w:bookmarkEnd w:id="18"/>
    </w:p>
    <w:p w14:paraId="679632F4" w14:textId="77777777" w:rsidR="00BB3079" w:rsidRDefault="00B72D42" w:rsidP="00BB3079">
      <w:pPr>
        <w:pStyle w:val="SOPL2Title"/>
      </w:pPr>
      <w:bookmarkStart w:id="19" w:name="_Toc501439376"/>
      <w:bookmarkStart w:id="20" w:name="_Ref237361587"/>
      <w:r>
        <w:t>Preparing to Weld</w:t>
      </w:r>
      <w:bookmarkEnd w:id="19"/>
    </w:p>
    <w:p w14:paraId="082D971B" w14:textId="77777777" w:rsidR="00BB3079" w:rsidRDefault="00B72D42" w:rsidP="00BB3079">
      <w:pPr>
        <w:pStyle w:val="SOPL3Text"/>
      </w:pPr>
      <w:r>
        <w:t>Place the work piece that you intend to weld on the stage in the welding chamber.</w:t>
      </w:r>
    </w:p>
    <w:p w14:paraId="580A9FD4" w14:textId="77777777" w:rsidR="00B72D42" w:rsidRDefault="00B72D42" w:rsidP="00BB3079">
      <w:pPr>
        <w:pStyle w:val="SOPL3Text"/>
      </w:pPr>
      <w:r>
        <w:t>Put both hands through the openings in the welding chamber so that you can hold and align the materials you intend to weld.</w:t>
      </w:r>
    </w:p>
    <w:p w14:paraId="2AA26A9F" w14:textId="77777777" w:rsidR="00B72D42" w:rsidRDefault="008D1C5D" w:rsidP="00BB3079">
      <w:pPr>
        <w:pStyle w:val="SOPL3Text"/>
      </w:pPr>
      <w:r>
        <w:t>CAUTION</w:t>
      </w:r>
      <w:r w:rsidR="00B72D42">
        <w:t>: Do not position your hands under the cross hair. The laser weld</w:t>
      </w:r>
      <w:r w:rsidR="005D37A5">
        <w:t>s</w:t>
      </w:r>
      <w:r w:rsidR="00B72D42">
        <w:t xml:space="preserve"> in the position of the cross hair and your hands will be burned</w:t>
      </w:r>
      <w:r w:rsidR="005D37A5">
        <w:t xml:space="preserve"> if the laser is activated.</w:t>
      </w:r>
    </w:p>
    <w:p w14:paraId="33E1311A" w14:textId="77777777" w:rsidR="005D37A5" w:rsidRDefault="005D37A5" w:rsidP="005D37A5">
      <w:pPr>
        <w:pStyle w:val="SOPL3Text"/>
      </w:pPr>
      <w:r>
        <w:t>Adjust the stage up or down again to make sure the cross hair is focused on the materials you intend to weld.</w:t>
      </w:r>
    </w:p>
    <w:p w14:paraId="61257607" w14:textId="77777777" w:rsidR="00BB3079" w:rsidRDefault="005D37A5" w:rsidP="00BB3079">
      <w:pPr>
        <w:pStyle w:val="SOPL2Title"/>
      </w:pPr>
      <w:bookmarkStart w:id="21" w:name="_Toc501439377"/>
      <w:r>
        <w:t>Welding</w:t>
      </w:r>
      <w:bookmarkEnd w:id="21"/>
    </w:p>
    <w:p w14:paraId="752DE499" w14:textId="77777777" w:rsidR="005D37A5" w:rsidRDefault="005D37A5" w:rsidP="005D37A5">
      <w:pPr>
        <w:pStyle w:val="SOPL3Text"/>
      </w:pPr>
      <w:r>
        <w:t>Looking through the eyepieces, join the materials you intend to weld together so the exact spot you want to weld is positioned directly under the cross hair.</w:t>
      </w:r>
    </w:p>
    <w:p w14:paraId="7CA7BDA9" w14:textId="77777777" w:rsidR="005D37A5" w:rsidRDefault="005D37A5" w:rsidP="005D37A5">
      <w:pPr>
        <w:pStyle w:val="SOPL3Text"/>
      </w:pPr>
      <w:r>
        <w:t>Press the pedal down lightly until you hear one click. This will enable the gas flow.</w:t>
      </w:r>
    </w:p>
    <w:p w14:paraId="4A23F4CE" w14:textId="77777777" w:rsidR="005D37A5" w:rsidRDefault="005D37A5" w:rsidP="005D37A5">
      <w:pPr>
        <w:pStyle w:val="SOPL3Text"/>
      </w:pPr>
      <w:r>
        <w:t>Let gas fill the chamber for one or two seconds and then press the pedal down all the way. This will enable the laser and start the welding.</w:t>
      </w:r>
    </w:p>
    <w:p w14:paraId="607358C7" w14:textId="77777777" w:rsidR="005D37A5" w:rsidRDefault="005D37A5" w:rsidP="005D37A5">
      <w:pPr>
        <w:pStyle w:val="SOPL3Text"/>
      </w:pPr>
      <w:r>
        <w:t>When welding occurs, the view shutter in the eyepiece will shortly black out to protect your eyes from the laser.</w:t>
      </w:r>
    </w:p>
    <w:p w14:paraId="4421B13F" w14:textId="77777777" w:rsidR="005D37A5" w:rsidRDefault="005D37A5" w:rsidP="005D37A5">
      <w:pPr>
        <w:pStyle w:val="SOPL3Text"/>
      </w:pPr>
      <w:r>
        <w:t xml:space="preserve">In Multi-Pulse Mode, the laser will continually fire with the frequency set in the parameters for the duration of time that the foot pedal is </w:t>
      </w:r>
      <w:r w:rsidR="008D1C5D">
        <w:t xml:space="preserve">being </w:t>
      </w:r>
      <w:r>
        <w:t xml:space="preserve">pressed. </w:t>
      </w:r>
    </w:p>
    <w:p w14:paraId="5B998764" w14:textId="77777777" w:rsidR="005D37A5" w:rsidRDefault="005D37A5" w:rsidP="00D700D9">
      <w:pPr>
        <w:pStyle w:val="SOPL4Text"/>
      </w:pPr>
      <w:r>
        <w:t>For example, if the frequency is set to 1Hz, the laser will fire once every second.</w:t>
      </w:r>
    </w:p>
    <w:p w14:paraId="2BEBE870" w14:textId="77777777" w:rsidR="00BB3079" w:rsidRPr="005567D6" w:rsidRDefault="005D37A5" w:rsidP="00BB3079">
      <w:pPr>
        <w:pStyle w:val="SOPL2Title"/>
      </w:pPr>
      <w:bookmarkStart w:id="22" w:name="_Toc501439378"/>
      <w:r>
        <w:t>Switching the Equipment Off</w:t>
      </w:r>
      <w:bookmarkEnd w:id="22"/>
    </w:p>
    <w:p w14:paraId="1440D3C0" w14:textId="77777777" w:rsidR="00BB3079" w:rsidRDefault="00D700D9" w:rsidP="00BB3079">
      <w:pPr>
        <w:pStyle w:val="SOPL3Text"/>
      </w:pPr>
      <w:r>
        <w:t>Turn the Key Switch to the</w:t>
      </w:r>
      <w:r w:rsidR="008D1C5D">
        <w:t xml:space="preserve"> OFF position</w:t>
      </w:r>
      <w:r>
        <w:t>.</w:t>
      </w:r>
    </w:p>
    <w:p w14:paraId="16083608" w14:textId="77777777" w:rsidR="00D700D9" w:rsidRDefault="00D700D9" w:rsidP="00BB3079">
      <w:pPr>
        <w:pStyle w:val="SOPL3Text"/>
      </w:pPr>
      <w:r>
        <w:t xml:space="preserve">Turn the Main Switch to the </w:t>
      </w:r>
      <w:r w:rsidR="008D1C5D">
        <w:t>OFF position.</w:t>
      </w:r>
    </w:p>
    <w:p w14:paraId="540D9D1C" w14:textId="77777777" w:rsidR="00D700D9" w:rsidRDefault="00D700D9" w:rsidP="00BB3079">
      <w:pPr>
        <w:pStyle w:val="SOPL3Text"/>
      </w:pPr>
      <w:r>
        <w:lastRenderedPageBreak/>
        <w:t>Close the Argon gas valve. Note that the pressure gauges won’t decrease immediately after closing the valve.</w:t>
      </w:r>
    </w:p>
    <w:p w14:paraId="29510A99" w14:textId="77777777" w:rsidR="00BB3079" w:rsidRDefault="00D700D9" w:rsidP="00D700D9">
      <w:pPr>
        <w:pStyle w:val="SOPL3Text"/>
      </w:pPr>
      <w:r>
        <w:t>Turn off the foot pedal controller unit.</w:t>
      </w:r>
    </w:p>
    <w:p w14:paraId="251057BD" w14:textId="77777777" w:rsidR="00CC6F36" w:rsidRDefault="00CC6F36" w:rsidP="00D700D9">
      <w:pPr>
        <w:pStyle w:val="SOPL3Text"/>
      </w:pPr>
      <w:r>
        <w:t>Remove the interlock connector and return to staff.</w:t>
      </w:r>
    </w:p>
    <w:p w14:paraId="7F02C46C" w14:textId="77777777" w:rsidR="00CC6F36" w:rsidRPr="009552F9" w:rsidRDefault="00CC6F36" w:rsidP="00D700D9">
      <w:pPr>
        <w:pStyle w:val="SOPL3Text"/>
      </w:pPr>
      <w:r>
        <w:t>Disable the tool in CORAL.</w:t>
      </w:r>
    </w:p>
    <w:p w14:paraId="2836707A" w14:textId="77777777" w:rsidR="00DE17AF" w:rsidRDefault="003577C4" w:rsidP="00F51514">
      <w:pPr>
        <w:pStyle w:val="SOPL1Title"/>
      </w:pPr>
      <w:bookmarkStart w:id="23" w:name="_Toc501439379"/>
      <w:bookmarkEnd w:id="20"/>
      <w:r w:rsidRPr="003577C4">
        <w:t>Process Note</w:t>
      </w:r>
      <w:r>
        <w:t>s</w:t>
      </w:r>
      <w:bookmarkEnd w:id="23"/>
    </w:p>
    <w:p w14:paraId="4B85BAEE" w14:textId="77777777" w:rsidR="003577C4" w:rsidRDefault="001D532D" w:rsidP="002E6B19">
      <w:pPr>
        <w:pStyle w:val="SOPL2Title"/>
      </w:pPr>
      <w:r>
        <w:t>Material Selection</w:t>
      </w:r>
    </w:p>
    <w:p w14:paraId="646128A8" w14:textId="77777777" w:rsidR="00F73CB5" w:rsidRDefault="001D532D" w:rsidP="004D0096">
      <w:pPr>
        <w:pStyle w:val="SOPL3Text"/>
      </w:pPr>
      <w:r>
        <w:t xml:space="preserve">The </w:t>
      </w:r>
      <w:r w:rsidR="004D0096">
        <w:t>figure</w:t>
      </w:r>
      <w:r>
        <w:t xml:space="preserve"> below summarizes the weldability of </w:t>
      </w:r>
      <w:r w:rsidR="004D0096">
        <w:t xml:space="preserve">some </w:t>
      </w:r>
      <w:r>
        <w:t>common materials used.</w:t>
      </w:r>
      <w:r w:rsidR="004D0096">
        <w:t xml:space="preserve"> </w:t>
      </w:r>
    </w:p>
    <w:p w14:paraId="7E6199F5" w14:textId="77777777" w:rsidR="004D0096" w:rsidRPr="001D532D" w:rsidRDefault="004D0096" w:rsidP="00F73CB5">
      <w:pPr>
        <w:pStyle w:val="SOPL4Text"/>
      </w:pPr>
      <w:r>
        <w:t xml:space="preserve">The figure was taken from a technical article, Laser Welding Fundamentals, published by Amada. A link to the article can be found here: </w:t>
      </w:r>
      <w:r w:rsidRPr="004D0096">
        <w:t>http://www.amadamiyachi.com/educationalresources/articles</w:t>
      </w:r>
    </w:p>
    <w:p w14:paraId="015C3F8C" w14:textId="77777777" w:rsidR="004D0096" w:rsidRDefault="00FF4C7C" w:rsidP="004D0096">
      <w:pPr>
        <w:pStyle w:val="SOPL2Text"/>
        <w:keepNext/>
        <w:numPr>
          <w:ilvl w:val="0"/>
          <w:numId w:val="0"/>
        </w:numPr>
        <w:ind w:left="576"/>
      </w:pPr>
      <w:r>
        <w:rPr>
          <w:noProof/>
        </w:rPr>
        <w:drawing>
          <wp:inline distT="0" distB="0" distL="0" distR="0" wp14:anchorId="0ECAD3B8" wp14:editId="1628E348">
            <wp:extent cx="5498633" cy="4067504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40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94EE" w14:textId="77777777" w:rsidR="00FF4C7C" w:rsidRPr="004D0096" w:rsidRDefault="004D0096" w:rsidP="004D0096">
      <w:pPr>
        <w:pStyle w:val="Caption"/>
        <w:rPr>
          <w:rFonts w:ascii="Times New Roman" w:hAnsi="Times New Roman" w:cs="Times New Roman"/>
        </w:rPr>
      </w:pPr>
      <w:r w:rsidRPr="004D0096">
        <w:rPr>
          <w:rFonts w:ascii="Times New Roman" w:hAnsi="Times New Roman" w:cs="Times New Roman"/>
        </w:rPr>
        <w:t xml:space="preserve">Figure </w:t>
      </w:r>
      <w:r w:rsidRPr="004D0096">
        <w:rPr>
          <w:rFonts w:ascii="Times New Roman" w:hAnsi="Times New Roman" w:cs="Times New Roman"/>
        </w:rPr>
        <w:fldChar w:fldCharType="begin"/>
      </w:r>
      <w:r w:rsidRPr="004D0096">
        <w:rPr>
          <w:rFonts w:ascii="Times New Roman" w:hAnsi="Times New Roman" w:cs="Times New Roman"/>
        </w:rPr>
        <w:instrText xml:space="preserve"> SEQ Figure \* ARABIC </w:instrText>
      </w:r>
      <w:r w:rsidRPr="004D0096">
        <w:rPr>
          <w:rFonts w:ascii="Times New Roman" w:hAnsi="Times New Roman" w:cs="Times New Roman"/>
        </w:rPr>
        <w:fldChar w:fldCharType="separate"/>
      </w:r>
      <w:r w:rsidR="00B011D0">
        <w:rPr>
          <w:rFonts w:ascii="Times New Roman" w:hAnsi="Times New Roman" w:cs="Times New Roman"/>
          <w:noProof/>
        </w:rPr>
        <w:t>5</w:t>
      </w:r>
      <w:r w:rsidRPr="004D0096">
        <w:rPr>
          <w:rFonts w:ascii="Times New Roman" w:hAnsi="Times New Roman" w:cs="Times New Roman"/>
        </w:rPr>
        <w:fldChar w:fldCharType="end"/>
      </w:r>
      <w:r w:rsidRPr="004D0096">
        <w:rPr>
          <w:rFonts w:ascii="Times New Roman" w:hAnsi="Times New Roman" w:cs="Times New Roman"/>
        </w:rPr>
        <w:t>, Weldability of Common Materials</w:t>
      </w:r>
    </w:p>
    <w:p w14:paraId="23A45BB6" w14:textId="77777777" w:rsidR="009961DE" w:rsidRDefault="004D0096" w:rsidP="002E6B19">
      <w:pPr>
        <w:pStyle w:val="SOPL2Title"/>
      </w:pPr>
      <w:r>
        <w:t>Welding Dissimilar Metals</w:t>
      </w:r>
    </w:p>
    <w:p w14:paraId="735F0D9C" w14:textId="77777777" w:rsidR="00042B19" w:rsidRDefault="004D0096" w:rsidP="004D0096">
      <w:pPr>
        <w:pStyle w:val="SOPL3Text"/>
      </w:pPr>
      <w:r>
        <w:t>The figure below provides general guidelines for welding dissimilar metals.</w:t>
      </w:r>
      <w:r w:rsidRPr="004D0096">
        <w:t xml:space="preserve"> </w:t>
      </w:r>
    </w:p>
    <w:p w14:paraId="209A183A" w14:textId="77777777" w:rsidR="004D0096" w:rsidRPr="004D0096" w:rsidRDefault="004D0096" w:rsidP="00042B19">
      <w:pPr>
        <w:pStyle w:val="SOPL4Text"/>
      </w:pPr>
      <w:r>
        <w:t xml:space="preserve">The figure was taken from the same technical article as the figure above, Laser Welding Fundamentals, published by Amada. A link to the article can be found here: </w:t>
      </w:r>
      <w:r w:rsidRPr="004D0096">
        <w:t>http://www.amadamiyachi.com/educationalresources/articles</w:t>
      </w:r>
    </w:p>
    <w:p w14:paraId="52A03AF7" w14:textId="77777777" w:rsidR="004D0096" w:rsidRDefault="004D0096" w:rsidP="004D0096">
      <w:pPr>
        <w:pStyle w:val="SOPL2Text"/>
        <w:keepNext/>
        <w:numPr>
          <w:ilvl w:val="0"/>
          <w:numId w:val="0"/>
        </w:numPr>
        <w:ind w:left="576"/>
      </w:pPr>
      <w:r>
        <w:rPr>
          <w:noProof/>
        </w:rPr>
        <w:lastRenderedPageBreak/>
        <w:drawing>
          <wp:inline distT="0" distB="0" distL="0" distR="0" wp14:anchorId="39A405CB" wp14:editId="647EFEE8">
            <wp:extent cx="5549463" cy="26569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7227" cy="266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0406" w14:textId="77777777" w:rsidR="004D0096" w:rsidRPr="004D0096" w:rsidRDefault="004D0096" w:rsidP="004D0096">
      <w:pPr>
        <w:pStyle w:val="Caption"/>
        <w:rPr>
          <w:rFonts w:ascii="Times New Roman" w:hAnsi="Times New Roman" w:cs="Times New Roman"/>
        </w:rPr>
      </w:pPr>
      <w:r w:rsidRPr="004D0096">
        <w:rPr>
          <w:rFonts w:ascii="Times New Roman" w:hAnsi="Times New Roman" w:cs="Times New Roman"/>
        </w:rPr>
        <w:t xml:space="preserve">Figure </w:t>
      </w:r>
      <w:r w:rsidRPr="004D0096">
        <w:rPr>
          <w:rFonts w:ascii="Times New Roman" w:hAnsi="Times New Roman" w:cs="Times New Roman"/>
        </w:rPr>
        <w:fldChar w:fldCharType="begin"/>
      </w:r>
      <w:r w:rsidRPr="004D0096">
        <w:rPr>
          <w:rFonts w:ascii="Times New Roman" w:hAnsi="Times New Roman" w:cs="Times New Roman"/>
        </w:rPr>
        <w:instrText xml:space="preserve"> SEQ Figure \* ARABIC </w:instrText>
      </w:r>
      <w:r w:rsidRPr="004D0096">
        <w:rPr>
          <w:rFonts w:ascii="Times New Roman" w:hAnsi="Times New Roman" w:cs="Times New Roman"/>
        </w:rPr>
        <w:fldChar w:fldCharType="separate"/>
      </w:r>
      <w:r w:rsidR="00B011D0">
        <w:rPr>
          <w:rFonts w:ascii="Times New Roman" w:hAnsi="Times New Roman" w:cs="Times New Roman"/>
          <w:noProof/>
        </w:rPr>
        <w:t>6</w:t>
      </w:r>
      <w:r w:rsidRPr="004D0096">
        <w:rPr>
          <w:rFonts w:ascii="Times New Roman" w:hAnsi="Times New Roman" w:cs="Times New Roman"/>
        </w:rPr>
        <w:fldChar w:fldCharType="end"/>
      </w:r>
      <w:r w:rsidRPr="004D0096">
        <w:rPr>
          <w:rFonts w:ascii="Times New Roman" w:hAnsi="Times New Roman" w:cs="Times New Roman"/>
        </w:rPr>
        <w:t>, Welding Dissimilar Metals</w:t>
      </w:r>
    </w:p>
    <w:p w14:paraId="56BE4267" w14:textId="77777777" w:rsidR="0061140C" w:rsidRPr="00F766B7" w:rsidRDefault="0061140C" w:rsidP="007C17A9">
      <w:pPr>
        <w:pStyle w:val="SOPL1Title"/>
      </w:pPr>
      <w:bookmarkStart w:id="24" w:name="_Toc501439382"/>
      <w:r>
        <w:t>Revision History</w:t>
      </w:r>
      <w:bookmarkEnd w:id="24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23"/>
        <w:gridCol w:w="1763"/>
        <w:gridCol w:w="2304"/>
        <w:gridCol w:w="5616"/>
      </w:tblGrid>
      <w:tr w:rsidR="0061140C" w:rsidRPr="00A74BA7" w14:paraId="46BDF7AC" w14:textId="77777777" w:rsidTr="00452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5C065CA8" w14:textId="77777777"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7B1D80CE" w14:textId="77777777" w:rsidR="0061140C" w:rsidRPr="00A74BA7" w:rsidRDefault="0061140C" w:rsidP="00C95854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35E34EA1" w14:textId="77777777" w:rsidR="0061140C" w:rsidRPr="00A74BA7" w:rsidRDefault="0061140C" w:rsidP="00C95854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6C4C50A0" w14:textId="77777777" w:rsidR="0061140C" w:rsidRPr="00A74BA7" w:rsidRDefault="0061140C" w:rsidP="00C95854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14:paraId="677B9C04" w14:textId="77777777" w:rsidTr="00452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14:paraId="00D34A8B" w14:textId="77777777"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14:paraId="44DF6DCB" w14:textId="77777777" w:rsidR="0061140C" w:rsidRPr="00A74BA7" w:rsidRDefault="00752A26" w:rsidP="00C95854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14:paraId="4A83E089" w14:textId="77777777" w:rsidR="0061140C" w:rsidRPr="00A74BA7" w:rsidRDefault="00752A26" w:rsidP="00C9585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 Adams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14:paraId="4049BA44" w14:textId="77777777" w:rsidR="0061140C" w:rsidRPr="00A74BA7" w:rsidRDefault="00752A26" w:rsidP="00C95854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Initial writing.</w:t>
            </w:r>
          </w:p>
        </w:tc>
      </w:tr>
      <w:tr w:rsidR="0061140C" w:rsidRPr="00A74BA7" w14:paraId="28702158" w14:textId="77777777" w:rsidTr="00452A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</w:tcPr>
          <w:p w14:paraId="0C1D3314" w14:textId="77777777"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14:paraId="573D2FC6" w14:textId="77777777" w:rsidR="0061140C" w:rsidRDefault="0061140C" w:rsidP="00D05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14:paraId="615EB0E5" w14:textId="77777777" w:rsidR="0061140C" w:rsidRDefault="0061140C" w:rsidP="00D05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14:paraId="08B52599" w14:textId="77777777" w:rsidR="0061140C" w:rsidRDefault="0061140C" w:rsidP="00D05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0BC00BC" w14:textId="77777777" w:rsidR="007D61B5" w:rsidRDefault="007D61B5" w:rsidP="00A31618"/>
    <w:sectPr w:rsidR="007D61B5" w:rsidSect="00DE17AF">
      <w:headerReference w:type="default" r:id="rId19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9D954" w14:textId="77777777" w:rsidR="00B011D0" w:rsidRDefault="00B011D0" w:rsidP="00FF0A79">
      <w:r>
        <w:separator/>
      </w:r>
    </w:p>
  </w:endnote>
  <w:endnote w:type="continuationSeparator" w:id="0">
    <w:p w14:paraId="009CB562" w14:textId="77777777" w:rsidR="00B011D0" w:rsidRDefault="00B011D0" w:rsidP="00FF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5F307" w14:textId="77777777" w:rsidR="00B011D0" w:rsidRDefault="00B011D0" w:rsidP="00FF0A79">
      <w:r>
        <w:separator/>
      </w:r>
    </w:p>
  </w:footnote>
  <w:footnote w:type="continuationSeparator" w:id="0">
    <w:p w14:paraId="29BCDC88" w14:textId="77777777" w:rsidR="00B011D0" w:rsidRDefault="00B011D0" w:rsidP="00FF0A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BC5D8" w14:textId="77777777" w:rsidR="00B011D0" w:rsidRDefault="00B011D0" w:rsidP="00F12789">
    <w:pPr>
      <w:tabs>
        <w:tab w:val="center" w:pos="5400"/>
        <w:tab w:val="right" w:pos="10080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71C2196D" wp14:editId="3E566807">
          <wp:simplePos x="0" y="0"/>
          <wp:positionH relativeFrom="column">
            <wp:posOffset>-182880</wp:posOffset>
          </wp:positionH>
          <wp:positionV relativeFrom="paragraph">
            <wp:posOffset>0</wp:posOffset>
          </wp:positionV>
          <wp:extent cx="1810512" cy="36576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tah_nanofab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512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proofErr w:type="spellStart"/>
    <w:r>
      <w:rPr>
        <w:sz w:val="24"/>
      </w:rPr>
      <w:t>LaserStar</w:t>
    </w:r>
    <w:proofErr w:type="spellEnd"/>
    <w:r>
      <w:rPr>
        <w:sz w:val="24"/>
      </w:rPr>
      <w:t xml:space="preserve"> Laser Welder 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2E0B56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of </w:t>
        </w:r>
        <w:fldSimple w:instr=" NUMPAGES  ">
          <w:r w:rsidR="002E0B56">
            <w:rPr>
              <w:noProof/>
            </w:rPr>
            <w:t>7</w:t>
          </w:r>
        </w:fldSimple>
      </w:sdtContent>
    </w:sdt>
  </w:p>
  <w:p w14:paraId="41F1CAD8" w14:textId="77777777" w:rsidR="00B011D0" w:rsidRPr="0041193C" w:rsidRDefault="00B011D0" w:rsidP="00F12789">
    <w:pPr>
      <w:tabs>
        <w:tab w:val="center" w:pos="5400"/>
        <w:tab w:val="right" w:pos="10080"/>
      </w:tabs>
      <w:spacing w:after="120"/>
      <w:rPr>
        <w:sz w:val="12"/>
      </w:rPr>
    </w:pPr>
    <w:r>
      <w:tab/>
      <w:t>Revision 1-120517</w:t>
    </w:r>
    <w:r>
      <w:pict w14:anchorId="13E1B115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F79E0"/>
    <w:multiLevelType w:val="multilevel"/>
    <w:tmpl w:val="95C891F4"/>
    <w:lvl w:ilvl="0">
      <w:start w:val="1"/>
      <w:numFmt w:val="none"/>
      <w:pStyle w:val="SOPNote"/>
      <w:lvlText w:val="NOTE:"/>
      <w:lvlJc w:val="left"/>
      <w:pPr>
        <w:ind w:left="504" w:hanging="50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6B1E37A1"/>
    <w:multiLevelType w:val="multilevel"/>
    <w:tmpl w:val="CBB8F0E4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FFF"/>
    <w:rsid w:val="00015C18"/>
    <w:rsid w:val="000237E2"/>
    <w:rsid w:val="00042B19"/>
    <w:rsid w:val="00046597"/>
    <w:rsid w:val="000528AF"/>
    <w:rsid w:val="00062EA9"/>
    <w:rsid w:val="00072F5E"/>
    <w:rsid w:val="00093F03"/>
    <w:rsid w:val="000A72B2"/>
    <w:rsid w:val="000E1704"/>
    <w:rsid w:val="000E70ED"/>
    <w:rsid w:val="00116979"/>
    <w:rsid w:val="00137B47"/>
    <w:rsid w:val="00145615"/>
    <w:rsid w:val="00166276"/>
    <w:rsid w:val="00181D71"/>
    <w:rsid w:val="00190C04"/>
    <w:rsid w:val="00195412"/>
    <w:rsid w:val="001A7595"/>
    <w:rsid w:val="001B5FB4"/>
    <w:rsid w:val="001D4F22"/>
    <w:rsid w:val="001D532D"/>
    <w:rsid w:val="001E2A24"/>
    <w:rsid w:val="001E728F"/>
    <w:rsid w:val="001F1F89"/>
    <w:rsid w:val="001F72F0"/>
    <w:rsid w:val="001F760F"/>
    <w:rsid w:val="002017F4"/>
    <w:rsid w:val="00252FBD"/>
    <w:rsid w:val="002817E4"/>
    <w:rsid w:val="00294168"/>
    <w:rsid w:val="00297D3F"/>
    <w:rsid w:val="002A4DC6"/>
    <w:rsid w:val="002C57C3"/>
    <w:rsid w:val="002D7861"/>
    <w:rsid w:val="002E0B56"/>
    <w:rsid w:val="002E6B19"/>
    <w:rsid w:val="0032553F"/>
    <w:rsid w:val="0033753C"/>
    <w:rsid w:val="003577C4"/>
    <w:rsid w:val="00367AA8"/>
    <w:rsid w:val="00371A39"/>
    <w:rsid w:val="00396803"/>
    <w:rsid w:val="003A07A2"/>
    <w:rsid w:val="003B0BE4"/>
    <w:rsid w:val="003D03E3"/>
    <w:rsid w:val="0040069B"/>
    <w:rsid w:val="0041193C"/>
    <w:rsid w:val="00412731"/>
    <w:rsid w:val="00420CF5"/>
    <w:rsid w:val="00422E36"/>
    <w:rsid w:val="00431B0B"/>
    <w:rsid w:val="004433BC"/>
    <w:rsid w:val="00452AE5"/>
    <w:rsid w:val="004720B5"/>
    <w:rsid w:val="004B4168"/>
    <w:rsid w:val="004C1676"/>
    <w:rsid w:val="004C482D"/>
    <w:rsid w:val="004C6338"/>
    <w:rsid w:val="004D0096"/>
    <w:rsid w:val="004D5AD3"/>
    <w:rsid w:val="004E5F3D"/>
    <w:rsid w:val="004E609A"/>
    <w:rsid w:val="004F01FE"/>
    <w:rsid w:val="004F0B36"/>
    <w:rsid w:val="004F79A6"/>
    <w:rsid w:val="00501631"/>
    <w:rsid w:val="00516254"/>
    <w:rsid w:val="005261E9"/>
    <w:rsid w:val="0052729B"/>
    <w:rsid w:val="005347EF"/>
    <w:rsid w:val="00535D95"/>
    <w:rsid w:val="00545444"/>
    <w:rsid w:val="005545CE"/>
    <w:rsid w:val="005567D6"/>
    <w:rsid w:val="00563B38"/>
    <w:rsid w:val="005667EA"/>
    <w:rsid w:val="005D37A5"/>
    <w:rsid w:val="005D7A0C"/>
    <w:rsid w:val="006006F5"/>
    <w:rsid w:val="0061140C"/>
    <w:rsid w:val="00612C0D"/>
    <w:rsid w:val="00613051"/>
    <w:rsid w:val="0062051F"/>
    <w:rsid w:val="00652839"/>
    <w:rsid w:val="00665CD7"/>
    <w:rsid w:val="00671E61"/>
    <w:rsid w:val="00673B5B"/>
    <w:rsid w:val="006928A3"/>
    <w:rsid w:val="006A7376"/>
    <w:rsid w:val="006D0976"/>
    <w:rsid w:val="006D4AD2"/>
    <w:rsid w:val="006F623D"/>
    <w:rsid w:val="006F66D6"/>
    <w:rsid w:val="006F74B1"/>
    <w:rsid w:val="00711C3C"/>
    <w:rsid w:val="00733354"/>
    <w:rsid w:val="00734693"/>
    <w:rsid w:val="00737BA4"/>
    <w:rsid w:val="00752A26"/>
    <w:rsid w:val="00765738"/>
    <w:rsid w:val="00794D8A"/>
    <w:rsid w:val="00795669"/>
    <w:rsid w:val="007A345F"/>
    <w:rsid w:val="007A3F93"/>
    <w:rsid w:val="007C17A9"/>
    <w:rsid w:val="007D61B5"/>
    <w:rsid w:val="007F3FF8"/>
    <w:rsid w:val="007F5B12"/>
    <w:rsid w:val="008004C0"/>
    <w:rsid w:val="0081416B"/>
    <w:rsid w:val="00826842"/>
    <w:rsid w:val="0084430C"/>
    <w:rsid w:val="00845B1A"/>
    <w:rsid w:val="00867B55"/>
    <w:rsid w:val="0087248D"/>
    <w:rsid w:val="00881CDB"/>
    <w:rsid w:val="008918B3"/>
    <w:rsid w:val="00891A74"/>
    <w:rsid w:val="008A3486"/>
    <w:rsid w:val="008B5F8A"/>
    <w:rsid w:val="008C7897"/>
    <w:rsid w:val="008D1C5D"/>
    <w:rsid w:val="008F166F"/>
    <w:rsid w:val="008F2C54"/>
    <w:rsid w:val="00900FB1"/>
    <w:rsid w:val="009034C6"/>
    <w:rsid w:val="00911FFF"/>
    <w:rsid w:val="009204B6"/>
    <w:rsid w:val="00940520"/>
    <w:rsid w:val="009552F9"/>
    <w:rsid w:val="00961775"/>
    <w:rsid w:val="00962E2E"/>
    <w:rsid w:val="00963D2D"/>
    <w:rsid w:val="009933C6"/>
    <w:rsid w:val="009961DE"/>
    <w:rsid w:val="009D66A7"/>
    <w:rsid w:val="009D745C"/>
    <w:rsid w:val="009E084F"/>
    <w:rsid w:val="00A04EFF"/>
    <w:rsid w:val="00A078A8"/>
    <w:rsid w:val="00A10043"/>
    <w:rsid w:val="00A15480"/>
    <w:rsid w:val="00A2378D"/>
    <w:rsid w:val="00A30280"/>
    <w:rsid w:val="00A31618"/>
    <w:rsid w:val="00A63F05"/>
    <w:rsid w:val="00A66840"/>
    <w:rsid w:val="00A74BA7"/>
    <w:rsid w:val="00A76CC9"/>
    <w:rsid w:val="00A83EC5"/>
    <w:rsid w:val="00A8417F"/>
    <w:rsid w:val="00A95D91"/>
    <w:rsid w:val="00AA2D41"/>
    <w:rsid w:val="00AB44B8"/>
    <w:rsid w:val="00AC422A"/>
    <w:rsid w:val="00AC7CC0"/>
    <w:rsid w:val="00AE0B88"/>
    <w:rsid w:val="00AE515E"/>
    <w:rsid w:val="00AE6B55"/>
    <w:rsid w:val="00B011D0"/>
    <w:rsid w:val="00B01FD5"/>
    <w:rsid w:val="00B178D0"/>
    <w:rsid w:val="00B21B78"/>
    <w:rsid w:val="00B24553"/>
    <w:rsid w:val="00B24A74"/>
    <w:rsid w:val="00B40EEB"/>
    <w:rsid w:val="00B41DB9"/>
    <w:rsid w:val="00B571F5"/>
    <w:rsid w:val="00B61C44"/>
    <w:rsid w:val="00B72D42"/>
    <w:rsid w:val="00B74616"/>
    <w:rsid w:val="00B955CE"/>
    <w:rsid w:val="00BB3079"/>
    <w:rsid w:val="00BB5FA2"/>
    <w:rsid w:val="00BC035B"/>
    <w:rsid w:val="00BC1F1B"/>
    <w:rsid w:val="00BC6BD4"/>
    <w:rsid w:val="00BF4559"/>
    <w:rsid w:val="00C0444F"/>
    <w:rsid w:val="00C06165"/>
    <w:rsid w:val="00C130EF"/>
    <w:rsid w:val="00C57F68"/>
    <w:rsid w:val="00C65B6A"/>
    <w:rsid w:val="00C83F07"/>
    <w:rsid w:val="00C95854"/>
    <w:rsid w:val="00CA1F2C"/>
    <w:rsid w:val="00CA31BC"/>
    <w:rsid w:val="00CB1A5B"/>
    <w:rsid w:val="00CB3C39"/>
    <w:rsid w:val="00CB6A95"/>
    <w:rsid w:val="00CC6F36"/>
    <w:rsid w:val="00CD1731"/>
    <w:rsid w:val="00CD4746"/>
    <w:rsid w:val="00CD6EA1"/>
    <w:rsid w:val="00CE10B4"/>
    <w:rsid w:val="00CE7F7F"/>
    <w:rsid w:val="00CF3E53"/>
    <w:rsid w:val="00D05CF6"/>
    <w:rsid w:val="00D20D1E"/>
    <w:rsid w:val="00D25496"/>
    <w:rsid w:val="00D62225"/>
    <w:rsid w:val="00D7000C"/>
    <w:rsid w:val="00D700D9"/>
    <w:rsid w:val="00D71FE7"/>
    <w:rsid w:val="00D7229B"/>
    <w:rsid w:val="00D763EE"/>
    <w:rsid w:val="00D77674"/>
    <w:rsid w:val="00D83E64"/>
    <w:rsid w:val="00D9083B"/>
    <w:rsid w:val="00DA3B59"/>
    <w:rsid w:val="00DA571A"/>
    <w:rsid w:val="00DB0D44"/>
    <w:rsid w:val="00DB2930"/>
    <w:rsid w:val="00DB7704"/>
    <w:rsid w:val="00DD23DC"/>
    <w:rsid w:val="00DD36E0"/>
    <w:rsid w:val="00DE17AF"/>
    <w:rsid w:val="00DE1BED"/>
    <w:rsid w:val="00DE4B45"/>
    <w:rsid w:val="00E01347"/>
    <w:rsid w:val="00E12A12"/>
    <w:rsid w:val="00E43F3E"/>
    <w:rsid w:val="00E444D8"/>
    <w:rsid w:val="00E51A5B"/>
    <w:rsid w:val="00E56957"/>
    <w:rsid w:val="00E6041C"/>
    <w:rsid w:val="00EB2154"/>
    <w:rsid w:val="00EB4FBE"/>
    <w:rsid w:val="00EC494C"/>
    <w:rsid w:val="00EE141C"/>
    <w:rsid w:val="00EE142F"/>
    <w:rsid w:val="00EF345A"/>
    <w:rsid w:val="00EF5F2B"/>
    <w:rsid w:val="00F01D9C"/>
    <w:rsid w:val="00F03D4D"/>
    <w:rsid w:val="00F0682A"/>
    <w:rsid w:val="00F12789"/>
    <w:rsid w:val="00F30847"/>
    <w:rsid w:val="00F31B6F"/>
    <w:rsid w:val="00F40397"/>
    <w:rsid w:val="00F421CC"/>
    <w:rsid w:val="00F42F38"/>
    <w:rsid w:val="00F44D5F"/>
    <w:rsid w:val="00F51514"/>
    <w:rsid w:val="00F63EE1"/>
    <w:rsid w:val="00F73CB5"/>
    <w:rsid w:val="00F766B7"/>
    <w:rsid w:val="00FA4DEE"/>
    <w:rsid w:val="00FA5865"/>
    <w:rsid w:val="00FC4956"/>
    <w:rsid w:val="00FC58A4"/>
    <w:rsid w:val="00FC78FA"/>
    <w:rsid w:val="00FD0AA8"/>
    <w:rsid w:val="00FE4BF6"/>
    <w:rsid w:val="00FF0A79"/>
    <w:rsid w:val="00FF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."/>
  <w:listSeparator w:val=","/>
  <w14:docId w14:val="5F709C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1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2E6B19"/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  <w:rPr>
      <w:rFonts w:ascii="Times New Roman" w:hAnsi="Times New Roman" w:cs="Times New Roman"/>
      <w:sz w:val="24"/>
      <w:szCs w:val="24"/>
    </w:rPr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2E6B19"/>
    <w:rPr>
      <w:rFonts w:ascii="Times New Roman" w:hAnsi="Times New Roman" w:cs="Times New Roman"/>
      <w:b/>
      <w:sz w:val="24"/>
      <w:szCs w:val="24"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5TextChar">
    <w:name w:val="SOP L5 Text Char"/>
    <w:basedOn w:val="SOPL4TextChar"/>
    <w:link w:val="SOPL5Text"/>
    <w:rsid w:val="007C17A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1F1F89"/>
    <w:pPr>
      <w:numPr>
        <w:ilvl w:val="0"/>
        <w:numId w:val="2"/>
      </w:numPr>
      <w:ind w:left="1440" w:hanging="1008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E444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4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4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4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4D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444D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009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1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2E6B19"/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  <w:rPr>
      <w:rFonts w:ascii="Times New Roman" w:hAnsi="Times New Roman" w:cs="Times New Roman"/>
      <w:sz w:val="24"/>
      <w:szCs w:val="24"/>
    </w:rPr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2E6B19"/>
    <w:rPr>
      <w:rFonts w:ascii="Times New Roman" w:hAnsi="Times New Roman" w:cs="Times New Roman"/>
      <w:b/>
      <w:sz w:val="24"/>
      <w:szCs w:val="24"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5TextChar">
    <w:name w:val="SOP L5 Text Char"/>
    <w:basedOn w:val="SOPL4TextChar"/>
    <w:link w:val="SOPL5Text"/>
    <w:rsid w:val="007C17A9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1F1F89"/>
    <w:pPr>
      <w:numPr>
        <w:ilvl w:val="0"/>
        <w:numId w:val="2"/>
      </w:numPr>
      <w:ind w:left="1440" w:hanging="1008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E444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4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4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4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4D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444D8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00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es\AppData\Local\Microsoft\Windows\Temporary%20Internet%20Files\Content.Outlook\SEZJMNZ7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C4C07-DD0D-D449-83D7-C6076737C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\Users\charles\AppData\Local\Microsoft\Windows\Temporary Internet Files\Content.Outlook\SEZJMNZ7\SOP.dotx</Template>
  <TotalTime>15</TotalTime>
  <Pages>7</Pages>
  <Words>1142</Words>
  <Characters>6510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</dc:creator>
  <cp:lastModifiedBy>Steve Pritchett</cp:lastModifiedBy>
  <cp:revision>4</cp:revision>
  <cp:lastPrinted>2018-07-09T16:43:00Z</cp:lastPrinted>
  <dcterms:created xsi:type="dcterms:W3CDTF">2018-07-09T16:15:00Z</dcterms:created>
  <dcterms:modified xsi:type="dcterms:W3CDTF">2018-07-12T19:42:00Z</dcterms:modified>
</cp:coreProperties>
</file>