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74BA7" w:rsidRDefault="00021184" w:rsidP="00CB6A95">
      <w:pPr>
        <w:pStyle w:val="SOPTitle"/>
        <w:spacing w:line="360" w:lineRule="auto"/>
      </w:pPr>
      <w:r>
        <w:t xml:space="preserve">Oxford ICP </w:t>
      </w:r>
      <w:r w:rsidR="00A633C6">
        <w:t xml:space="preserve">2-step </w:t>
      </w:r>
      <w:r>
        <w:t xml:space="preserve">DRIE </w:t>
      </w:r>
      <w:r w:rsidR="00FC58A4">
        <w:t>SOP</w:t>
      </w:r>
    </w:p>
    <w:p w:rsidR="00DD0AA6" w:rsidRDefault="008F5A48" w:rsidP="008F5A48">
      <w:pPr>
        <w:pStyle w:val="SOPTitle"/>
        <w:spacing w:line="360" w:lineRule="auto"/>
        <w:jc w:val="center"/>
      </w:pPr>
      <w:r>
        <w:rPr>
          <w:noProof/>
        </w:rPr>
        <w:drawing>
          <wp:inline distT="0" distB="0" distL="0" distR="0" wp14:anchorId="409DEF49" wp14:editId="3EFE52F2">
            <wp:extent cx="4667250" cy="46005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667250" cy="4600575"/>
                    </a:xfrm>
                    <a:prstGeom prst="rect">
                      <a:avLst/>
                    </a:prstGeom>
                  </pic:spPr>
                </pic:pic>
              </a:graphicData>
            </a:graphic>
          </wp:inline>
        </w:drawing>
      </w:r>
    </w:p>
    <w:p w:rsidR="008F5A48" w:rsidRDefault="008F5A48" w:rsidP="008F5A48">
      <w:pPr>
        <w:pStyle w:val="SOPTitle"/>
        <w:spacing w:line="360" w:lineRule="auto"/>
        <w:jc w:val="center"/>
      </w:pPr>
      <w:r>
        <w:rPr>
          <w:noProof/>
        </w:rPr>
        <w:drawing>
          <wp:inline distT="0" distB="0" distL="0" distR="0" wp14:anchorId="2CCE114E" wp14:editId="6471CB33">
            <wp:extent cx="3267075" cy="2450307"/>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270302" cy="2452727"/>
                    </a:xfrm>
                    <a:prstGeom prst="rect">
                      <a:avLst/>
                    </a:prstGeom>
                  </pic:spPr>
                </pic:pic>
              </a:graphicData>
            </a:graphic>
          </wp:inline>
        </w:drawing>
      </w:r>
    </w:p>
    <w:p w:rsidR="00DE17AF" w:rsidRPr="00C83F07" w:rsidRDefault="00DE17AF" w:rsidP="007C17A9">
      <w:pPr>
        <w:pStyle w:val="SOPL1Title"/>
      </w:pPr>
      <w:bookmarkStart w:id="0" w:name="_Toc89424720"/>
      <w:r w:rsidRPr="00C83F07">
        <w:lastRenderedPageBreak/>
        <w:t>Scope</w:t>
      </w:r>
      <w:bookmarkEnd w:id="0"/>
    </w:p>
    <w:p w:rsidR="00DE17AF" w:rsidRPr="00B955CE" w:rsidRDefault="00AC422A" w:rsidP="007C17A9">
      <w:pPr>
        <w:pStyle w:val="SOPL2Text"/>
      </w:pPr>
      <w:r w:rsidRPr="00B955CE">
        <w:t xml:space="preserve">This </w:t>
      </w:r>
      <w:r w:rsidR="007820C9">
        <w:t>document provides operating procedures for the Oxford 100 ICP</w:t>
      </w:r>
      <w:r w:rsidR="000945D5">
        <w:t xml:space="preserve"> </w:t>
      </w:r>
      <w:r w:rsidR="00A633C6">
        <w:t xml:space="preserve">2-step </w:t>
      </w:r>
      <w:r w:rsidR="000945D5">
        <w:t>DRIE</w:t>
      </w:r>
      <w:r w:rsidR="007820C9">
        <w:t>.</w:t>
      </w:r>
    </w:p>
    <w:bookmarkStart w:id="1" w:name="_Toc89424721" w:displacedByCustomXml="next"/>
    <w:sdt>
      <w:sdtPr>
        <w:rPr>
          <w:rFonts w:asciiTheme="minorHAnsi" w:hAnsiTheme="minorHAnsi" w:cstheme="minorBidi"/>
          <w:b w:val="0"/>
          <w:sz w:val="22"/>
          <w:szCs w:val="22"/>
        </w:rPr>
        <w:id w:val="60363932"/>
        <w:docPartObj>
          <w:docPartGallery w:val="Table of Contents"/>
          <w:docPartUnique/>
        </w:docPartObj>
      </w:sdtPr>
      <w:sdtEndPr/>
      <w:sdtContent>
        <w:p w:rsidR="00737BA4" w:rsidRPr="00A66840" w:rsidRDefault="00737BA4" w:rsidP="007C17A9">
          <w:pPr>
            <w:pStyle w:val="SOPL1Title"/>
          </w:pPr>
          <w:r w:rsidRPr="00A66840">
            <w:t>Table of Contents</w:t>
          </w:r>
          <w:bookmarkEnd w:id="1"/>
        </w:p>
        <w:p w:rsidR="008F5A48" w:rsidRDefault="00A7240E">
          <w:pPr>
            <w:pStyle w:val="TOC1"/>
          </w:pPr>
          <w:r>
            <w:fldChar w:fldCharType="begin"/>
          </w:r>
          <w:r w:rsidR="005567D6">
            <w:instrText xml:space="preserve"> TOC \h \z \t "SOP L1 Title,1,SOP L2 Title,2,SOP L3 Title,3,SOP L4 Title,4" </w:instrText>
          </w:r>
          <w:r>
            <w:fldChar w:fldCharType="separate"/>
          </w:r>
          <w:hyperlink w:anchor="_Toc89424720" w:history="1">
            <w:r w:rsidR="008F5A48" w:rsidRPr="009D1696">
              <w:rPr>
                <w:rStyle w:val="Hyperlink"/>
              </w:rPr>
              <w:t>1.</w:t>
            </w:r>
            <w:r w:rsidR="008F5A48">
              <w:tab/>
            </w:r>
            <w:r w:rsidR="008F5A48" w:rsidRPr="009D1696">
              <w:rPr>
                <w:rStyle w:val="Hyperlink"/>
              </w:rPr>
              <w:t>Scope</w:t>
            </w:r>
            <w:r w:rsidR="008F5A48">
              <w:rPr>
                <w:webHidden/>
              </w:rPr>
              <w:tab/>
            </w:r>
            <w:r w:rsidR="008F5A48">
              <w:rPr>
                <w:webHidden/>
              </w:rPr>
              <w:fldChar w:fldCharType="begin"/>
            </w:r>
            <w:r w:rsidR="008F5A48">
              <w:rPr>
                <w:webHidden/>
              </w:rPr>
              <w:instrText xml:space="preserve"> PAGEREF _Toc89424720 \h </w:instrText>
            </w:r>
            <w:r w:rsidR="008F5A48">
              <w:rPr>
                <w:webHidden/>
              </w:rPr>
            </w:r>
            <w:r w:rsidR="008F5A48">
              <w:rPr>
                <w:webHidden/>
              </w:rPr>
              <w:fldChar w:fldCharType="separate"/>
            </w:r>
            <w:r w:rsidR="008F5A48">
              <w:rPr>
                <w:webHidden/>
              </w:rPr>
              <w:t>2</w:t>
            </w:r>
            <w:r w:rsidR="008F5A48">
              <w:rPr>
                <w:webHidden/>
              </w:rPr>
              <w:fldChar w:fldCharType="end"/>
            </w:r>
          </w:hyperlink>
        </w:p>
        <w:p w:rsidR="008F5A48" w:rsidRDefault="00926E88">
          <w:pPr>
            <w:pStyle w:val="TOC1"/>
          </w:pPr>
          <w:hyperlink w:anchor="_Toc89424721" w:history="1">
            <w:r w:rsidR="008F5A48" w:rsidRPr="009D1696">
              <w:rPr>
                <w:rStyle w:val="Hyperlink"/>
              </w:rPr>
              <w:t>2.</w:t>
            </w:r>
            <w:r w:rsidR="008F5A48">
              <w:tab/>
            </w:r>
            <w:r w:rsidR="008F5A48" w:rsidRPr="009D1696">
              <w:rPr>
                <w:rStyle w:val="Hyperlink"/>
              </w:rPr>
              <w:t>Table of Contents</w:t>
            </w:r>
            <w:r w:rsidR="008F5A48">
              <w:rPr>
                <w:webHidden/>
              </w:rPr>
              <w:tab/>
            </w:r>
            <w:r w:rsidR="008F5A48">
              <w:rPr>
                <w:webHidden/>
              </w:rPr>
              <w:fldChar w:fldCharType="begin"/>
            </w:r>
            <w:r w:rsidR="008F5A48">
              <w:rPr>
                <w:webHidden/>
              </w:rPr>
              <w:instrText xml:space="preserve"> PAGEREF _Toc89424721 \h </w:instrText>
            </w:r>
            <w:r w:rsidR="008F5A48">
              <w:rPr>
                <w:webHidden/>
              </w:rPr>
            </w:r>
            <w:r w:rsidR="008F5A48">
              <w:rPr>
                <w:webHidden/>
              </w:rPr>
              <w:fldChar w:fldCharType="separate"/>
            </w:r>
            <w:r w:rsidR="008F5A48">
              <w:rPr>
                <w:webHidden/>
              </w:rPr>
              <w:t>2</w:t>
            </w:r>
            <w:r w:rsidR="008F5A48">
              <w:rPr>
                <w:webHidden/>
              </w:rPr>
              <w:fldChar w:fldCharType="end"/>
            </w:r>
          </w:hyperlink>
        </w:p>
        <w:p w:rsidR="008F5A48" w:rsidRDefault="00926E88">
          <w:pPr>
            <w:pStyle w:val="TOC1"/>
          </w:pPr>
          <w:hyperlink w:anchor="_Toc89424722" w:history="1">
            <w:r w:rsidR="008F5A48" w:rsidRPr="009D1696">
              <w:rPr>
                <w:rStyle w:val="Hyperlink"/>
              </w:rPr>
              <w:t>3.</w:t>
            </w:r>
            <w:r w:rsidR="008F5A48">
              <w:tab/>
            </w:r>
            <w:r w:rsidR="008F5A48" w:rsidRPr="009D1696">
              <w:rPr>
                <w:rStyle w:val="Hyperlink"/>
              </w:rPr>
              <w:t>Reference Documents</w:t>
            </w:r>
            <w:r w:rsidR="008F5A48">
              <w:rPr>
                <w:webHidden/>
              </w:rPr>
              <w:tab/>
            </w:r>
            <w:r w:rsidR="008F5A48">
              <w:rPr>
                <w:webHidden/>
              </w:rPr>
              <w:fldChar w:fldCharType="begin"/>
            </w:r>
            <w:r w:rsidR="008F5A48">
              <w:rPr>
                <w:webHidden/>
              </w:rPr>
              <w:instrText xml:space="preserve"> PAGEREF _Toc89424722 \h </w:instrText>
            </w:r>
            <w:r w:rsidR="008F5A48">
              <w:rPr>
                <w:webHidden/>
              </w:rPr>
            </w:r>
            <w:r w:rsidR="008F5A48">
              <w:rPr>
                <w:webHidden/>
              </w:rPr>
              <w:fldChar w:fldCharType="separate"/>
            </w:r>
            <w:r w:rsidR="008F5A48">
              <w:rPr>
                <w:webHidden/>
              </w:rPr>
              <w:t>2</w:t>
            </w:r>
            <w:r w:rsidR="008F5A48">
              <w:rPr>
                <w:webHidden/>
              </w:rPr>
              <w:fldChar w:fldCharType="end"/>
            </w:r>
          </w:hyperlink>
        </w:p>
        <w:p w:rsidR="008F5A48" w:rsidRDefault="00926E88">
          <w:pPr>
            <w:pStyle w:val="TOC2"/>
            <w:rPr>
              <w:snapToGrid/>
              <w:w w:val="100"/>
            </w:rPr>
          </w:pPr>
          <w:hyperlink w:anchor="_Toc89424723" w:history="1">
            <w:r w:rsidR="008F5A48" w:rsidRPr="009D1696">
              <w:rPr>
                <w:rStyle w:val="Hyperlink"/>
              </w:rPr>
              <w:t>3.1</w:t>
            </w:r>
            <w:r w:rsidR="008F5A48">
              <w:rPr>
                <w:snapToGrid/>
                <w:w w:val="100"/>
              </w:rPr>
              <w:tab/>
            </w:r>
            <w:r w:rsidR="008F5A48" w:rsidRPr="009D1696">
              <w:rPr>
                <w:rStyle w:val="Hyperlink"/>
              </w:rPr>
              <w:t>Referenced within this Document</w:t>
            </w:r>
            <w:r w:rsidR="008F5A48">
              <w:rPr>
                <w:webHidden/>
              </w:rPr>
              <w:tab/>
            </w:r>
            <w:r w:rsidR="008F5A48">
              <w:rPr>
                <w:webHidden/>
              </w:rPr>
              <w:fldChar w:fldCharType="begin"/>
            </w:r>
            <w:r w:rsidR="008F5A48">
              <w:rPr>
                <w:webHidden/>
              </w:rPr>
              <w:instrText xml:space="preserve"> PAGEREF _Toc89424723 \h </w:instrText>
            </w:r>
            <w:r w:rsidR="008F5A48">
              <w:rPr>
                <w:webHidden/>
              </w:rPr>
            </w:r>
            <w:r w:rsidR="008F5A48">
              <w:rPr>
                <w:webHidden/>
              </w:rPr>
              <w:fldChar w:fldCharType="separate"/>
            </w:r>
            <w:r w:rsidR="008F5A48">
              <w:rPr>
                <w:webHidden/>
              </w:rPr>
              <w:t>2</w:t>
            </w:r>
            <w:r w:rsidR="008F5A48">
              <w:rPr>
                <w:webHidden/>
              </w:rPr>
              <w:fldChar w:fldCharType="end"/>
            </w:r>
          </w:hyperlink>
        </w:p>
        <w:p w:rsidR="008F5A48" w:rsidRDefault="00926E88">
          <w:pPr>
            <w:pStyle w:val="TOC2"/>
            <w:rPr>
              <w:snapToGrid/>
              <w:w w:val="100"/>
            </w:rPr>
          </w:pPr>
          <w:hyperlink w:anchor="_Toc89424724" w:history="1">
            <w:r w:rsidR="008F5A48" w:rsidRPr="009D1696">
              <w:rPr>
                <w:rStyle w:val="Hyperlink"/>
              </w:rPr>
              <w:t>3.2</w:t>
            </w:r>
            <w:r w:rsidR="008F5A48">
              <w:rPr>
                <w:snapToGrid/>
                <w:w w:val="100"/>
              </w:rPr>
              <w:tab/>
            </w:r>
            <w:r w:rsidR="008F5A48" w:rsidRPr="009D1696">
              <w:rPr>
                <w:rStyle w:val="Hyperlink"/>
              </w:rPr>
              <w:t>External Documents</w:t>
            </w:r>
            <w:r w:rsidR="008F5A48">
              <w:rPr>
                <w:webHidden/>
              </w:rPr>
              <w:tab/>
            </w:r>
            <w:r w:rsidR="008F5A48">
              <w:rPr>
                <w:webHidden/>
              </w:rPr>
              <w:fldChar w:fldCharType="begin"/>
            </w:r>
            <w:r w:rsidR="008F5A48">
              <w:rPr>
                <w:webHidden/>
              </w:rPr>
              <w:instrText xml:space="preserve"> PAGEREF _Toc89424724 \h </w:instrText>
            </w:r>
            <w:r w:rsidR="008F5A48">
              <w:rPr>
                <w:webHidden/>
              </w:rPr>
            </w:r>
            <w:r w:rsidR="008F5A48">
              <w:rPr>
                <w:webHidden/>
              </w:rPr>
              <w:fldChar w:fldCharType="separate"/>
            </w:r>
            <w:r w:rsidR="008F5A48">
              <w:rPr>
                <w:webHidden/>
              </w:rPr>
              <w:t>2</w:t>
            </w:r>
            <w:r w:rsidR="008F5A48">
              <w:rPr>
                <w:webHidden/>
              </w:rPr>
              <w:fldChar w:fldCharType="end"/>
            </w:r>
          </w:hyperlink>
        </w:p>
        <w:p w:rsidR="008F5A48" w:rsidRDefault="00926E88">
          <w:pPr>
            <w:pStyle w:val="TOC1"/>
          </w:pPr>
          <w:hyperlink w:anchor="_Toc89424725" w:history="1">
            <w:r w:rsidR="008F5A48" w:rsidRPr="009D1696">
              <w:rPr>
                <w:rStyle w:val="Hyperlink"/>
              </w:rPr>
              <w:t>4.</w:t>
            </w:r>
            <w:r w:rsidR="008F5A48">
              <w:tab/>
            </w:r>
            <w:r w:rsidR="008F5A48" w:rsidRPr="009D1696">
              <w:rPr>
                <w:rStyle w:val="Hyperlink"/>
              </w:rPr>
              <w:t>Equipment and/or Materials</w:t>
            </w:r>
            <w:r w:rsidR="008F5A48">
              <w:rPr>
                <w:webHidden/>
              </w:rPr>
              <w:tab/>
            </w:r>
            <w:r w:rsidR="008F5A48">
              <w:rPr>
                <w:webHidden/>
              </w:rPr>
              <w:fldChar w:fldCharType="begin"/>
            </w:r>
            <w:r w:rsidR="008F5A48">
              <w:rPr>
                <w:webHidden/>
              </w:rPr>
              <w:instrText xml:space="preserve"> PAGEREF _Toc89424725 \h </w:instrText>
            </w:r>
            <w:r w:rsidR="008F5A48">
              <w:rPr>
                <w:webHidden/>
              </w:rPr>
            </w:r>
            <w:r w:rsidR="008F5A48">
              <w:rPr>
                <w:webHidden/>
              </w:rPr>
              <w:fldChar w:fldCharType="separate"/>
            </w:r>
            <w:r w:rsidR="008F5A48">
              <w:rPr>
                <w:webHidden/>
              </w:rPr>
              <w:t>3</w:t>
            </w:r>
            <w:r w:rsidR="008F5A48">
              <w:rPr>
                <w:webHidden/>
              </w:rPr>
              <w:fldChar w:fldCharType="end"/>
            </w:r>
          </w:hyperlink>
        </w:p>
        <w:p w:rsidR="008F5A48" w:rsidRDefault="00926E88">
          <w:pPr>
            <w:pStyle w:val="TOC1"/>
          </w:pPr>
          <w:hyperlink w:anchor="_Toc89424726" w:history="1">
            <w:r w:rsidR="008F5A48" w:rsidRPr="009D1696">
              <w:rPr>
                <w:rStyle w:val="Hyperlink"/>
              </w:rPr>
              <w:t>5.</w:t>
            </w:r>
            <w:r w:rsidR="008F5A48">
              <w:tab/>
            </w:r>
            <w:r w:rsidR="008F5A48" w:rsidRPr="009D1696">
              <w:rPr>
                <w:rStyle w:val="Hyperlink"/>
              </w:rPr>
              <w:t>Safety</w:t>
            </w:r>
            <w:r w:rsidR="008F5A48">
              <w:rPr>
                <w:webHidden/>
              </w:rPr>
              <w:tab/>
            </w:r>
            <w:r w:rsidR="008F5A48">
              <w:rPr>
                <w:webHidden/>
              </w:rPr>
              <w:fldChar w:fldCharType="begin"/>
            </w:r>
            <w:r w:rsidR="008F5A48">
              <w:rPr>
                <w:webHidden/>
              </w:rPr>
              <w:instrText xml:space="preserve"> PAGEREF _Toc89424726 \h </w:instrText>
            </w:r>
            <w:r w:rsidR="008F5A48">
              <w:rPr>
                <w:webHidden/>
              </w:rPr>
            </w:r>
            <w:r w:rsidR="008F5A48">
              <w:rPr>
                <w:webHidden/>
              </w:rPr>
              <w:fldChar w:fldCharType="separate"/>
            </w:r>
            <w:r w:rsidR="008F5A48">
              <w:rPr>
                <w:webHidden/>
              </w:rPr>
              <w:t>3</w:t>
            </w:r>
            <w:r w:rsidR="008F5A48">
              <w:rPr>
                <w:webHidden/>
              </w:rPr>
              <w:fldChar w:fldCharType="end"/>
            </w:r>
          </w:hyperlink>
        </w:p>
        <w:p w:rsidR="008F5A48" w:rsidRDefault="00926E88">
          <w:pPr>
            <w:pStyle w:val="TOC1"/>
          </w:pPr>
          <w:hyperlink w:anchor="_Toc89424727" w:history="1">
            <w:r w:rsidR="008F5A48" w:rsidRPr="009D1696">
              <w:rPr>
                <w:rStyle w:val="Hyperlink"/>
              </w:rPr>
              <w:t>6.</w:t>
            </w:r>
            <w:r w:rsidR="008F5A48">
              <w:tab/>
            </w:r>
            <w:r w:rsidR="008F5A48" w:rsidRPr="009D1696">
              <w:rPr>
                <w:rStyle w:val="Hyperlink"/>
              </w:rPr>
              <w:t>Setup Procedures</w:t>
            </w:r>
            <w:r w:rsidR="008F5A48">
              <w:rPr>
                <w:webHidden/>
              </w:rPr>
              <w:tab/>
            </w:r>
            <w:r w:rsidR="008F5A48">
              <w:rPr>
                <w:webHidden/>
              </w:rPr>
              <w:fldChar w:fldCharType="begin"/>
            </w:r>
            <w:r w:rsidR="008F5A48">
              <w:rPr>
                <w:webHidden/>
              </w:rPr>
              <w:instrText xml:space="preserve"> PAGEREF _Toc89424727 \h </w:instrText>
            </w:r>
            <w:r w:rsidR="008F5A48">
              <w:rPr>
                <w:webHidden/>
              </w:rPr>
            </w:r>
            <w:r w:rsidR="008F5A48">
              <w:rPr>
                <w:webHidden/>
              </w:rPr>
              <w:fldChar w:fldCharType="separate"/>
            </w:r>
            <w:r w:rsidR="008F5A48">
              <w:rPr>
                <w:webHidden/>
              </w:rPr>
              <w:t>3</w:t>
            </w:r>
            <w:r w:rsidR="008F5A48">
              <w:rPr>
                <w:webHidden/>
              </w:rPr>
              <w:fldChar w:fldCharType="end"/>
            </w:r>
          </w:hyperlink>
        </w:p>
        <w:p w:rsidR="008F5A48" w:rsidRDefault="00926E88">
          <w:pPr>
            <w:pStyle w:val="TOC2"/>
            <w:rPr>
              <w:snapToGrid/>
              <w:w w:val="100"/>
            </w:rPr>
          </w:pPr>
          <w:hyperlink w:anchor="_Toc89424728" w:history="1">
            <w:r w:rsidR="008F5A48" w:rsidRPr="009D1696">
              <w:rPr>
                <w:rStyle w:val="Hyperlink"/>
              </w:rPr>
              <w:t>6.1</w:t>
            </w:r>
            <w:r w:rsidR="008F5A48">
              <w:rPr>
                <w:snapToGrid/>
                <w:w w:val="100"/>
              </w:rPr>
              <w:tab/>
            </w:r>
            <w:r w:rsidR="008F5A48" w:rsidRPr="009D1696">
              <w:rPr>
                <w:rStyle w:val="Hyperlink"/>
              </w:rPr>
              <w:t>Reserve and Enable tool in Coral</w:t>
            </w:r>
            <w:r w:rsidR="008F5A48">
              <w:rPr>
                <w:webHidden/>
              </w:rPr>
              <w:tab/>
            </w:r>
            <w:r w:rsidR="008F5A48">
              <w:rPr>
                <w:webHidden/>
              </w:rPr>
              <w:fldChar w:fldCharType="begin"/>
            </w:r>
            <w:r w:rsidR="008F5A48">
              <w:rPr>
                <w:webHidden/>
              </w:rPr>
              <w:instrText xml:space="preserve"> PAGEREF _Toc89424728 \h </w:instrText>
            </w:r>
            <w:r w:rsidR="008F5A48">
              <w:rPr>
                <w:webHidden/>
              </w:rPr>
            </w:r>
            <w:r w:rsidR="008F5A48">
              <w:rPr>
                <w:webHidden/>
              </w:rPr>
              <w:fldChar w:fldCharType="separate"/>
            </w:r>
            <w:r w:rsidR="008F5A48">
              <w:rPr>
                <w:webHidden/>
              </w:rPr>
              <w:t>3</w:t>
            </w:r>
            <w:r w:rsidR="008F5A48">
              <w:rPr>
                <w:webHidden/>
              </w:rPr>
              <w:fldChar w:fldCharType="end"/>
            </w:r>
          </w:hyperlink>
        </w:p>
        <w:p w:rsidR="008F5A48" w:rsidRDefault="00926E88">
          <w:pPr>
            <w:pStyle w:val="TOC2"/>
            <w:rPr>
              <w:snapToGrid/>
              <w:w w:val="100"/>
            </w:rPr>
          </w:pPr>
          <w:hyperlink w:anchor="_Toc89424729" w:history="1">
            <w:r w:rsidR="008F5A48" w:rsidRPr="009D1696">
              <w:rPr>
                <w:rStyle w:val="Hyperlink"/>
              </w:rPr>
              <w:t>6.3</w:t>
            </w:r>
            <w:r w:rsidR="008F5A48">
              <w:rPr>
                <w:snapToGrid/>
                <w:w w:val="100"/>
              </w:rPr>
              <w:tab/>
            </w:r>
            <w:r w:rsidR="008F5A48" w:rsidRPr="009D1696">
              <w:rPr>
                <w:rStyle w:val="Hyperlink"/>
              </w:rPr>
              <w:t>Vent Load Lock</w:t>
            </w:r>
            <w:r w:rsidR="008F5A48">
              <w:rPr>
                <w:webHidden/>
              </w:rPr>
              <w:tab/>
            </w:r>
            <w:r w:rsidR="008F5A48">
              <w:rPr>
                <w:webHidden/>
              </w:rPr>
              <w:fldChar w:fldCharType="begin"/>
            </w:r>
            <w:r w:rsidR="008F5A48">
              <w:rPr>
                <w:webHidden/>
              </w:rPr>
              <w:instrText xml:space="preserve"> PAGEREF _Toc89424729 \h </w:instrText>
            </w:r>
            <w:r w:rsidR="008F5A48">
              <w:rPr>
                <w:webHidden/>
              </w:rPr>
            </w:r>
            <w:r w:rsidR="008F5A48">
              <w:rPr>
                <w:webHidden/>
              </w:rPr>
              <w:fldChar w:fldCharType="separate"/>
            </w:r>
            <w:r w:rsidR="008F5A48">
              <w:rPr>
                <w:webHidden/>
              </w:rPr>
              <w:t>5</w:t>
            </w:r>
            <w:r w:rsidR="008F5A48">
              <w:rPr>
                <w:webHidden/>
              </w:rPr>
              <w:fldChar w:fldCharType="end"/>
            </w:r>
          </w:hyperlink>
        </w:p>
        <w:p w:rsidR="008F5A48" w:rsidRDefault="00926E88">
          <w:pPr>
            <w:pStyle w:val="TOC2"/>
            <w:rPr>
              <w:snapToGrid/>
              <w:w w:val="100"/>
            </w:rPr>
          </w:pPr>
          <w:hyperlink w:anchor="_Toc89424730" w:history="1">
            <w:r w:rsidR="008F5A48">
              <w:rPr>
                <w:webHidden/>
              </w:rPr>
              <w:tab/>
            </w:r>
            <w:r w:rsidR="008F5A48">
              <w:rPr>
                <w:webHidden/>
              </w:rPr>
              <w:fldChar w:fldCharType="begin"/>
            </w:r>
            <w:r w:rsidR="008F5A48">
              <w:rPr>
                <w:webHidden/>
              </w:rPr>
              <w:instrText xml:space="preserve"> PAGEREF _Toc89424730 \h </w:instrText>
            </w:r>
            <w:r w:rsidR="008F5A48">
              <w:rPr>
                <w:webHidden/>
              </w:rPr>
            </w:r>
            <w:r w:rsidR="008F5A48">
              <w:rPr>
                <w:webHidden/>
              </w:rPr>
              <w:fldChar w:fldCharType="separate"/>
            </w:r>
            <w:r w:rsidR="008F5A48">
              <w:rPr>
                <w:webHidden/>
              </w:rPr>
              <w:t>6</w:t>
            </w:r>
            <w:r w:rsidR="008F5A48">
              <w:rPr>
                <w:webHidden/>
              </w:rPr>
              <w:fldChar w:fldCharType="end"/>
            </w:r>
          </w:hyperlink>
        </w:p>
        <w:p w:rsidR="008F5A48" w:rsidRDefault="00926E88">
          <w:pPr>
            <w:pStyle w:val="TOC2"/>
            <w:rPr>
              <w:snapToGrid/>
              <w:w w:val="100"/>
            </w:rPr>
          </w:pPr>
          <w:hyperlink w:anchor="_Toc89424731" w:history="1">
            <w:r w:rsidR="008F5A48" w:rsidRPr="009D1696">
              <w:rPr>
                <w:rStyle w:val="Hyperlink"/>
              </w:rPr>
              <w:t>6.4</w:t>
            </w:r>
            <w:r w:rsidR="008F5A48">
              <w:rPr>
                <w:snapToGrid/>
                <w:w w:val="100"/>
              </w:rPr>
              <w:tab/>
            </w:r>
            <w:r w:rsidR="008F5A48" w:rsidRPr="009D1696">
              <w:rPr>
                <w:rStyle w:val="Hyperlink"/>
              </w:rPr>
              <w:t>Load Wafer</w:t>
            </w:r>
            <w:r w:rsidR="008F5A48">
              <w:rPr>
                <w:webHidden/>
              </w:rPr>
              <w:tab/>
            </w:r>
            <w:r w:rsidR="008F5A48">
              <w:rPr>
                <w:webHidden/>
              </w:rPr>
              <w:fldChar w:fldCharType="begin"/>
            </w:r>
            <w:r w:rsidR="008F5A48">
              <w:rPr>
                <w:webHidden/>
              </w:rPr>
              <w:instrText xml:space="preserve"> PAGEREF _Toc89424731 \h </w:instrText>
            </w:r>
            <w:r w:rsidR="008F5A48">
              <w:rPr>
                <w:webHidden/>
              </w:rPr>
            </w:r>
            <w:r w:rsidR="008F5A48">
              <w:rPr>
                <w:webHidden/>
              </w:rPr>
              <w:fldChar w:fldCharType="separate"/>
            </w:r>
            <w:r w:rsidR="008F5A48">
              <w:rPr>
                <w:webHidden/>
              </w:rPr>
              <w:t>6</w:t>
            </w:r>
            <w:r w:rsidR="008F5A48">
              <w:rPr>
                <w:webHidden/>
              </w:rPr>
              <w:fldChar w:fldCharType="end"/>
            </w:r>
          </w:hyperlink>
        </w:p>
        <w:p w:rsidR="008F5A48" w:rsidRDefault="00926E88">
          <w:pPr>
            <w:pStyle w:val="TOC1"/>
          </w:pPr>
          <w:hyperlink w:anchor="_Toc89424732" w:history="1">
            <w:r w:rsidR="008F5A48" w:rsidRPr="009D1696">
              <w:rPr>
                <w:rStyle w:val="Hyperlink"/>
              </w:rPr>
              <w:t>7.</w:t>
            </w:r>
            <w:r w:rsidR="008F5A48">
              <w:tab/>
            </w:r>
            <w:r w:rsidR="008F5A48" w:rsidRPr="009D1696">
              <w:rPr>
                <w:rStyle w:val="Hyperlink"/>
              </w:rPr>
              <w:t>Run Recipe</w:t>
            </w:r>
            <w:r w:rsidR="008F5A48">
              <w:rPr>
                <w:webHidden/>
              </w:rPr>
              <w:tab/>
            </w:r>
            <w:r w:rsidR="008F5A48">
              <w:rPr>
                <w:webHidden/>
              </w:rPr>
              <w:fldChar w:fldCharType="begin"/>
            </w:r>
            <w:r w:rsidR="008F5A48">
              <w:rPr>
                <w:webHidden/>
              </w:rPr>
              <w:instrText xml:space="preserve"> PAGEREF _Toc89424732 \h </w:instrText>
            </w:r>
            <w:r w:rsidR="008F5A48">
              <w:rPr>
                <w:webHidden/>
              </w:rPr>
            </w:r>
            <w:r w:rsidR="008F5A48">
              <w:rPr>
                <w:webHidden/>
              </w:rPr>
              <w:fldChar w:fldCharType="separate"/>
            </w:r>
            <w:r w:rsidR="008F5A48">
              <w:rPr>
                <w:webHidden/>
              </w:rPr>
              <w:t>6</w:t>
            </w:r>
            <w:r w:rsidR="008F5A48">
              <w:rPr>
                <w:webHidden/>
              </w:rPr>
              <w:fldChar w:fldCharType="end"/>
            </w:r>
          </w:hyperlink>
        </w:p>
        <w:p w:rsidR="008F5A48" w:rsidRDefault="00926E88">
          <w:pPr>
            <w:pStyle w:val="TOC2"/>
            <w:rPr>
              <w:snapToGrid/>
              <w:w w:val="100"/>
            </w:rPr>
          </w:pPr>
          <w:hyperlink w:anchor="_Toc89424733" w:history="1">
            <w:r w:rsidR="008F5A48" w:rsidRPr="009D1696">
              <w:rPr>
                <w:rStyle w:val="Hyperlink"/>
              </w:rPr>
              <w:t>7.1</w:t>
            </w:r>
            <w:r w:rsidR="008F5A48">
              <w:rPr>
                <w:snapToGrid/>
                <w:w w:val="100"/>
              </w:rPr>
              <w:tab/>
            </w:r>
            <w:r w:rsidR="008F5A48" w:rsidRPr="009D1696">
              <w:rPr>
                <w:rStyle w:val="Hyperlink"/>
              </w:rPr>
              <w:t>Load and Edit Recipe</w:t>
            </w:r>
            <w:r w:rsidR="008F5A48">
              <w:rPr>
                <w:webHidden/>
              </w:rPr>
              <w:tab/>
            </w:r>
            <w:r w:rsidR="008F5A48">
              <w:rPr>
                <w:webHidden/>
              </w:rPr>
              <w:fldChar w:fldCharType="begin"/>
            </w:r>
            <w:r w:rsidR="008F5A48">
              <w:rPr>
                <w:webHidden/>
              </w:rPr>
              <w:instrText xml:space="preserve"> PAGEREF _Toc89424733 \h </w:instrText>
            </w:r>
            <w:r w:rsidR="008F5A48">
              <w:rPr>
                <w:webHidden/>
              </w:rPr>
            </w:r>
            <w:r w:rsidR="008F5A48">
              <w:rPr>
                <w:webHidden/>
              </w:rPr>
              <w:fldChar w:fldCharType="separate"/>
            </w:r>
            <w:r w:rsidR="008F5A48">
              <w:rPr>
                <w:webHidden/>
              </w:rPr>
              <w:t>6</w:t>
            </w:r>
            <w:r w:rsidR="008F5A48">
              <w:rPr>
                <w:webHidden/>
              </w:rPr>
              <w:fldChar w:fldCharType="end"/>
            </w:r>
          </w:hyperlink>
        </w:p>
        <w:p w:rsidR="008F5A48" w:rsidRDefault="00926E88">
          <w:pPr>
            <w:pStyle w:val="TOC2"/>
            <w:rPr>
              <w:snapToGrid/>
              <w:w w:val="100"/>
            </w:rPr>
          </w:pPr>
          <w:hyperlink w:anchor="_Toc89424734" w:history="1">
            <w:r w:rsidR="008F5A48" w:rsidRPr="009D1696">
              <w:rPr>
                <w:rStyle w:val="Hyperlink"/>
              </w:rPr>
              <w:t>7.2</w:t>
            </w:r>
            <w:r w:rsidR="008F5A48">
              <w:rPr>
                <w:snapToGrid/>
                <w:w w:val="100"/>
              </w:rPr>
              <w:tab/>
            </w:r>
            <w:r w:rsidR="008F5A48" w:rsidRPr="009D1696">
              <w:rPr>
                <w:rStyle w:val="Hyperlink"/>
              </w:rPr>
              <w:t>Start Etch Process</w:t>
            </w:r>
            <w:r w:rsidR="008F5A48">
              <w:rPr>
                <w:webHidden/>
              </w:rPr>
              <w:tab/>
            </w:r>
            <w:r w:rsidR="008F5A48">
              <w:rPr>
                <w:webHidden/>
              </w:rPr>
              <w:fldChar w:fldCharType="begin"/>
            </w:r>
            <w:r w:rsidR="008F5A48">
              <w:rPr>
                <w:webHidden/>
              </w:rPr>
              <w:instrText xml:space="preserve"> PAGEREF _Toc89424734 \h </w:instrText>
            </w:r>
            <w:r w:rsidR="008F5A48">
              <w:rPr>
                <w:webHidden/>
              </w:rPr>
            </w:r>
            <w:r w:rsidR="008F5A48">
              <w:rPr>
                <w:webHidden/>
              </w:rPr>
              <w:fldChar w:fldCharType="separate"/>
            </w:r>
            <w:r w:rsidR="008F5A48">
              <w:rPr>
                <w:webHidden/>
              </w:rPr>
              <w:t>8</w:t>
            </w:r>
            <w:r w:rsidR="008F5A48">
              <w:rPr>
                <w:webHidden/>
              </w:rPr>
              <w:fldChar w:fldCharType="end"/>
            </w:r>
          </w:hyperlink>
        </w:p>
        <w:p w:rsidR="008F5A48" w:rsidRDefault="00926E88">
          <w:pPr>
            <w:pStyle w:val="TOC1"/>
          </w:pPr>
          <w:hyperlink w:anchor="_Toc89424735" w:history="1">
            <w:r w:rsidR="008F5A48" w:rsidRPr="009D1696">
              <w:rPr>
                <w:rStyle w:val="Hyperlink"/>
              </w:rPr>
              <w:t>8.</w:t>
            </w:r>
            <w:r w:rsidR="008F5A48">
              <w:tab/>
            </w:r>
            <w:r w:rsidR="008F5A48" w:rsidRPr="009D1696">
              <w:rPr>
                <w:rStyle w:val="Hyperlink"/>
              </w:rPr>
              <w:t>Shutdown Procedures</w:t>
            </w:r>
            <w:r w:rsidR="008F5A48">
              <w:rPr>
                <w:webHidden/>
              </w:rPr>
              <w:tab/>
            </w:r>
            <w:r w:rsidR="008F5A48">
              <w:rPr>
                <w:webHidden/>
              </w:rPr>
              <w:fldChar w:fldCharType="begin"/>
            </w:r>
            <w:r w:rsidR="008F5A48">
              <w:rPr>
                <w:webHidden/>
              </w:rPr>
              <w:instrText xml:space="preserve"> PAGEREF _Toc89424735 \h </w:instrText>
            </w:r>
            <w:r w:rsidR="008F5A48">
              <w:rPr>
                <w:webHidden/>
              </w:rPr>
            </w:r>
            <w:r w:rsidR="008F5A48">
              <w:rPr>
                <w:webHidden/>
              </w:rPr>
              <w:fldChar w:fldCharType="separate"/>
            </w:r>
            <w:r w:rsidR="008F5A48">
              <w:rPr>
                <w:webHidden/>
              </w:rPr>
              <w:t>9</w:t>
            </w:r>
            <w:r w:rsidR="008F5A48">
              <w:rPr>
                <w:webHidden/>
              </w:rPr>
              <w:fldChar w:fldCharType="end"/>
            </w:r>
          </w:hyperlink>
        </w:p>
        <w:p w:rsidR="008F5A48" w:rsidRDefault="00926E88">
          <w:pPr>
            <w:pStyle w:val="TOC2"/>
            <w:rPr>
              <w:snapToGrid/>
              <w:w w:val="100"/>
            </w:rPr>
          </w:pPr>
          <w:hyperlink w:anchor="_Toc89424736" w:history="1">
            <w:r w:rsidR="008F5A48" w:rsidRPr="009D1696">
              <w:rPr>
                <w:rStyle w:val="Hyperlink"/>
              </w:rPr>
              <w:t>8.1</w:t>
            </w:r>
            <w:r w:rsidR="008F5A48">
              <w:rPr>
                <w:snapToGrid/>
                <w:w w:val="100"/>
              </w:rPr>
              <w:tab/>
            </w:r>
            <w:r w:rsidR="008F5A48" w:rsidRPr="009D1696">
              <w:rPr>
                <w:rStyle w:val="Hyperlink"/>
              </w:rPr>
              <w:t>Vent Load Lock</w:t>
            </w:r>
            <w:r w:rsidR="008F5A48">
              <w:rPr>
                <w:webHidden/>
              </w:rPr>
              <w:tab/>
            </w:r>
            <w:r w:rsidR="008F5A48">
              <w:rPr>
                <w:webHidden/>
              </w:rPr>
              <w:fldChar w:fldCharType="begin"/>
            </w:r>
            <w:r w:rsidR="008F5A48">
              <w:rPr>
                <w:webHidden/>
              </w:rPr>
              <w:instrText xml:space="preserve"> PAGEREF _Toc89424736 \h </w:instrText>
            </w:r>
            <w:r w:rsidR="008F5A48">
              <w:rPr>
                <w:webHidden/>
              </w:rPr>
            </w:r>
            <w:r w:rsidR="008F5A48">
              <w:rPr>
                <w:webHidden/>
              </w:rPr>
              <w:fldChar w:fldCharType="separate"/>
            </w:r>
            <w:r w:rsidR="008F5A48">
              <w:rPr>
                <w:webHidden/>
              </w:rPr>
              <w:t>9</w:t>
            </w:r>
            <w:r w:rsidR="008F5A48">
              <w:rPr>
                <w:webHidden/>
              </w:rPr>
              <w:fldChar w:fldCharType="end"/>
            </w:r>
          </w:hyperlink>
        </w:p>
        <w:p w:rsidR="008F5A48" w:rsidRDefault="00926E88">
          <w:pPr>
            <w:pStyle w:val="TOC2"/>
            <w:rPr>
              <w:snapToGrid/>
              <w:w w:val="100"/>
            </w:rPr>
          </w:pPr>
          <w:hyperlink w:anchor="_Toc89424737" w:history="1">
            <w:r w:rsidR="008F5A48" w:rsidRPr="009D1696">
              <w:rPr>
                <w:rStyle w:val="Hyperlink"/>
              </w:rPr>
              <w:t>8.2</w:t>
            </w:r>
            <w:r w:rsidR="008F5A48">
              <w:rPr>
                <w:snapToGrid/>
                <w:w w:val="100"/>
              </w:rPr>
              <w:tab/>
            </w:r>
            <w:r w:rsidR="008F5A48" w:rsidRPr="009D1696">
              <w:rPr>
                <w:rStyle w:val="Hyperlink"/>
              </w:rPr>
              <w:t>Shutdown System</w:t>
            </w:r>
            <w:r w:rsidR="008F5A48">
              <w:rPr>
                <w:webHidden/>
              </w:rPr>
              <w:tab/>
            </w:r>
            <w:r w:rsidR="008F5A48">
              <w:rPr>
                <w:webHidden/>
              </w:rPr>
              <w:fldChar w:fldCharType="begin"/>
            </w:r>
            <w:r w:rsidR="008F5A48">
              <w:rPr>
                <w:webHidden/>
              </w:rPr>
              <w:instrText xml:space="preserve"> PAGEREF _Toc89424737 \h </w:instrText>
            </w:r>
            <w:r w:rsidR="008F5A48">
              <w:rPr>
                <w:webHidden/>
              </w:rPr>
            </w:r>
            <w:r w:rsidR="008F5A48">
              <w:rPr>
                <w:webHidden/>
              </w:rPr>
              <w:fldChar w:fldCharType="separate"/>
            </w:r>
            <w:r w:rsidR="008F5A48">
              <w:rPr>
                <w:webHidden/>
              </w:rPr>
              <w:t>9</w:t>
            </w:r>
            <w:r w:rsidR="008F5A48">
              <w:rPr>
                <w:webHidden/>
              </w:rPr>
              <w:fldChar w:fldCharType="end"/>
            </w:r>
          </w:hyperlink>
        </w:p>
        <w:p w:rsidR="008F5A48" w:rsidRDefault="00926E88">
          <w:pPr>
            <w:pStyle w:val="TOC1"/>
          </w:pPr>
          <w:hyperlink w:anchor="_Toc89424738" w:history="1">
            <w:r w:rsidR="008F5A48" w:rsidRPr="009D1696">
              <w:rPr>
                <w:rStyle w:val="Hyperlink"/>
              </w:rPr>
              <w:t>9.</w:t>
            </w:r>
            <w:r w:rsidR="008F5A48">
              <w:tab/>
            </w:r>
            <w:r w:rsidR="008F5A48" w:rsidRPr="009D1696">
              <w:rPr>
                <w:rStyle w:val="Hyperlink"/>
              </w:rPr>
              <w:t>Revision History</w:t>
            </w:r>
            <w:r w:rsidR="008F5A48">
              <w:rPr>
                <w:webHidden/>
              </w:rPr>
              <w:tab/>
            </w:r>
            <w:r w:rsidR="008F5A48">
              <w:rPr>
                <w:webHidden/>
              </w:rPr>
              <w:fldChar w:fldCharType="begin"/>
            </w:r>
            <w:r w:rsidR="008F5A48">
              <w:rPr>
                <w:webHidden/>
              </w:rPr>
              <w:instrText xml:space="preserve"> PAGEREF _Toc89424738 \h </w:instrText>
            </w:r>
            <w:r w:rsidR="008F5A48">
              <w:rPr>
                <w:webHidden/>
              </w:rPr>
            </w:r>
            <w:r w:rsidR="008F5A48">
              <w:rPr>
                <w:webHidden/>
              </w:rPr>
              <w:fldChar w:fldCharType="separate"/>
            </w:r>
            <w:r w:rsidR="008F5A48">
              <w:rPr>
                <w:webHidden/>
              </w:rPr>
              <w:t>11</w:t>
            </w:r>
            <w:r w:rsidR="008F5A48">
              <w:rPr>
                <w:webHidden/>
              </w:rPr>
              <w:fldChar w:fldCharType="end"/>
            </w:r>
          </w:hyperlink>
        </w:p>
        <w:p w:rsidR="00737BA4" w:rsidRDefault="00A7240E">
          <w:r>
            <w:rPr>
              <w:rFonts w:eastAsiaTheme="minorEastAsia"/>
            </w:rPr>
            <w:fldChar w:fldCharType="end"/>
          </w:r>
        </w:p>
      </w:sdtContent>
    </w:sdt>
    <w:p w:rsidR="008F60AD" w:rsidRDefault="00A7240E">
      <w:pPr>
        <w:pStyle w:val="TableofFigures"/>
        <w:rPr>
          <w:rFonts w:eastAsiaTheme="minorEastAsia"/>
          <w:noProof/>
        </w:rPr>
      </w:pPr>
      <w:r w:rsidRPr="00963D2D">
        <w:rPr>
          <w:rStyle w:val="Hyperlink"/>
          <w:color w:val="auto"/>
          <w:u w:val="none"/>
        </w:rPr>
        <w:fldChar w:fldCharType="begin"/>
      </w:r>
      <w:r w:rsidR="00C130EF" w:rsidRPr="00963D2D">
        <w:rPr>
          <w:rStyle w:val="Hyperlink"/>
          <w:color w:val="auto"/>
          <w:u w:val="none"/>
        </w:rPr>
        <w:instrText xml:space="preserve"> TOC \h \z \c "Figure" </w:instrText>
      </w:r>
      <w:r w:rsidRPr="00963D2D">
        <w:rPr>
          <w:rStyle w:val="Hyperlink"/>
          <w:color w:val="auto"/>
          <w:u w:val="none"/>
        </w:rPr>
        <w:fldChar w:fldCharType="separate"/>
      </w:r>
      <w:hyperlink r:id="rId10" w:anchor="_Toc264535265" w:history="1">
        <w:r w:rsidR="008F60AD" w:rsidRPr="001F4431">
          <w:rPr>
            <w:rStyle w:val="Hyperlink"/>
            <w:noProof/>
          </w:rPr>
          <w:t>Figure 1, Liquid Nitrogen Tank</w:t>
        </w:r>
        <w:r w:rsidR="008F60AD">
          <w:rPr>
            <w:noProof/>
            <w:webHidden/>
          </w:rPr>
          <w:tab/>
        </w:r>
        <w:r w:rsidR="008F60AD">
          <w:rPr>
            <w:noProof/>
            <w:webHidden/>
          </w:rPr>
          <w:fldChar w:fldCharType="begin"/>
        </w:r>
        <w:r w:rsidR="008F60AD">
          <w:rPr>
            <w:noProof/>
            <w:webHidden/>
          </w:rPr>
          <w:instrText xml:space="preserve"> PAGEREF _Toc264535265 \h </w:instrText>
        </w:r>
        <w:r w:rsidR="008F60AD">
          <w:rPr>
            <w:noProof/>
            <w:webHidden/>
          </w:rPr>
        </w:r>
        <w:r w:rsidR="008F60AD">
          <w:rPr>
            <w:noProof/>
            <w:webHidden/>
          </w:rPr>
          <w:fldChar w:fldCharType="separate"/>
        </w:r>
        <w:r w:rsidR="00C63976">
          <w:rPr>
            <w:noProof/>
            <w:webHidden/>
          </w:rPr>
          <w:t>3</w:t>
        </w:r>
        <w:r w:rsidR="008F60AD">
          <w:rPr>
            <w:noProof/>
            <w:webHidden/>
          </w:rPr>
          <w:fldChar w:fldCharType="end"/>
        </w:r>
      </w:hyperlink>
    </w:p>
    <w:p w:rsidR="008F60AD" w:rsidRDefault="00926E88">
      <w:pPr>
        <w:pStyle w:val="TableofFigures"/>
        <w:rPr>
          <w:rFonts w:eastAsiaTheme="minorEastAsia"/>
          <w:noProof/>
        </w:rPr>
      </w:pPr>
      <w:hyperlink r:id="rId11" w:anchor="_Toc264535266" w:history="1">
        <w:r w:rsidR="008F60AD" w:rsidRPr="001F4431">
          <w:rPr>
            <w:rStyle w:val="Hyperlink"/>
            <w:noProof/>
          </w:rPr>
          <w:t>Figure 2, Chiller</w:t>
        </w:r>
        <w:r w:rsidR="008F60AD">
          <w:rPr>
            <w:noProof/>
            <w:webHidden/>
          </w:rPr>
          <w:tab/>
        </w:r>
        <w:r w:rsidR="008F60AD">
          <w:rPr>
            <w:noProof/>
            <w:webHidden/>
          </w:rPr>
          <w:fldChar w:fldCharType="begin"/>
        </w:r>
        <w:r w:rsidR="008F60AD">
          <w:rPr>
            <w:noProof/>
            <w:webHidden/>
          </w:rPr>
          <w:instrText xml:space="preserve"> PAGEREF _Toc264535266 \h </w:instrText>
        </w:r>
        <w:r w:rsidR="008F60AD">
          <w:rPr>
            <w:noProof/>
            <w:webHidden/>
          </w:rPr>
        </w:r>
        <w:r w:rsidR="008F60AD">
          <w:rPr>
            <w:noProof/>
            <w:webHidden/>
          </w:rPr>
          <w:fldChar w:fldCharType="separate"/>
        </w:r>
        <w:r w:rsidR="00C63976">
          <w:rPr>
            <w:noProof/>
            <w:webHidden/>
          </w:rPr>
          <w:t>3</w:t>
        </w:r>
        <w:r w:rsidR="008F60AD">
          <w:rPr>
            <w:noProof/>
            <w:webHidden/>
          </w:rPr>
          <w:fldChar w:fldCharType="end"/>
        </w:r>
      </w:hyperlink>
    </w:p>
    <w:p w:rsidR="008F60AD" w:rsidRDefault="00926E88">
      <w:pPr>
        <w:pStyle w:val="TableofFigures"/>
        <w:rPr>
          <w:rFonts w:eastAsiaTheme="minorEastAsia"/>
          <w:noProof/>
        </w:rPr>
      </w:pPr>
      <w:hyperlink r:id="rId12" w:anchor="_Toc264535267" w:history="1">
        <w:r w:rsidR="008F60AD" w:rsidRPr="001F4431">
          <w:rPr>
            <w:rStyle w:val="Hyperlink"/>
            <w:noProof/>
          </w:rPr>
          <w:t>Figure 3, Pump Control Page</w:t>
        </w:r>
        <w:r w:rsidR="008F60AD">
          <w:rPr>
            <w:noProof/>
            <w:webHidden/>
          </w:rPr>
          <w:tab/>
        </w:r>
        <w:r w:rsidR="008F60AD">
          <w:rPr>
            <w:noProof/>
            <w:webHidden/>
          </w:rPr>
          <w:fldChar w:fldCharType="begin"/>
        </w:r>
        <w:r w:rsidR="008F60AD">
          <w:rPr>
            <w:noProof/>
            <w:webHidden/>
          </w:rPr>
          <w:instrText xml:space="preserve"> PAGEREF _Toc264535267 \h </w:instrText>
        </w:r>
        <w:r w:rsidR="008F60AD">
          <w:rPr>
            <w:noProof/>
            <w:webHidden/>
          </w:rPr>
        </w:r>
        <w:r w:rsidR="008F60AD">
          <w:rPr>
            <w:noProof/>
            <w:webHidden/>
          </w:rPr>
          <w:fldChar w:fldCharType="separate"/>
        </w:r>
        <w:r w:rsidR="00C63976">
          <w:rPr>
            <w:noProof/>
            <w:webHidden/>
          </w:rPr>
          <w:t>4</w:t>
        </w:r>
        <w:r w:rsidR="008F60AD">
          <w:rPr>
            <w:noProof/>
            <w:webHidden/>
          </w:rPr>
          <w:fldChar w:fldCharType="end"/>
        </w:r>
      </w:hyperlink>
    </w:p>
    <w:p w:rsidR="008F60AD" w:rsidRDefault="00926E88">
      <w:pPr>
        <w:pStyle w:val="TableofFigures"/>
        <w:rPr>
          <w:rFonts w:eastAsiaTheme="minorEastAsia"/>
          <w:noProof/>
        </w:rPr>
      </w:pPr>
      <w:hyperlink r:id="rId13" w:anchor="_Toc264535268" w:history="1">
        <w:r w:rsidR="008F60AD" w:rsidRPr="001F4431">
          <w:rPr>
            <w:rStyle w:val="Hyperlink"/>
            <w:noProof/>
          </w:rPr>
          <w:t>Figure 4, Load Lock</w:t>
        </w:r>
        <w:r w:rsidR="008F60AD">
          <w:rPr>
            <w:noProof/>
            <w:webHidden/>
          </w:rPr>
          <w:tab/>
        </w:r>
        <w:r w:rsidR="008F60AD">
          <w:rPr>
            <w:noProof/>
            <w:webHidden/>
          </w:rPr>
          <w:fldChar w:fldCharType="begin"/>
        </w:r>
        <w:r w:rsidR="008F60AD">
          <w:rPr>
            <w:noProof/>
            <w:webHidden/>
          </w:rPr>
          <w:instrText xml:space="preserve"> PAGEREF _Toc264535268 \h </w:instrText>
        </w:r>
        <w:r w:rsidR="008F60AD">
          <w:rPr>
            <w:noProof/>
            <w:webHidden/>
          </w:rPr>
        </w:r>
        <w:r w:rsidR="008F60AD">
          <w:rPr>
            <w:noProof/>
            <w:webHidden/>
          </w:rPr>
          <w:fldChar w:fldCharType="separate"/>
        </w:r>
        <w:r w:rsidR="00C63976">
          <w:rPr>
            <w:noProof/>
            <w:webHidden/>
          </w:rPr>
          <w:t>4</w:t>
        </w:r>
        <w:r w:rsidR="008F60AD">
          <w:rPr>
            <w:noProof/>
            <w:webHidden/>
          </w:rPr>
          <w:fldChar w:fldCharType="end"/>
        </w:r>
      </w:hyperlink>
    </w:p>
    <w:p w:rsidR="008F60AD" w:rsidRDefault="00926E88">
      <w:pPr>
        <w:pStyle w:val="TableofFigures"/>
        <w:rPr>
          <w:rFonts w:eastAsiaTheme="minorEastAsia"/>
          <w:noProof/>
        </w:rPr>
      </w:pPr>
      <w:hyperlink r:id="rId14" w:anchor="_Toc264535269" w:history="1">
        <w:r w:rsidR="008F60AD" w:rsidRPr="001F4431">
          <w:rPr>
            <w:rStyle w:val="Hyperlink"/>
            <w:noProof/>
          </w:rPr>
          <w:t>Figure 5, Temperature Controller</w:t>
        </w:r>
        <w:r w:rsidR="008F60AD">
          <w:rPr>
            <w:noProof/>
            <w:webHidden/>
          </w:rPr>
          <w:tab/>
        </w:r>
        <w:r w:rsidR="008F60AD">
          <w:rPr>
            <w:noProof/>
            <w:webHidden/>
          </w:rPr>
          <w:fldChar w:fldCharType="begin"/>
        </w:r>
        <w:r w:rsidR="008F60AD">
          <w:rPr>
            <w:noProof/>
            <w:webHidden/>
          </w:rPr>
          <w:instrText xml:space="preserve"> PAGEREF _Toc264535269 \h </w:instrText>
        </w:r>
        <w:r w:rsidR="008F60AD">
          <w:rPr>
            <w:noProof/>
            <w:webHidden/>
          </w:rPr>
        </w:r>
        <w:r w:rsidR="008F60AD">
          <w:rPr>
            <w:noProof/>
            <w:webHidden/>
          </w:rPr>
          <w:fldChar w:fldCharType="separate"/>
        </w:r>
        <w:r w:rsidR="00C63976">
          <w:rPr>
            <w:noProof/>
            <w:webHidden/>
          </w:rPr>
          <w:t>5</w:t>
        </w:r>
        <w:r w:rsidR="008F60AD">
          <w:rPr>
            <w:noProof/>
            <w:webHidden/>
          </w:rPr>
          <w:fldChar w:fldCharType="end"/>
        </w:r>
      </w:hyperlink>
    </w:p>
    <w:p w:rsidR="008F60AD" w:rsidRDefault="00926E88">
      <w:pPr>
        <w:pStyle w:val="TableofFigures"/>
        <w:rPr>
          <w:rFonts w:eastAsiaTheme="minorEastAsia"/>
          <w:noProof/>
        </w:rPr>
      </w:pPr>
      <w:hyperlink r:id="rId15" w:anchor="_Toc264535270" w:history="1">
        <w:r w:rsidR="008F60AD" w:rsidRPr="001F4431">
          <w:rPr>
            <w:rStyle w:val="Hyperlink"/>
            <w:noProof/>
          </w:rPr>
          <w:t>Figure 6, Recipe Editor Page</w:t>
        </w:r>
        <w:r w:rsidR="008F60AD">
          <w:rPr>
            <w:noProof/>
            <w:webHidden/>
          </w:rPr>
          <w:tab/>
        </w:r>
        <w:r w:rsidR="008F60AD">
          <w:rPr>
            <w:noProof/>
            <w:webHidden/>
          </w:rPr>
          <w:fldChar w:fldCharType="begin"/>
        </w:r>
        <w:r w:rsidR="008F60AD">
          <w:rPr>
            <w:noProof/>
            <w:webHidden/>
          </w:rPr>
          <w:instrText xml:space="preserve"> PAGEREF _Toc264535270 \h </w:instrText>
        </w:r>
        <w:r w:rsidR="008F60AD">
          <w:rPr>
            <w:noProof/>
            <w:webHidden/>
          </w:rPr>
        </w:r>
        <w:r w:rsidR="008F60AD">
          <w:rPr>
            <w:noProof/>
            <w:webHidden/>
          </w:rPr>
          <w:fldChar w:fldCharType="separate"/>
        </w:r>
        <w:r w:rsidR="00C63976">
          <w:rPr>
            <w:noProof/>
            <w:webHidden/>
          </w:rPr>
          <w:t>7</w:t>
        </w:r>
        <w:r w:rsidR="008F60AD">
          <w:rPr>
            <w:noProof/>
            <w:webHidden/>
          </w:rPr>
          <w:fldChar w:fldCharType="end"/>
        </w:r>
      </w:hyperlink>
    </w:p>
    <w:p w:rsidR="008F60AD" w:rsidRDefault="00926E88">
      <w:pPr>
        <w:pStyle w:val="TableofFigures"/>
        <w:rPr>
          <w:rFonts w:eastAsiaTheme="minorEastAsia"/>
          <w:noProof/>
        </w:rPr>
      </w:pPr>
      <w:hyperlink r:id="rId16" w:anchor="_Toc264535271" w:history="1">
        <w:r w:rsidR="008F60AD" w:rsidRPr="001F4431">
          <w:rPr>
            <w:rStyle w:val="Hyperlink"/>
            <w:noProof/>
          </w:rPr>
          <w:t>Figure 7, Process Control Page</w:t>
        </w:r>
        <w:r w:rsidR="008F60AD">
          <w:rPr>
            <w:noProof/>
            <w:webHidden/>
          </w:rPr>
          <w:tab/>
        </w:r>
        <w:r w:rsidR="008F60AD">
          <w:rPr>
            <w:noProof/>
            <w:webHidden/>
          </w:rPr>
          <w:fldChar w:fldCharType="begin"/>
        </w:r>
        <w:r w:rsidR="008F60AD">
          <w:rPr>
            <w:noProof/>
            <w:webHidden/>
          </w:rPr>
          <w:instrText xml:space="preserve"> PAGEREF _Toc264535271 \h </w:instrText>
        </w:r>
        <w:r w:rsidR="008F60AD">
          <w:rPr>
            <w:noProof/>
            <w:webHidden/>
          </w:rPr>
        </w:r>
        <w:r w:rsidR="008F60AD">
          <w:rPr>
            <w:noProof/>
            <w:webHidden/>
          </w:rPr>
          <w:fldChar w:fldCharType="separate"/>
        </w:r>
        <w:r w:rsidR="00C63976">
          <w:rPr>
            <w:noProof/>
            <w:webHidden/>
          </w:rPr>
          <w:t>9</w:t>
        </w:r>
        <w:r w:rsidR="008F60AD">
          <w:rPr>
            <w:noProof/>
            <w:webHidden/>
          </w:rPr>
          <w:fldChar w:fldCharType="end"/>
        </w:r>
      </w:hyperlink>
    </w:p>
    <w:p w:rsidR="008F60AD" w:rsidRDefault="00926E88">
      <w:pPr>
        <w:pStyle w:val="TableofFigures"/>
        <w:rPr>
          <w:rFonts w:eastAsiaTheme="minorEastAsia"/>
          <w:noProof/>
        </w:rPr>
      </w:pPr>
      <w:hyperlink r:id="rId17" w:anchor="_Toc264535272" w:history="1">
        <w:r w:rsidR="008F60AD" w:rsidRPr="001F4431">
          <w:rPr>
            <w:rStyle w:val="Hyperlink"/>
            <w:noProof/>
          </w:rPr>
          <w:t>Figure 8, Etch Rate for 10 um Trenches</w:t>
        </w:r>
        <w:r w:rsidR="008F60AD">
          <w:rPr>
            <w:noProof/>
            <w:webHidden/>
          </w:rPr>
          <w:tab/>
        </w:r>
        <w:r w:rsidR="008F60AD">
          <w:rPr>
            <w:noProof/>
            <w:webHidden/>
          </w:rPr>
          <w:fldChar w:fldCharType="begin"/>
        </w:r>
        <w:r w:rsidR="008F60AD">
          <w:rPr>
            <w:noProof/>
            <w:webHidden/>
          </w:rPr>
          <w:instrText xml:space="preserve"> PAGEREF _Toc264535272 \h </w:instrText>
        </w:r>
        <w:r w:rsidR="008F60AD">
          <w:rPr>
            <w:noProof/>
            <w:webHidden/>
          </w:rPr>
        </w:r>
        <w:r w:rsidR="008F60AD">
          <w:rPr>
            <w:noProof/>
            <w:webHidden/>
          </w:rPr>
          <w:fldChar w:fldCharType="separate"/>
        </w:r>
        <w:r w:rsidR="00C63976">
          <w:rPr>
            <w:noProof/>
            <w:webHidden/>
          </w:rPr>
          <w:t>11</w:t>
        </w:r>
        <w:r w:rsidR="008F60AD">
          <w:rPr>
            <w:noProof/>
            <w:webHidden/>
          </w:rPr>
          <w:fldChar w:fldCharType="end"/>
        </w:r>
      </w:hyperlink>
    </w:p>
    <w:p w:rsidR="008F60AD" w:rsidRDefault="00926E88">
      <w:pPr>
        <w:pStyle w:val="TableofFigures"/>
        <w:rPr>
          <w:rFonts w:eastAsiaTheme="minorEastAsia"/>
          <w:noProof/>
        </w:rPr>
      </w:pPr>
      <w:hyperlink r:id="rId18" w:anchor="_Toc264535273" w:history="1">
        <w:r w:rsidR="008F60AD" w:rsidRPr="001F4431">
          <w:rPr>
            <w:rStyle w:val="Hyperlink"/>
            <w:noProof/>
          </w:rPr>
          <w:t>Figure 9, Etch Rate for 2 um Trenches</w:t>
        </w:r>
        <w:r w:rsidR="008F60AD">
          <w:rPr>
            <w:noProof/>
            <w:webHidden/>
          </w:rPr>
          <w:tab/>
        </w:r>
        <w:r w:rsidR="008F60AD">
          <w:rPr>
            <w:noProof/>
            <w:webHidden/>
          </w:rPr>
          <w:fldChar w:fldCharType="begin"/>
        </w:r>
        <w:r w:rsidR="008F60AD">
          <w:rPr>
            <w:noProof/>
            <w:webHidden/>
          </w:rPr>
          <w:instrText xml:space="preserve"> PAGEREF _Toc264535273 \h </w:instrText>
        </w:r>
        <w:r w:rsidR="008F60AD">
          <w:rPr>
            <w:noProof/>
            <w:webHidden/>
          </w:rPr>
        </w:r>
        <w:r w:rsidR="008F60AD">
          <w:rPr>
            <w:noProof/>
            <w:webHidden/>
          </w:rPr>
          <w:fldChar w:fldCharType="separate"/>
        </w:r>
        <w:r w:rsidR="00C63976">
          <w:rPr>
            <w:noProof/>
            <w:webHidden/>
          </w:rPr>
          <w:t>12</w:t>
        </w:r>
        <w:r w:rsidR="008F60AD">
          <w:rPr>
            <w:noProof/>
            <w:webHidden/>
          </w:rPr>
          <w:fldChar w:fldCharType="end"/>
        </w:r>
      </w:hyperlink>
    </w:p>
    <w:p w:rsidR="008F60AD" w:rsidRDefault="00926E88">
      <w:pPr>
        <w:pStyle w:val="TableofFigures"/>
        <w:rPr>
          <w:rFonts w:eastAsiaTheme="minorEastAsia"/>
          <w:noProof/>
        </w:rPr>
      </w:pPr>
      <w:hyperlink r:id="rId19" w:anchor="_Toc264535274" w:history="1">
        <w:r w:rsidR="008F60AD" w:rsidRPr="001F4431">
          <w:rPr>
            <w:rStyle w:val="Hyperlink"/>
            <w:noProof/>
          </w:rPr>
          <w:t>Figure 10, Etch Rate for 4 um Pillars</w:t>
        </w:r>
        <w:r w:rsidR="008F60AD">
          <w:rPr>
            <w:noProof/>
            <w:webHidden/>
          </w:rPr>
          <w:tab/>
        </w:r>
        <w:r w:rsidR="008F60AD">
          <w:rPr>
            <w:noProof/>
            <w:webHidden/>
          </w:rPr>
          <w:fldChar w:fldCharType="begin"/>
        </w:r>
        <w:r w:rsidR="008F60AD">
          <w:rPr>
            <w:noProof/>
            <w:webHidden/>
          </w:rPr>
          <w:instrText xml:space="preserve"> PAGEREF _Toc264535274 \h </w:instrText>
        </w:r>
        <w:r w:rsidR="008F60AD">
          <w:rPr>
            <w:noProof/>
            <w:webHidden/>
          </w:rPr>
        </w:r>
        <w:r w:rsidR="008F60AD">
          <w:rPr>
            <w:noProof/>
            <w:webHidden/>
          </w:rPr>
          <w:fldChar w:fldCharType="separate"/>
        </w:r>
        <w:r w:rsidR="00C63976">
          <w:rPr>
            <w:noProof/>
            <w:webHidden/>
          </w:rPr>
          <w:t>12</w:t>
        </w:r>
        <w:r w:rsidR="008F60AD">
          <w:rPr>
            <w:noProof/>
            <w:webHidden/>
          </w:rPr>
          <w:fldChar w:fldCharType="end"/>
        </w:r>
      </w:hyperlink>
    </w:p>
    <w:p w:rsidR="008F60AD" w:rsidRDefault="00926E88">
      <w:pPr>
        <w:pStyle w:val="TableofFigures"/>
        <w:rPr>
          <w:rFonts w:eastAsiaTheme="minorEastAsia"/>
          <w:noProof/>
        </w:rPr>
      </w:pPr>
      <w:hyperlink r:id="rId20" w:anchor="_Toc264535275" w:history="1">
        <w:r w:rsidR="008F60AD" w:rsidRPr="001F4431">
          <w:rPr>
            <w:rStyle w:val="Hyperlink"/>
            <w:noProof/>
          </w:rPr>
          <w:t>Figure 11, 2-step Etching SEM Analysis</w:t>
        </w:r>
        <w:r w:rsidR="008F60AD">
          <w:rPr>
            <w:noProof/>
            <w:webHidden/>
          </w:rPr>
          <w:tab/>
        </w:r>
        <w:r w:rsidR="008F60AD">
          <w:rPr>
            <w:noProof/>
            <w:webHidden/>
          </w:rPr>
          <w:fldChar w:fldCharType="begin"/>
        </w:r>
        <w:r w:rsidR="008F60AD">
          <w:rPr>
            <w:noProof/>
            <w:webHidden/>
          </w:rPr>
          <w:instrText xml:space="preserve"> PAGEREF _Toc264535275 \h </w:instrText>
        </w:r>
        <w:r w:rsidR="008F60AD">
          <w:rPr>
            <w:noProof/>
            <w:webHidden/>
          </w:rPr>
        </w:r>
        <w:r w:rsidR="008F60AD">
          <w:rPr>
            <w:noProof/>
            <w:webHidden/>
          </w:rPr>
          <w:fldChar w:fldCharType="separate"/>
        </w:r>
        <w:r w:rsidR="00C63976">
          <w:rPr>
            <w:noProof/>
            <w:webHidden/>
          </w:rPr>
          <w:t>13</w:t>
        </w:r>
        <w:r w:rsidR="008F60AD">
          <w:rPr>
            <w:noProof/>
            <w:webHidden/>
          </w:rPr>
          <w:fldChar w:fldCharType="end"/>
        </w:r>
      </w:hyperlink>
    </w:p>
    <w:p w:rsidR="00991F75" w:rsidRDefault="00A7240E" w:rsidP="00963D2D">
      <w:pPr>
        <w:pStyle w:val="TableofFigures"/>
        <w:rPr>
          <w:noProof/>
        </w:rPr>
      </w:pPr>
      <w:r w:rsidRPr="00963D2D">
        <w:rPr>
          <w:rStyle w:val="Hyperlink"/>
          <w:color w:val="auto"/>
          <w:u w:val="none"/>
        </w:rPr>
        <w:fldChar w:fldCharType="end"/>
      </w:r>
      <w:r w:rsidRPr="005667EA">
        <w:rPr>
          <w:rStyle w:val="Hyperlink"/>
          <w:noProof/>
          <w:color w:val="auto"/>
        </w:rPr>
        <w:fldChar w:fldCharType="begin"/>
      </w:r>
      <w:r w:rsidR="005667EA" w:rsidRPr="005667EA">
        <w:rPr>
          <w:rStyle w:val="Hyperlink"/>
          <w:noProof/>
          <w:color w:val="auto"/>
        </w:rPr>
        <w:instrText xml:space="preserve"> TOC \h \z \c "Table" \u </w:instrText>
      </w:r>
      <w:r w:rsidRPr="005667EA">
        <w:rPr>
          <w:rStyle w:val="Hyperlink"/>
          <w:noProof/>
          <w:color w:val="auto"/>
        </w:rPr>
        <w:fldChar w:fldCharType="separate"/>
      </w:r>
    </w:p>
    <w:p w:rsidR="00991F75" w:rsidRDefault="00926E88">
      <w:pPr>
        <w:pStyle w:val="TableofFigures"/>
        <w:rPr>
          <w:rFonts w:eastAsiaTheme="minorEastAsia"/>
          <w:noProof/>
        </w:rPr>
      </w:pPr>
      <w:hyperlink w:anchor="_Toc264364813" w:history="1">
        <w:r w:rsidR="00991F75" w:rsidRPr="007A6C7C">
          <w:rPr>
            <w:rStyle w:val="Hyperlink"/>
            <w:rFonts w:ascii="Times New Roman" w:hAnsi="Times New Roman" w:cs="Times New Roman"/>
            <w:noProof/>
          </w:rPr>
          <w:t>Table 1, Deep Etch Recipe</w:t>
        </w:r>
        <w:r w:rsidR="00991F75">
          <w:rPr>
            <w:noProof/>
            <w:webHidden/>
          </w:rPr>
          <w:tab/>
        </w:r>
        <w:r w:rsidR="00A7240E">
          <w:rPr>
            <w:noProof/>
            <w:webHidden/>
          </w:rPr>
          <w:fldChar w:fldCharType="begin"/>
        </w:r>
        <w:r w:rsidR="00991F75">
          <w:rPr>
            <w:noProof/>
            <w:webHidden/>
          </w:rPr>
          <w:instrText xml:space="preserve"> PAGEREF _Toc264364813 \h </w:instrText>
        </w:r>
        <w:r w:rsidR="00A7240E">
          <w:rPr>
            <w:noProof/>
            <w:webHidden/>
          </w:rPr>
        </w:r>
        <w:r w:rsidR="00A7240E">
          <w:rPr>
            <w:noProof/>
            <w:webHidden/>
          </w:rPr>
          <w:fldChar w:fldCharType="separate"/>
        </w:r>
        <w:r w:rsidR="00C63976">
          <w:rPr>
            <w:noProof/>
            <w:webHidden/>
          </w:rPr>
          <w:t>6</w:t>
        </w:r>
        <w:r w:rsidR="00A7240E">
          <w:rPr>
            <w:noProof/>
            <w:webHidden/>
          </w:rPr>
          <w:fldChar w:fldCharType="end"/>
        </w:r>
      </w:hyperlink>
    </w:p>
    <w:p w:rsidR="00991F75" w:rsidRDefault="00926E88">
      <w:pPr>
        <w:pStyle w:val="TableofFigures"/>
        <w:rPr>
          <w:rFonts w:eastAsiaTheme="minorEastAsia"/>
          <w:noProof/>
        </w:rPr>
      </w:pPr>
      <w:hyperlink w:anchor="_Toc264364814" w:history="1">
        <w:r w:rsidR="00991F75" w:rsidRPr="007A6C7C">
          <w:rPr>
            <w:rStyle w:val="Hyperlink"/>
            <w:rFonts w:ascii="Times New Roman" w:hAnsi="Times New Roman" w:cs="Times New Roman"/>
            <w:noProof/>
          </w:rPr>
          <w:t>Table 2, Smooth Etch Recipe</w:t>
        </w:r>
        <w:r w:rsidR="00991F75">
          <w:rPr>
            <w:noProof/>
            <w:webHidden/>
          </w:rPr>
          <w:tab/>
        </w:r>
        <w:r w:rsidR="00A7240E">
          <w:rPr>
            <w:noProof/>
            <w:webHidden/>
          </w:rPr>
          <w:fldChar w:fldCharType="begin"/>
        </w:r>
        <w:r w:rsidR="00991F75">
          <w:rPr>
            <w:noProof/>
            <w:webHidden/>
          </w:rPr>
          <w:instrText xml:space="preserve"> PAGEREF _Toc264364814 \h </w:instrText>
        </w:r>
        <w:r w:rsidR="00A7240E">
          <w:rPr>
            <w:noProof/>
            <w:webHidden/>
          </w:rPr>
        </w:r>
        <w:r w:rsidR="00A7240E">
          <w:rPr>
            <w:noProof/>
            <w:webHidden/>
          </w:rPr>
          <w:fldChar w:fldCharType="separate"/>
        </w:r>
        <w:r w:rsidR="00C63976">
          <w:rPr>
            <w:noProof/>
            <w:webHidden/>
          </w:rPr>
          <w:t>7</w:t>
        </w:r>
        <w:r w:rsidR="00A7240E">
          <w:rPr>
            <w:noProof/>
            <w:webHidden/>
          </w:rPr>
          <w:fldChar w:fldCharType="end"/>
        </w:r>
      </w:hyperlink>
    </w:p>
    <w:p w:rsidR="00737BA4" w:rsidRPr="00737BA4" w:rsidRDefault="00A7240E" w:rsidP="00963D2D">
      <w:pPr>
        <w:pStyle w:val="TableofFigures"/>
      </w:pPr>
      <w:r w:rsidRPr="005667EA">
        <w:rPr>
          <w:rStyle w:val="Hyperlink"/>
          <w:noProof/>
          <w:color w:val="auto"/>
        </w:rPr>
        <w:fldChar w:fldCharType="end"/>
      </w:r>
    </w:p>
    <w:p w:rsidR="00D763EE" w:rsidRPr="007C17A9" w:rsidRDefault="00D763EE" w:rsidP="007C17A9">
      <w:pPr>
        <w:pStyle w:val="SOPL1Title"/>
      </w:pPr>
      <w:bookmarkStart w:id="2" w:name="_Toc89424722"/>
      <w:r w:rsidRPr="007C17A9">
        <w:t>Reference Documents</w:t>
      </w:r>
      <w:bookmarkEnd w:id="2"/>
    </w:p>
    <w:p w:rsidR="008C7897" w:rsidRPr="002E6B19" w:rsidRDefault="00FC4956" w:rsidP="00EE18D3">
      <w:pPr>
        <w:pStyle w:val="SOPL2Title"/>
      </w:pPr>
      <w:bookmarkStart w:id="3" w:name="_Toc89424723"/>
      <w:r>
        <w:t>Referenced within this Document</w:t>
      </w:r>
      <w:bookmarkEnd w:id="3"/>
    </w:p>
    <w:p w:rsidR="00AC422A" w:rsidRPr="007C17A9" w:rsidRDefault="00AC422A" w:rsidP="00EE18D3">
      <w:pPr>
        <w:pStyle w:val="SOPL2Title"/>
      </w:pPr>
      <w:bookmarkStart w:id="4" w:name="_Toc89424724"/>
      <w:r w:rsidRPr="007C17A9">
        <w:t>External</w:t>
      </w:r>
      <w:r w:rsidR="00FC4956">
        <w:t xml:space="preserve"> Documents</w:t>
      </w:r>
      <w:bookmarkEnd w:id="4"/>
    </w:p>
    <w:p w:rsidR="00AC422A" w:rsidRPr="00D763EE" w:rsidRDefault="007820C9" w:rsidP="007C17A9">
      <w:pPr>
        <w:pStyle w:val="SOPL3Text"/>
      </w:pPr>
      <w:r>
        <w:t>None</w:t>
      </w:r>
    </w:p>
    <w:p w:rsidR="00D71FE7" w:rsidRDefault="00D71FE7" w:rsidP="00D71FE7">
      <w:pPr>
        <w:pStyle w:val="SOPL1Title"/>
      </w:pPr>
      <w:bookmarkStart w:id="5" w:name="_Toc239504102"/>
      <w:bookmarkStart w:id="6" w:name="_Toc89424725"/>
      <w:r>
        <w:lastRenderedPageBreak/>
        <w:t>Equipment and/or Materials</w:t>
      </w:r>
      <w:bookmarkEnd w:id="5"/>
      <w:bookmarkEnd w:id="6"/>
    </w:p>
    <w:p w:rsidR="00D71FE7" w:rsidRDefault="0090026A" w:rsidP="00D71FE7">
      <w:pPr>
        <w:pStyle w:val="SOPL2Text"/>
      </w:pPr>
      <w:r>
        <w:t>Wafer/Sample</w:t>
      </w:r>
    </w:p>
    <w:p w:rsidR="0090026A" w:rsidRDefault="0090026A" w:rsidP="00D71FE7">
      <w:pPr>
        <w:pStyle w:val="SOPL2Text"/>
      </w:pPr>
      <w:r>
        <w:t>Oxford 100</w:t>
      </w:r>
    </w:p>
    <w:p w:rsidR="0090026A" w:rsidRPr="00D71FE7" w:rsidRDefault="0090026A" w:rsidP="00D71FE7">
      <w:pPr>
        <w:pStyle w:val="SOPL2Text"/>
      </w:pPr>
      <w:r>
        <w:t>Liquid Nitrogen</w:t>
      </w:r>
    </w:p>
    <w:p w:rsidR="001E2A24" w:rsidRDefault="001E2A24" w:rsidP="007C17A9">
      <w:pPr>
        <w:pStyle w:val="SOPL1Title"/>
      </w:pPr>
      <w:bookmarkStart w:id="7" w:name="_Toc89424726"/>
      <w:r>
        <w:t>Safety</w:t>
      </w:r>
      <w:bookmarkEnd w:id="7"/>
    </w:p>
    <w:p w:rsidR="001E2A24" w:rsidRDefault="001E2A24" w:rsidP="007C17A9">
      <w:pPr>
        <w:pStyle w:val="SOPL2Text"/>
      </w:pPr>
      <w:r>
        <w:t>Follow all Nanofab safety procedures.</w:t>
      </w:r>
    </w:p>
    <w:p w:rsidR="00093F03" w:rsidRDefault="00C83F07" w:rsidP="007C17A9">
      <w:pPr>
        <w:pStyle w:val="SOPL1Title"/>
      </w:pPr>
      <w:bookmarkStart w:id="8" w:name="_Toc89424727"/>
      <w:r>
        <w:t>Setup Procedure</w:t>
      </w:r>
      <w:r w:rsidR="007820C9">
        <w:t>s</w:t>
      </w:r>
      <w:bookmarkEnd w:id="8"/>
    </w:p>
    <w:p w:rsidR="007820C9" w:rsidRDefault="003D0708" w:rsidP="00EE18D3">
      <w:pPr>
        <w:pStyle w:val="SOPL2Title"/>
      </w:pPr>
      <w:bookmarkStart w:id="9" w:name="_Toc89424728"/>
      <w:r>
        <w:t>Reserve and Enable tool in Coral</w:t>
      </w:r>
      <w:bookmarkEnd w:id="9"/>
    </w:p>
    <w:p w:rsidR="003D0708" w:rsidRDefault="003D0708" w:rsidP="007820C9">
      <w:pPr>
        <w:pStyle w:val="SOPL3Text"/>
      </w:pPr>
      <w:r>
        <w:t>Etch-Oxford 100 DRIE</w:t>
      </w:r>
      <w:r w:rsidR="00737320">
        <w:t xml:space="preserve"> (software Login is </w:t>
      </w:r>
      <w:proofErr w:type="spellStart"/>
      <w:r w:rsidR="00737320">
        <w:t>nanofabuser</w:t>
      </w:r>
      <w:proofErr w:type="spellEnd"/>
      <w:r w:rsidR="00737320">
        <w:t xml:space="preserve">, pw </w:t>
      </w:r>
      <w:proofErr w:type="spellStart"/>
      <w:r w:rsidR="00737320">
        <w:t>nanofabuser</w:t>
      </w:r>
      <w:proofErr w:type="spellEnd"/>
      <w:r w:rsidR="00737320">
        <w:t>)</w:t>
      </w:r>
    </w:p>
    <w:p w:rsidR="00DD0AA6" w:rsidRDefault="007820C9" w:rsidP="003D0708">
      <w:pPr>
        <w:pStyle w:val="SOPL3Text"/>
      </w:pPr>
      <w:r>
        <w:t>Record all processing and</w:t>
      </w:r>
      <w:r w:rsidR="008E6F4F">
        <w:t xml:space="preserve"> characterization information in</w:t>
      </w:r>
      <w:r>
        <w:t xml:space="preserve"> </w:t>
      </w:r>
      <w:r w:rsidR="003D0708">
        <w:t>Coral</w:t>
      </w:r>
    </w:p>
    <w:p w:rsidR="00930F99" w:rsidRPr="006B557F" w:rsidRDefault="00930F99" w:rsidP="00930F99">
      <w:pPr>
        <w:pStyle w:val="SOPL2Text"/>
        <w:rPr>
          <w:b/>
        </w:rPr>
      </w:pPr>
      <w:r w:rsidRPr="006B557F">
        <w:rPr>
          <w:b/>
        </w:rPr>
        <w:t>Set chuck temperature</w:t>
      </w:r>
    </w:p>
    <w:p w:rsidR="00930F99" w:rsidRDefault="00930F99" w:rsidP="00930F99">
      <w:pPr>
        <w:pStyle w:val="SOPL3Text"/>
      </w:pPr>
      <w:r>
        <w:t>Click on Process icon. See Figure 1, Pump Control Page.</w:t>
      </w:r>
    </w:p>
    <w:p w:rsidR="00930F99" w:rsidRDefault="00930F99" w:rsidP="00930F99">
      <w:pPr>
        <w:pStyle w:val="SOPL3Text"/>
      </w:pPr>
      <w:r>
        <w:t>Click on “</w:t>
      </w:r>
      <w:r w:rsidR="00AE41B1">
        <w:t>Chamber 1</w:t>
      </w:r>
      <w:r>
        <w:t>” on the drop-down menu</w:t>
      </w:r>
    </w:p>
    <w:p w:rsidR="00930F99" w:rsidRDefault="00AE41B1" w:rsidP="00930F99">
      <w:pPr>
        <w:pStyle w:val="SOPL3Text"/>
      </w:pPr>
      <w:r>
        <w:t>Set the table temperature to -15 (lower left corner of screen)</w:t>
      </w:r>
      <w:r w:rsidR="00930F99">
        <w:t xml:space="preserve"> See Figure 1.</w:t>
      </w:r>
    </w:p>
    <w:p w:rsidR="00930F99" w:rsidRDefault="00930F99" w:rsidP="00930F99">
      <w:pPr>
        <w:pStyle w:val="SOPL3Text"/>
      </w:pPr>
      <w:r>
        <w:t xml:space="preserve">Press </w:t>
      </w:r>
      <w:r w:rsidR="00AE41B1">
        <w:t>the pink start button</w:t>
      </w:r>
      <w:r>
        <w:t xml:space="preserve">, then </w:t>
      </w:r>
      <w:r w:rsidR="00AE41B1">
        <w:t>immediately click stop (right next to it)</w:t>
      </w:r>
      <w:r>
        <w:t>. See Figure 1.</w:t>
      </w:r>
    </w:p>
    <w:tbl>
      <w:tblPr>
        <w:tblStyle w:val="TableGrid"/>
        <w:tblpPr w:leftFromText="180" w:rightFromText="180" w:vertAnchor="text" w:horzAnchor="margin" w:tblpY="1"/>
        <w:tblW w:w="0" w:type="auto"/>
        <w:tblLook w:val="04A0" w:firstRow="1" w:lastRow="0" w:firstColumn="1" w:lastColumn="0" w:noHBand="0" w:noVBand="1"/>
      </w:tblPr>
      <w:tblGrid>
        <w:gridCol w:w="9689"/>
      </w:tblGrid>
      <w:tr w:rsidR="00AE41B1" w:rsidTr="008F5A48">
        <w:trPr>
          <w:trHeight w:val="6380"/>
        </w:trPr>
        <w:tc>
          <w:tcPr>
            <w:tcW w:w="9689" w:type="dxa"/>
          </w:tcPr>
          <w:p w:rsidR="00AE41B1" w:rsidRDefault="00AE41B1" w:rsidP="008F5A48">
            <w:pPr>
              <w:pStyle w:val="SOPL3Text"/>
              <w:numPr>
                <w:ilvl w:val="0"/>
                <w:numId w:val="0"/>
              </w:numPr>
              <w:jc w:val="center"/>
            </w:pPr>
            <w:r>
              <w:rPr>
                <w:noProof/>
              </w:rPr>
              <w:drawing>
                <wp:inline distT="0" distB="0" distL="0" distR="0" wp14:anchorId="2FC4B585" wp14:editId="28748376">
                  <wp:extent cx="5058889" cy="3886200"/>
                  <wp:effectExtent l="0" t="0" r="889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068026" cy="3893219"/>
                          </a:xfrm>
                          <a:prstGeom prst="rect">
                            <a:avLst/>
                          </a:prstGeom>
                        </pic:spPr>
                      </pic:pic>
                    </a:graphicData>
                  </a:graphic>
                </wp:inline>
              </w:drawing>
            </w:r>
          </w:p>
        </w:tc>
      </w:tr>
      <w:tr w:rsidR="00AE41B1" w:rsidTr="008F5A48">
        <w:trPr>
          <w:trHeight w:val="342"/>
        </w:trPr>
        <w:tc>
          <w:tcPr>
            <w:tcW w:w="9689" w:type="dxa"/>
          </w:tcPr>
          <w:p w:rsidR="00AE41B1" w:rsidRDefault="00AE41B1" w:rsidP="00AE41B1">
            <w:pPr>
              <w:pStyle w:val="SOPL3Text"/>
              <w:numPr>
                <w:ilvl w:val="0"/>
                <w:numId w:val="0"/>
              </w:numPr>
              <w:jc w:val="center"/>
            </w:pPr>
            <w:r>
              <w:t>Figure 1. Set Chuck Temperature</w:t>
            </w:r>
          </w:p>
        </w:tc>
      </w:tr>
    </w:tbl>
    <w:p w:rsidR="00AE41B1" w:rsidRDefault="00705C72" w:rsidP="00930F99">
      <w:pPr>
        <w:pStyle w:val="SOPL3Text"/>
      </w:pPr>
      <w:r>
        <w:rPr>
          <w:rFonts w:eastAsia="Calibri"/>
          <w:noProof/>
        </w:rPr>
        <w:lastRenderedPageBreak/>
        <mc:AlternateContent>
          <mc:Choice Requires="wpc">
            <w:drawing>
              <wp:anchor distT="0" distB="0" distL="114300" distR="114300" simplePos="0" relativeHeight="251663360" behindDoc="1" locked="0" layoutInCell="1" allowOverlap="1" wp14:anchorId="51ACA6B4" wp14:editId="67842A12">
                <wp:simplePos x="0" y="0"/>
                <wp:positionH relativeFrom="column">
                  <wp:posOffset>3985260</wp:posOffset>
                </wp:positionH>
                <wp:positionV relativeFrom="paragraph">
                  <wp:posOffset>37465</wp:posOffset>
                </wp:positionV>
                <wp:extent cx="2487295" cy="1512570"/>
                <wp:effectExtent l="0" t="0" r="27305" b="11430"/>
                <wp:wrapTight wrapText="bothSides">
                  <wp:wrapPolygon edited="0">
                    <wp:start x="0" y="0"/>
                    <wp:lineTo x="0" y="21491"/>
                    <wp:lineTo x="21672" y="21491"/>
                    <wp:lineTo x="21672" y="0"/>
                    <wp:lineTo x="0" y="0"/>
                  </wp:wrapPolygon>
                </wp:wrapTight>
                <wp:docPr id="68" name="Canvas 6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19050" cap="flat" cmpd="sng" algn="ctr">
                          <a:solidFill>
                            <a:srgbClr val="000000"/>
                          </a:solidFill>
                          <a:prstDash val="solid"/>
                          <a:miter lim="800000"/>
                          <a:headEnd type="none" w="med" len="med"/>
                          <a:tailEnd type="none" w="med" len="med"/>
                        </a:ln>
                      </wpc:whole>
                      <wpg:wgp>
                        <wpg:cNvPr id="24" name="Group 73"/>
                        <wpg:cNvGrpSpPr>
                          <a:grpSpLocks/>
                        </wpg:cNvGrpSpPr>
                        <wpg:grpSpPr bwMode="auto">
                          <a:xfrm>
                            <a:off x="0" y="112677"/>
                            <a:ext cx="2441317" cy="1399893"/>
                            <a:chOff x="2527" y="2095"/>
                            <a:chExt cx="2708" cy="1553"/>
                          </a:xfrm>
                        </wpg:grpSpPr>
                        <pic:pic xmlns:pic="http://schemas.openxmlformats.org/drawingml/2006/picture">
                          <pic:nvPicPr>
                            <pic:cNvPr id="25" name="Picture 69" descr="SDC1103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2650" y="2095"/>
                              <a:ext cx="1313" cy="1271"/>
                            </a:xfrm>
                            <a:prstGeom prst="rect">
                              <a:avLst/>
                            </a:prstGeom>
                            <a:noFill/>
                            <a:extLst>
                              <a:ext uri="{909E8E84-426E-40DD-AFC4-6F175D3DCCD1}">
                                <a14:hiddenFill xmlns:a14="http://schemas.microsoft.com/office/drawing/2010/main">
                                  <a:solidFill>
                                    <a:srgbClr val="FFFFFF"/>
                                  </a:solidFill>
                                </a14:hiddenFill>
                              </a:ext>
                            </a:extLst>
                          </pic:spPr>
                        </pic:pic>
                        <wps:wsp>
                          <wps:cNvPr id="26" name="AutoShape 70"/>
                          <wps:cNvSpPr>
                            <a:spLocks/>
                          </wps:cNvSpPr>
                          <wps:spPr bwMode="auto">
                            <a:xfrm>
                              <a:off x="4162" y="2731"/>
                              <a:ext cx="815" cy="328"/>
                            </a:xfrm>
                            <a:prstGeom prst="callout2">
                              <a:avLst>
                                <a:gd name="adj1" fmla="val 38708"/>
                                <a:gd name="adj2" fmla="val -10370"/>
                                <a:gd name="adj3" fmla="val 38708"/>
                                <a:gd name="adj4" fmla="val -38894"/>
                                <a:gd name="adj5" fmla="val 12472"/>
                                <a:gd name="adj6" fmla="val -67847"/>
                              </a:avLst>
                            </a:prstGeom>
                            <a:solidFill>
                              <a:srgbClr val="FFFFFF"/>
                            </a:solidFill>
                            <a:ln w="15875">
                              <a:solidFill>
                                <a:srgbClr val="FF0000"/>
                              </a:solidFill>
                              <a:miter lim="800000"/>
                              <a:headEnd/>
                              <a:tailEnd type="stealth" w="lg" len="lg"/>
                            </a:ln>
                          </wps:spPr>
                          <wps:txbx>
                            <w:txbxContent>
                              <w:p w:rsidR="00F82026" w:rsidRDefault="00F82026" w:rsidP="00F82026">
                                <w:r>
                                  <w:t>Set point</w:t>
                                </w:r>
                              </w:p>
                            </w:txbxContent>
                          </wps:txbx>
                          <wps:bodyPr rot="0" vert="horz" wrap="square" lIns="91440" tIns="45720" rIns="91440" bIns="45720" anchor="t" anchorCtr="0" upright="1">
                            <a:noAutofit/>
                          </wps:bodyPr>
                        </wps:wsp>
                        <wps:wsp>
                          <wps:cNvPr id="27" name="AutoShape 71"/>
                          <wps:cNvSpPr>
                            <a:spLocks/>
                          </wps:cNvSpPr>
                          <wps:spPr bwMode="auto">
                            <a:xfrm>
                              <a:off x="4133" y="2217"/>
                              <a:ext cx="1102" cy="514"/>
                            </a:xfrm>
                            <a:prstGeom prst="callout2">
                              <a:avLst>
                                <a:gd name="adj1" fmla="val 24657"/>
                                <a:gd name="adj2" fmla="val -7671"/>
                                <a:gd name="adj3" fmla="val 24657"/>
                                <a:gd name="adj4" fmla="val -27431"/>
                                <a:gd name="adj5" fmla="val 48356"/>
                                <a:gd name="adj6" fmla="val -47569"/>
                              </a:avLst>
                            </a:prstGeom>
                            <a:solidFill>
                              <a:srgbClr val="FFFFFF"/>
                            </a:solidFill>
                            <a:ln w="15875">
                              <a:solidFill>
                                <a:schemeClr val="tx2">
                                  <a:lumMod val="40000"/>
                                  <a:lumOff val="60000"/>
                                </a:schemeClr>
                              </a:solidFill>
                              <a:miter lim="800000"/>
                              <a:headEnd/>
                              <a:tailEnd type="stealth" w="lg" len="lg"/>
                            </a:ln>
                          </wps:spPr>
                          <wps:txbx>
                            <w:txbxContent>
                              <w:p w:rsidR="00F82026" w:rsidRDefault="00F82026" w:rsidP="00F82026">
                                <w:r>
                                  <w:t>Actual Temperature</w:t>
                                </w:r>
                              </w:p>
                            </w:txbxContent>
                          </wps:txbx>
                          <wps:bodyPr rot="0" vert="horz" wrap="square" lIns="91440" tIns="45720" rIns="91440" bIns="45720" anchor="t" anchorCtr="0" upright="1">
                            <a:noAutofit/>
                          </wps:bodyPr>
                        </wps:wsp>
                        <wps:wsp>
                          <wps:cNvPr id="28" name="Text Box 72"/>
                          <wps:cNvSpPr txBox="1">
                            <a:spLocks noChangeArrowheads="1"/>
                          </wps:cNvSpPr>
                          <wps:spPr bwMode="auto">
                            <a:xfrm>
                              <a:off x="2527" y="3440"/>
                              <a:ext cx="2511" cy="2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026" w:rsidRPr="00A836EE" w:rsidRDefault="00F82026" w:rsidP="00F82026">
                                <w:pPr>
                                  <w:pStyle w:val="Caption"/>
                                  <w:rPr>
                                    <w:rFonts w:ascii="Times New Roman" w:hAnsi="Times New Roman" w:cs="Times New Roman"/>
                                    <w:sz w:val="24"/>
                                    <w:szCs w:val="24"/>
                                  </w:rPr>
                                </w:pPr>
                                <w:bookmarkStart w:id="10" w:name="_Toc264535269"/>
                                <w:bookmarkStart w:id="11" w:name="_Ref264535635"/>
                                <w:r>
                                  <w:t xml:space="preserve">Figure </w:t>
                                </w:r>
                                <w:r w:rsidR="00AE41B1">
                                  <w:t>2</w:t>
                                </w:r>
                                <w:r>
                                  <w:t>, Temperature Controller</w:t>
                                </w:r>
                                <w:bookmarkEnd w:id="10"/>
                                <w:bookmarkEnd w:id="11"/>
                              </w:p>
                            </w:txbxContent>
                          </wps:txbx>
                          <wps:bodyPr rot="0" vert="horz" wrap="square" lIns="0" tIns="0" rIns="0" bIns="0" anchor="t" anchorCtr="0" upright="1">
                            <a:noAutofit/>
                          </wps:bodyPr>
                        </wps:wsp>
                      </wpg:wgp>
                    </wpc:wpc>
                  </a:graphicData>
                </a:graphic>
                <wp14:sizeRelH relativeFrom="page">
                  <wp14:pctWidth>0</wp14:pctWidth>
                </wp14:sizeRelH>
                <wp14:sizeRelV relativeFrom="page">
                  <wp14:pctHeight>0</wp14:pctHeight>
                </wp14:sizeRelV>
              </wp:anchor>
            </w:drawing>
          </mc:Choice>
          <mc:Fallback>
            <w:pict>
              <v:group w14:anchorId="51ACA6B4" id="Canvas 68" o:spid="_x0000_s1026" editas="canvas" style="position:absolute;left:0;text-align:left;margin-left:313.8pt;margin-top:2.95pt;width:195.85pt;height:119.1pt;z-index:-251653120" coordsize="24872,151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MZWUgQksA&#10;AABkAAABBAAAASUAAAElAAABBAAAAAwAAAAGAAABFQAAARsAAAAAAAABJQAAAR8AAAEZAAABEwAA&#10;AQ0AAAEHAAAB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xgAA&#10;BmcAAAaTAAAF6QAABVAAAAS3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N3AAAE24AABXBAAAPmwAAB3AAAAV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VQAAB6MAAAdkAAAGVgAABCkAAAM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KtQAADHIAAA3PAAAOhgAACxcAAAj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UAAAK2sAACtIAAAf&#10;qQAAHMYAABi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J&#10;KwAAVO8AAFcXAABQRQAAQUgAADG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MwAABKYAAAVrAAAFagAABNkAAAP0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TgAAAtMAAALlAAAC7wAAAjIAAAI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GAAAA4YAAAOIAAADVgAAArcAAAJm&#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JlbGF0ZWRTb3VuZAAAAQAAAAEAAAAAAAAACgAAAP/b&#10;AEMAAQEBAQEBAQEBAQEBAQEBAQEBAQEBAQEBAQEBAQEBAQEBAQEBAgIBAQIBAQECAgICAgICAgIB&#10;AgICAgICAgICAv/bAEMBAQEBAQEBAQEBAQIBAQECAgICAgICAgICAgICAgICAgICAgICAgICAgIC&#10;AgICAgICAgICAgICAgICAgICAgICAv/AABEIAJQAm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24872;height:15125;visibility:visible;mso-wrap-style:square" stroked="t" strokeweight="1.5pt">
                  <v:fill o:detectmouseclick="t"/>
                  <v:path o:connecttype="none"/>
                </v:shape>
                <v:group id="Group 73" o:spid="_x0000_s1028" style="position:absolute;top:1126;width:24413;height:13999" coordorigin="2527,2095" coordsize="2708,1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Picture 69" o:spid="_x0000_s1029" type="#_x0000_t75" alt="SDC11034" style="position:absolute;left:2650;top:2095;width:1313;height:1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">
                    <v:imagedata r:id="rId23" o:title="SDC11034"/>
                  </v:shape>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AutoShape 70" o:spid="_x0000_s1030" type="#_x0000_t42" style="position:absolute;left:4162;top:2731;width:815;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" adj="-14655,2694,-8401,8361,-2240,8361" strokecolor="red" strokeweight="1.25pt">
                    <v:stroke startarrow="classic" startarrowwidth="wide" startarrowlength="long"/>
                    <v:textbox>
                      <w:txbxContent>
                        <w:p w:rsidR="00F82026" w:rsidRDefault="00F82026" w:rsidP="00F82026">
                          <w:r>
                            <w:t>Set point</w:t>
                          </w:r>
                        </w:p>
                      </w:txbxContent>
                    </v:textbox>
                  </v:shape>
                  <v:shape id="AutoShape 71" o:spid="_x0000_s1031" type="#_x0000_t42" style="position:absolute;left:4133;top:2217;width:1102;height: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" adj="-10275,10445,-5925,5326,-1657,5326" strokecolor="#8db3e2 [1311]" strokeweight="1.25pt">
                    <v:stroke startarrow="classic" startarrowwidth="wide" startarrowlength="long"/>
                    <v:textbox>
                      <w:txbxContent>
                        <w:p w:rsidR="00F82026" w:rsidRDefault="00F82026" w:rsidP="00F82026">
                          <w:r>
                            <w:t>Actual Temperature</w:t>
                          </w:r>
                        </w:p>
                      </w:txbxContent>
                    </v:textbox>
                    <o:callout v:ext="edit" minusy="t"/>
                  </v:shape>
                  <v:shapetype id="_x0000_t202" coordsize="21600,21600" o:spt="202" path="m,l,21600r21600,l21600,xe">
                    <v:stroke joinstyle="miter"/>
                    <v:path gradientshapeok="t" o:connecttype="rect"/>
                  </v:shapetype>
                  <v:shape id="Text Box 72" o:spid="_x0000_s1032" type="#_x0000_t202" style="position:absolute;left:2527;top:3440;width:2511;height: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" stroked="f">
                    <v:textbox inset="0,0,0,0">
                      <w:txbxContent>
                        <w:p w:rsidR="00F82026" w:rsidRPr="00A836EE" w:rsidRDefault="00F82026" w:rsidP="00F82026">
                          <w:pPr>
                            <w:pStyle w:val="Caption"/>
                            <w:rPr>
                              <w:rFonts w:ascii="Times New Roman" w:hAnsi="Times New Roman" w:cs="Times New Roman"/>
                              <w:sz w:val="24"/>
                              <w:szCs w:val="24"/>
                            </w:rPr>
                          </w:pPr>
                          <w:bookmarkStart w:id="12" w:name="_Toc264535269"/>
                          <w:bookmarkStart w:id="13" w:name="_Ref264535635"/>
                          <w:r>
                            <w:t xml:space="preserve">Figure </w:t>
                          </w:r>
                          <w:r w:rsidR="00AE41B1">
                            <w:t>2</w:t>
                          </w:r>
                          <w:r>
                            <w:t>, Temperature Controller</w:t>
                          </w:r>
                          <w:bookmarkEnd w:id="12"/>
                          <w:bookmarkEnd w:id="13"/>
                        </w:p>
                      </w:txbxContent>
                    </v:textbox>
                  </v:shape>
                </v:group>
                <w10:wrap type="tight"/>
              </v:group>
            </w:pict>
          </mc:Fallback>
        </mc:AlternateContent>
      </w:r>
      <w:r w:rsidR="00AE41B1">
        <w:t>Check the set point on the temperature controller to make sure the set point number reads -15 (see Figure 2).  The controller won’t function unless you initially set it way below your desired set point, and then change it to the actual set point later.</w:t>
      </w:r>
    </w:p>
    <w:p w:rsidR="00705C72" w:rsidRDefault="00705C72" w:rsidP="00705C72">
      <w:pPr>
        <w:pStyle w:val="SOPL3Text"/>
        <w:numPr>
          <w:ilvl w:val="0"/>
          <w:numId w:val="0"/>
        </w:numPr>
        <w:ind w:left="1080"/>
      </w:pPr>
    </w:p>
    <w:p w:rsidR="00705C72" w:rsidRDefault="00705C72" w:rsidP="00705C72">
      <w:pPr>
        <w:pStyle w:val="SOPL3Text"/>
        <w:numPr>
          <w:ilvl w:val="0"/>
          <w:numId w:val="0"/>
        </w:numPr>
        <w:ind w:left="1080"/>
      </w:pPr>
    </w:p>
    <w:p w:rsidR="00705C72" w:rsidRDefault="00705C72" w:rsidP="00705C72">
      <w:pPr>
        <w:pStyle w:val="SOPL3Text"/>
        <w:numPr>
          <w:ilvl w:val="0"/>
          <w:numId w:val="0"/>
        </w:numPr>
        <w:ind w:left="1080"/>
      </w:pPr>
    </w:p>
    <w:p w:rsidR="00705C72" w:rsidRDefault="00705C72" w:rsidP="00705C72">
      <w:pPr>
        <w:pStyle w:val="SOPL3Text"/>
      </w:pPr>
      <w:r>
        <w:t>Find the unattached tube behind the main chamber.  Feel the output to make sure nitrogen is flowing out of it (see Fig 3).  This means the chuck is being cooled to the setpoint.</w:t>
      </w:r>
    </w:p>
    <w:tbl>
      <w:tblPr>
        <w:tblStyle w:val="TableGrid"/>
        <w:tblW w:w="0" w:type="auto"/>
        <w:tblInd w:w="288" w:type="dxa"/>
        <w:tblLook w:val="04A0" w:firstRow="1" w:lastRow="0" w:firstColumn="1" w:lastColumn="0" w:noHBand="0" w:noVBand="1"/>
      </w:tblPr>
      <w:tblGrid>
        <w:gridCol w:w="9926"/>
      </w:tblGrid>
      <w:tr w:rsidR="00705C72" w:rsidTr="00705C72">
        <w:tc>
          <w:tcPr>
            <w:tcW w:w="10214" w:type="dxa"/>
          </w:tcPr>
          <w:p w:rsidR="00705C72" w:rsidRDefault="00705C72" w:rsidP="00705C72">
            <w:pPr>
              <w:pStyle w:val="SOPL3Text"/>
              <w:numPr>
                <w:ilvl w:val="0"/>
                <w:numId w:val="0"/>
              </w:numPr>
              <w:jc w:val="center"/>
            </w:pPr>
            <w:r>
              <w:rPr>
                <w:noProof/>
              </w:rPr>
              <w:drawing>
                <wp:inline distT="0" distB="0" distL="0" distR="0" wp14:anchorId="1F07B985" wp14:editId="064C37E4">
                  <wp:extent cx="3105150" cy="232825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109723" cy="2331684"/>
                          </a:xfrm>
                          <a:prstGeom prst="rect">
                            <a:avLst/>
                          </a:prstGeom>
                        </pic:spPr>
                      </pic:pic>
                    </a:graphicData>
                  </a:graphic>
                </wp:inline>
              </w:drawing>
            </w:r>
          </w:p>
        </w:tc>
      </w:tr>
      <w:tr w:rsidR="00705C72" w:rsidTr="00705C72">
        <w:tc>
          <w:tcPr>
            <w:tcW w:w="10214" w:type="dxa"/>
          </w:tcPr>
          <w:p w:rsidR="00705C72" w:rsidRDefault="00705C72" w:rsidP="00705C72">
            <w:pPr>
              <w:pStyle w:val="SOPL3Text"/>
              <w:numPr>
                <w:ilvl w:val="0"/>
                <w:numId w:val="0"/>
              </w:numPr>
              <w:jc w:val="center"/>
            </w:pPr>
            <w:r>
              <w:t>Figure 3.  N2 cooling flow tube</w:t>
            </w:r>
          </w:p>
        </w:tc>
      </w:tr>
    </w:tbl>
    <w:p w:rsidR="00705C72" w:rsidRDefault="00705C72" w:rsidP="00705C72">
      <w:pPr>
        <w:pStyle w:val="SOPL3Text"/>
        <w:numPr>
          <w:ilvl w:val="0"/>
          <w:numId w:val="0"/>
        </w:numPr>
        <w:ind w:left="288"/>
      </w:pPr>
    </w:p>
    <w:p w:rsidR="00AE41B1" w:rsidRDefault="00AE41B1" w:rsidP="00AE41B1">
      <w:pPr>
        <w:pStyle w:val="SOPL3Text"/>
      </w:pPr>
      <w:r>
        <w:t xml:space="preserve">Now set the table temperature to </w:t>
      </w:r>
      <w:r w:rsidR="006B557F">
        <w:t xml:space="preserve">your desired setpoint (typically </w:t>
      </w:r>
      <w:r>
        <w:t>15</w:t>
      </w:r>
      <w:r w:rsidR="006B557F">
        <w:t>C for most DRIE Bosch recipes)</w:t>
      </w:r>
      <w:r>
        <w:t xml:space="preserve"> (lower left corner of screen) See Figure 1.</w:t>
      </w:r>
    </w:p>
    <w:p w:rsidR="00AE41B1" w:rsidRDefault="00AE41B1" w:rsidP="00AE41B1">
      <w:pPr>
        <w:pStyle w:val="SOPL3Text"/>
      </w:pPr>
      <w:r>
        <w:t>Press the pink start button, then immediately click stop (right next to it). See Figure 1.</w:t>
      </w:r>
    </w:p>
    <w:p w:rsidR="00AE41B1" w:rsidRDefault="00705C72" w:rsidP="00930F99">
      <w:pPr>
        <w:pStyle w:val="SOPL3Text"/>
      </w:pPr>
      <w:r>
        <w:t>Find the unattached tube behind the main chamber.  Feel the output to make sure nitrogen is still flowing out of it.</w:t>
      </w:r>
    </w:p>
    <w:p w:rsidR="00705C72" w:rsidRDefault="00705C72" w:rsidP="00705C72">
      <w:pPr>
        <w:pStyle w:val="SOPL2Title"/>
      </w:pPr>
      <w:bookmarkStart w:id="12" w:name="_Toc89424729"/>
      <w:r>
        <w:t>Vent Load Lock</w:t>
      </w:r>
      <w:bookmarkEnd w:id="12"/>
    </w:p>
    <w:p w:rsidR="00705C72" w:rsidRDefault="00705C72" w:rsidP="00705C72">
      <w:pPr>
        <w:pStyle w:val="SOPL3Text"/>
      </w:pPr>
      <w:r>
        <w:t xml:space="preserve">Click on System icon. See </w:t>
      </w:r>
      <w:r>
        <w:fldChar w:fldCharType="begin"/>
      </w:r>
      <w:r>
        <w:instrText xml:space="preserve"> REF _Ref264460275 \h  \* MERGEFORMAT </w:instrText>
      </w:r>
      <w:r>
        <w:fldChar w:fldCharType="separate"/>
      </w:r>
      <w:r w:rsidRPr="00C63976">
        <w:rPr>
          <w:i/>
        </w:rPr>
        <w:t xml:space="preserve">Figure </w:t>
      </w:r>
      <w:r w:rsidR="00840117">
        <w:rPr>
          <w:i/>
        </w:rPr>
        <w:t>4</w:t>
      </w:r>
      <w:r w:rsidRPr="00C63976">
        <w:rPr>
          <w:i/>
        </w:rPr>
        <w:t xml:space="preserve"> Pump Control Page</w:t>
      </w:r>
      <w:r>
        <w:fldChar w:fldCharType="end"/>
      </w:r>
      <w:r>
        <w:t>.</w:t>
      </w:r>
    </w:p>
    <w:p w:rsidR="00705C72" w:rsidRDefault="00705C72" w:rsidP="00705C72">
      <w:pPr>
        <w:pStyle w:val="SOPL3Text"/>
      </w:pPr>
      <w:r>
        <w:t>Click on “pumping” on the drop-down menu</w:t>
      </w:r>
    </w:p>
    <w:p w:rsidR="00705C72" w:rsidRDefault="00705C72" w:rsidP="00705C72">
      <w:pPr>
        <w:pStyle w:val="SOPL3Text"/>
      </w:pPr>
      <w:r>
        <w:t xml:space="preserve">Press stop button corresponding to the load lock mechanical pump (on the left side of the screen, do not touch the main chamber buttons on the right side of the screen). See </w:t>
      </w:r>
      <w:r>
        <w:fldChar w:fldCharType="begin"/>
      </w:r>
      <w:r>
        <w:instrText xml:space="preserve"> REF _Ref264460295 \h  \* MERGEFORMAT </w:instrText>
      </w:r>
      <w:r>
        <w:fldChar w:fldCharType="separate"/>
      </w:r>
      <w:r w:rsidRPr="00C63976">
        <w:rPr>
          <w:i/>
        </w:rPr>
        <w:t xml:space="preserve">Figure </w:t>
      </w:r>
      <w:r>
        <w:fldChar w:fldCharType="end"/>
      </w:r>
      <w:r w:rsidR="00840117">
        <w:t>4</w:t>
      </w:r>
      <w:r>
        <w:t>.</w:t>
      </w:r>
    </w:p>
    <w:p w:rsidR="00705C72" w:rsidRDefault="00705C72" w:rsidP="00705C72">
      <w:pPr>
        <w:pStyle w:val="SOPL3Text"/>
      </w:pPr>
      <w:r>
        <w:t xml:space="preserve">Press stop, then ok, then vent, then ok buttons. See </w:t>
      </w:r>
      <w:r>
        <w:fldChar w:fldCharType="begin"/>
      </w:r>
      <w:r>
        <w:instrText xml:space="preserve"> REF _Ref264460295 \h  \* MERGEFORMAT </w:instrText>
      </w:r>
      <w:r>
        <w:fldChar w:fldCharType="separate"/>
      </w:r>
      <w:r w:rsidRPr="00C63976">
        <w:rPr>
          <w:i/>
        </w:rPr>
        <w:t xml:space="preserve">Figure </w:t>
      </w:r>
      <w:r>
        <w:fldChar w:fldCharType="end"/>
      </w:r>
      <w:r>
        <w:t>1.</w:t>
      </w:r>
    </w:p>
    <w:p w:rsidR="00705C72" w:rsidRDefault="00705C72" w:rsidP="00705C72">
      <w:pPr>
        <w:pStyle w:val="SOPL3Text"/>
      </w:pPr>
      <w:r>
        <w:t>Wait for load lock to vent. The pressure will read above 600 Torr and you will hear hissing initially from the load lock lid</w:t>
      </w:r>
      <w:r w:rsidR="00840117">
        <w:t>.</w:t>
      </w:r>
    </w:p>
    <w:p w:rsidR="00705C72" w:rsidRDefault="00705C72" w:rsidP="004E5180">
      <w:pPr>
        <w:pStyle w:val="SOPL2Text"/>
        <w:numPr>
          <w:ilvl w:val="0"/>
          <w:numId w:val="0"/>
        </w:numPr>
        <w:ind w:left="576" w:hanging="576"/>
      </w:pPr>
    </w:p>
    <w:bookmarkStart w:id="13" w:name="_Toc89424730"/>
    <w:bookmarkStart w:id="14" w:name="_Ref237361587"/>
    <w:p w:rsidR="0090026A" w:rsidRPr="004E5180" w:rsidRDefault="00705C72" w:rsidP="006B557F">
      <w:pPr>
        <w:pStyle w:val="SOPL2Title"/>
        <w:numPr>
          <w:ilvl w:val="0"/>
          <w:numId w:val="0"/>
        </w:numPr>
        <w:ind w:left="576" w:hanging="576"/>
      </w:pPr>
      <w:r>
        <w:rPr>
          <w:noProof/>
        </w:rPr>
        <w:lastRenderedPageBreak/>
        <mc:AlternateContent>
          <mc:Choice Requires="wpc">
            <w:drawing>
              <wp:anchor distT="0" distB="0" distL="114300" distR="114300" simplePos="0" relativeHeight="251661312" behindDoc="0" locked="0" layoutInCell="1" allowOverlap="1">
                <wp:simplePos x="0" y="0"/>
                <wp:positionH relativeFrom="column">
                  <wp:posOffset>20955</wp:posOffset>
                </wp:positionH>
                <wp:positionV relativeFrom="paragraph">
                  <wp:posOffset>-1679575</wp:posOffset>
                </wp:positionV>
                <wp:extent cx="6492240" cy="3676015"/>
                <wp:effectExtent l="0" t="0" r="22860" b="19685"/>
                <wp:wrapTopAndBottom/>
                <wp:docPr id="46" name="Canvas 3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19050" cap="flat" cmpd="sng" algn="ctr">
                          <a:solidFill>
                            <a:srgbClr val="000000"/>
                          </a:solidFill>
                          <a:prstDash val="solid"/>
                          <a:miter lim="800000"/>
                          <a:headEnd type="none" w="med" len="med"/>
                          <a:tailEnd type="none" w="med" len="med"/>
                        </a:ln>
                      </wpc:whole>
                      <wpg:wgp>
                        <wpg:cNvPr id="33" name="Group 64"/>
                        <wpg:cNvGrpSpPr>
                          <a:grpSpLocks/>
                        </wpg:cNvGrpSpPr>
                        <wpg:grpSpPr bwMode="auto">
                          <a:xfrm>
                            <a:off x="0" y="52296"/>
                            <a:ext cx="6492240" cy="3623719"/>
                            <a:chOff x="2527" y="2127"/>
                            <a:chExt cx="7200" cy="4019"/>
                          </a:xfrm>
                        </wpg:grpSpPr>
                        <pic:pic xmlns:pic="http://schemas.openxmlformats.org/drawingml/2006/picture">
                          <pic:nvPicPr>
                            <pic:cNvPr id="34" name="Picture 3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3969" y="2504"/>
                              <a:ext cx="4316" cy="3252"/>
                            </a:xfrm>
                            <a:prstGeom prst="rect">
                              <a:avLst/>
                            </a:prstGeom>
                            <a:noFill/>
                            <a:extLst>
                              <a:ext uri="{909E8E84-426E-40DD-AFC4-6F175D3DCCD1}">
                                <a14:hiddenFill xmlns:a14="http://schemas.microsoft.com/office/drawing/2010/main">
                                  <a:solidFill>
                                    <a:srgbClr val="FFFFFF"/>
                                  </a:solidFill>
                                </a14:hiddenFill>
                              </a:ext>
                            </a:extLst>
                          </pic:spPr>
                        </pic:pic>
                        <wps:wsp>
                          <wps:cNvPr id="36" name="AutoShape 48"/>
                          <wps:cNvSpPr>
                            <a:spLocks/>
                          </wps:cNvSpPr>
                          <wps:spPr bwMode="auto">
                            <a:xfrm>
                              <a:off x="3102" y="2171"/>
                              <a:ext cx="811" cy="676"/>
                            </a:xfrm>
                            <a:prstGeom prst="callout2">
                              <a:avLst>
                                <a:gd name="adj1" fmla="val 18769"/>
                                <a:gd name="adj2" fmla="val 110426"/>
                                <a:gd name="adj3" fmla="val 18769"/>
                                <a:gd name="adj4" fmla="val 160296"/>
                                <a:gd name="adj5" fmla="val 90926"/>
                                <a:gd name="adj6" fmla="val 210861"/>
                              </a:avLst>
                            </a:prstGeom>
                            <a:solidFill>
                              <a:srgbClr val="FFFFFF"/>
                            </a:solidFill>
                            <a:ln w="15875">
                              <a:solidFill>
                                <a:srgbClr val="00B0F0"/>
                              </a:solidFill>
                              <a:miter lim="800000"/>
                              <a:headEnd/>
                              <a:tailEnd type="stealth" w="lg" len="lg"/>
                            </a:ln>
                          </wps:spPr>
                          <wps:txbx>
                            <w:txbxContent>
                              <w:p w:rsidR="00930F99" w:rsidRDefault="00930F99">
                                <w:r>
                                  <w:t>System Button</w:t>
                                </w:r>
                              </w:p>
                            </w:txbxContent>
                          </wps:txbx>
                          <wps:bodyPr rot="0" vert="horz" wrap="square" lIns="91440" tIns="45720" rIns="91440" bIns="45720" anchor="t" anchorCtr="0" upright="1">
                            <a:noAutofit/>
                          </wps:bodyPr>
                        </wps:wsp>
                        <wps:wsp>
                          <wps:cNvPr id="37" name="AutoShape 49"/>
                          <wps:cNvSpPr>
                            <a:spLocks/>
                          </wps:cNvSpPr>
                          <wps:spPr bwMode="auto">
                            <a:xfrm>
                              <a:off x="5607" y="2127"/>
                              <a:ext cx="1245" cy="318"/>
                            </a:xfrm>
                            <a:prstGeom prst="callout2">
                              <a:avLst>
                                <a:gd name="adj1" fmla="val 39912"/>
                                <a:gd name="adj2" fmla="val -6787"/>
                                <a:gd name="adj3" fmla="val 39912"/>
                                <a:gd name="adj4" fmla="val -22398"/>
                                <a:gd name="adj5" fmla="val 205542"/>
                                <a:gd name="adj6" fmla="val -38292"/>
                              </a:avLst>
                            </a:prstGeom>
                            <a:solidFill>
                              <a:srgbClr val="FFFFFF"/>
                            </a:solidFill>
                            <a:ln w="15875">
                              <a:solidFill>
                                <a:srgbClr val="FF33CC"/>
                              </a:solidFill>
                              <a:miter lim="800000"/>
                              <a:headEnd/>
                              <a:tailEnd type="stealth" w="lg" len="lg"/>
                            </a:ln>
                          </wps:spPr>
                          <wps:txbx>
                            <w:txbxContent>
                              <w:p w:rsidR="00930F99" w:rsidRDefault="00930F99">
                                <w:r>
                                  <w:t xml:space="preserve">Process </w:t>
                                </w:r>
                                <w:proofErr w:type="spellStart"/>
                                <w:r>
                                  <w:t>Buttton</w:t>
                                </w:r>
                                <w:proofErr w:type="spellEnd"/>
                              </w:p>
                            </w:txbxContent>
                          </wps:txbx>
                          <wps:bodyPr rot="0" vert="horz" wrap="square" lIns="91440" tIns="45720" rIns="91440" bIns="45720" anchor="t" anchorCtr="0" upright="1">
                            <a:noAutofit/>
                          </wps:bodyPr>
                        </wps:wsp>
                        <wps:wsp>
                          <wps:cNvPr id="39" name="AutoShape 50"/>
                          <wps:cNvSpPr>
                            <a:spLocks/>
                          </wps:cNvSpPr>
                          <wps:spPr bwMode="auto">
                            <a:xfrm>
                              <a:off x="2936" y="3876"/>
                              <a:ext cx="844" cy="490"/>
                            </a:xfrm>
                            <a:prstGeom prst="callout2">
                              <a:avLst>
                                <a:gd name="adj1" fmla="val 25898"/>
                                <a:gd name="adj2" fmla="val 110019"/>
                                <a:gd name="adj3" fmla="val 25898"/>
                                <a:gd name="adj4" fmla="val 188315"/>
                                <a:gd name="adj5" fmla="val 125324"/>
                                <a:gd name="adj6" fmla="val 267694"/>
                              </a:avLst>
                            </a:prstGeom>
                            <a:solidFill>
                              <a:srgbClr val="FFFFFF"/>
                            </a:solidFill>
                            <a:ln w="15875">
                              <a:solidFill>
                                <a:srgbClr val="00B050"/>
                              </a:solidFill>
                              <a:miter lim="800000"/>
                              <a:headEnd/>
                              <a:tailEnd type="stealth" w="lg" len="lg"/>
                            </a:ln>
                          </wps:spPr>
                          <wps:txbx>
                            <w:txbxContent>
                              <w:p w:rsidR="00930F99" w:rsidRDefault="00930F99">
                                <w:r>
                                  <w:t>Load Lock Controls</w:t>
                                </w:r>
                              </w:p>
                            </w:txbxContent>
                          </wps:txbx>
                          <wps:bodyPr rot="0" vert="horz" wrap="square" lIns="91440" tIns="45720" rIns="91440" bIns="45720" anchor="t" anchorCtr="0" upright="1">
                            <a:noAutofit/>
                          </wps:bodyPr>
                        </wps:wsp>
                        <wps:wsp>
                          <wps:cNvPr id="40" name="AutoShape 51"/>
                          <wps:cNvSpPr>
                            <a:spLocks/>
                          </wps:cNvSpPr>
                          <wps:spPr bwMode="auto">
                            <a:xfrm>
                              <a:off x="3033" y="4902"/>
                              <a:ext cx="795" cy="270"/>
                            </a:xfrm>
                            <a:prstGeom prst="callout2">
                              <a:avLst>
                                <a:gd name="adj1" fmla="val 46875"/>
                                <a:gd name="adj2" fmla="val 110630"/>
                                <a:gd name="adj3" fmla="val 46875"/>
                                <a:gd name="adj4" fmla="val 192912"/>
                                <a:gd name="adj5" fmla="val 8074"/>
                                <a:gd name="adj6" fmla="val 276616"/>
                              </a:avLst>
                            </a:prstGeom>
                            <a:solidFill>
                              <a:srgbClr val="FFFFFF"/>
                            </a:solidFill>
                            <a:ln w="15875">
                              <a:solidFill>
                                <a:srgbClr val="00B050"/>
                              </a:solidFill>
                              <a:miter lim="800000"/>
                              <a:headEnd/>
                              <a:tailEnd type="stealth" w="lg" len="lg"/>
                            </a:ln>
                          </wps:spPr>
                          <wps:txbx>
                            <w:txbxContent>
                              <w:p w:rsidR="00930F99" w:rsidRDefault="00930F99">
                                <w:r>
                                  <w:t>Evacuate</w:t>
                                </w:r>
                              </w:p>
                            </w:txbxContent>
                          </wps:txbx>
                          <wps:bodyPr rot="0" vert="horz" wrap="square" lIns="91440" tIns="45720" rIns="91440" bIns="45720" anchor="t" anchorCtr="0" upright="1">
                            <a:noAutofit/>
                          </wps:bodyPr>
                        </wps:wsp>
                        <wps:wsp>
                          <wps:cNvPr id="42" name="AutoShape 52"/>
                          <wps:cNvSpPr>
                            <a:spLocks/>
                          </wps:cNvSpPr>
                          <wps:spPr bwMode="auto">
                            <a:xfrm>
                              <a:off x="3282" y="5160"/>
                              <a:ext cx="546" cy="319"/>
                            </a:xfrm>
                            <a:prstGeom prst="callout2">
                              <a:avLst>
                                <a:gd name="adj1" fmla="val 39736"/>
                                <a:gd name="adj2" fmla="val 115486"/>
                                <a:gd name="adj3" fmla="val 39736"/>
                                <a:gd name="adj4" fmla="val 258838"/>
                                <a:gd name="adj5" fmla="val -69759"/>
                                <a:gd name="adj6" fmla="val 404389"/>
                              </a:avLst>
                            </a:prstGeom>
                            <a:solidFill>
                              <a:srgbClr val="FFFFFF"/>
                            </a:solidFill>
                            <a:ln w="15875">
                              <a:solidFill>
                                <a:srgbClr val="00B050"/>
                              </a:solidFill>
                              <a:miter lim="800000"/>
                              <a:headEnd/>
                              <a:tailEnd type="stealth" w="lg" len="lg"/>
                            </a:ln>
                          </wps:spPr>
                          <wps:txbx>
                            <w:txbxContent>
                              <w:p w:rsidR="00930F99" w:rsidRDefault="00930F99">
                                <w:r>
                                  <w:t>Stop</w:t>
                                </w:r>
                              </w:p>
                            </w:txbxContent>
                          </wps:txbx>
                          <wps:bodyPr rot="0" vert="horz" wrap="square" lIns="91440" tIns="45720" rIns="91440" bIns="45720" anchor="t" anchorCtr="0" upright="1">
                            <a:noAutofit/>
                          </wps:bodyPr>
                        </wps:wsp>
                        <wps:wsp>
                          <wps:cNvPr id="43" name="AutoShape 53"/>
                          <wps:cNvSpPr>
                            <a:spLocks/>
                          </wps:cNvSpPr>
                          <wps:spPr bwMode="auto">
                            <a:xfrm>
                              <a:off x="3282" y="5409"/>
                              <a:ext cx="546" cy="280"/>
                            </a:xfrm>
                            <a:prstGeom prst="callout2">
                              <a:avLst>
                                <a:gd name="adj1" fmla="val 45227"/>
                                <a:gd name="adj2" fmla="val 115486"/>
                                <a:gd name="adj3" fmla="val 45227"/>
                                <a:gd name="adj4" fmla="val 274579"/>
                                <a:gd name="adj5" fmla="val -160301"/>
                                <a:gd name="adj6" fmla="val 436000"/>
                              </a:avLst>
                            </a:prstGeom>
                            <a:solidFill>
                              <a:srgbClr val="FFFFFF"/>
                            </a:solidFill>
                            <a:ln w="15875">
                              <a:solidFill>
                                <a:srgbClr val="00B050"/>
                              </a:solidFill>
                              <a:miter lim="800000"/>
                              <a:headEnd/>
                              <a:tailEnd type="stealth" w="lg" len="lg"/>
                            </a:ln>
                          </wps:spPr>
                          <wps:txbx>
                            <w:txbxContent>
                              <w:p w:rsidR="00930F99" w:rsidRDefault="00930F99">
                                <w:r>
                                  <w:t>Vent</w:t>
                                </w:r>
                              </w:p>
                            </w:txbxContent>
                          </wps:txbx>
                          <wps:bodyPr rot="0" vert="horz" wrap="square" lIns="91440" tIns="45720" rIns="91440" bIns="45720" anchor="t" anchorCtr="0" upright="1">
                            <a:noAutofit/>
                          </wps:bodyPr>
                        </wps:wsp>
                        <wps:wsp>
                          <wps:cNvPr id="44" name="AutoShape 54"/>
                          <wps:cNvSpPr>
                            <a:spLocks/>
                          </wps:cNvSpPr>
                          <wps:spPr bwMode="auto">
                            <a:xfrm>
                              <a:off x="8456" y="4035"/>
                              <a:ext cx="1014" cy="1074"/>
                            </a:xfrm>
                            <a:prstGeom prst="callout2">
                              <a:avLst>
                                <a:gd name="adj1" fmla="val 11806"/>
                                <a:gd name="adj2" fmla="val -8333"/>
                                <a:gd name="adj3" fmla="val 11806"/>
                                <a:gd name="adj4" fmla="val -57500"/>
                                <a:gd name="adj5" fmla="val 41181"/>
                                <a:gd name="adj6" fmla="val -107431"/>
                              </a:avLst>
                            </a:prstGeom>
                            <a:solidFill>
                              <a:srgbClr val="FFFFFF"/>
                            </a:solidFill>
                            <a:ln w="15875">
                              <a:solidFill>
                                <a:srgbClr val="FF0000"/>
                              </a:solidFill>
                              <a:miter lim="800000"/>
                              <a:headEnd/>
                              <a:tailEnd type="stealth" w="lg" len="lg"/>
                            </a:ln>
                          </wps:spPr>
                          <wps:txbx>
                            <w:txbxContent>
                              <w:p w:rsidR="00930F99" w:rsidRPr="00B16EC1" w:rsidRDefault="00930F99">
                                <w:pPr>
                                  <w:rPr>
                                    <w:b/>
                                  </w:rPr>
                                </w:pPr>
                                <w:r>
                                  <w:t xml:space="preserve">Main Chamber Controls </w:t>
                                </w:r>
                                <w:r w:rsidRPr="00B16EC1">
                                  <w:rPr>
                                    <w:b/>
                                  </w:rPr>
                                  <w:t>Do Not Touch</w:t>
                                </w:r>
                              </w:p>
                            </w:txbxContent>
                          </wps:txbx>
                          <wps:bodyPr rot="0" vert="horz" wrap="square" lIns="91440" tIns="45720" rIns="91440" bIns="45720" anchor="t" anchorCtr="0" upright="1">
                            <a:noAutofit/>
                          </wps:bodyPr>
                        </wps:wsp>
                        <wps:wsp>
                          <wps:cNvPr id="45" name="Text Box 55"/>
                          <wps:cNvSpPr txBox="1">
                            <a:spLocks noChangeArrowheads="1"/>
                          </wps:cNvSpPr>
                          <wps:spPr bwMode="auto">
                            <a:xfrm>
                              <a:off x="2527" y="5923"/>
                              <a:ext cx="7200" cy="2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30F99" w:rsidRPr="00E01D7D" w:rsidRDefault="00930F99" w:rsidP="00B16EC1">
                                <w:pPr>
                                  <w:pStyle w:val="Caption"/>
                                  <w:rPr>
                                    <w:rFonts w:ascii="Times New Roman" w:hAnsi="Times New Roman" w:cs="Times New Roman"/>
                                    <w:sz w:val="24"/>
                                    <w:szCs w:val="24"/>
                                  </w:rPr>
                                </w:pPr>
                                <w:bookmarkStart w:id="15" w:name="_Ref264460295"/>
                                <w:bookmarkStart w:id="16" w:name="_Ref264460275"/>
                                <w:bookmarkStart w:id="17" w:name="_Ref264460606"/>
                                <w:bookmarkStart w:id="18" w:name="_Ref264461242"/>
                                <w:bookmarkStart w:id="19" w:name="_Toc264535267"/>
                                <w:r>
                                  <w:t xml:space="preserve">Figure </w:t>
                                </w:r>
                                <w:bookmarkEnd w:id="15"/>
                                <w:r w:rsidR="004E5180">
                                  <w:t>4</w:t>
                                </w:r>
                                <w:r>
                                  <w:t>, Pump Control Page</w:t>
                                </w:r>
                                <w:bookmarkEnd w:id="16"/>
                                <w:bookmarkEnd w:id="17"/>
                                <w:bookmarkEnd w:id="18"/>
                                <w:bookmarkEnd w:id="19"/>
                              </w:p>
                            </w:txbxContent>
                          </wps:txbx>
                          <wps:bodyPr rot="0" vert="horz" wrap="square" lIns="0" tIns="0" rIns="0" bIns="0" anchor="t" anchorCtr="0" upright="1">
                            <a:noAutofit/>
                          </wps:bodyPr>
                        </wps:wsp>
                      </wpg:wgp>
                    </wpc:wpc>
                  </a:graphicData>
                </a:graphic>
                <wp14:sizeRelH relativeFrom="page">
                  <wp14:pctWidth>0</wp14:pctWidth>
                </wp14:sizeRelH>
                <wp14:sizeRelV relativeFrom="page">
                  <wp14:pctHeight>0</wp14:pctHeight>
                </wp14:sizeRelV>
              </wp:anchor>
            </w:drawing>
          </mc:Choice>
          <mc:Fallback>
            <w:pict>
              <v:group id="Canvas 32" o:spid="_x0000_s1033" editas="canvas" style="position:absolute;left:0;text-align:left;margin-left:1.65pt;margin-top:-132.25pt;width:511.2pt;height:289.45pt;z-index:251661312" coordsize="64922,36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">
                <v:shape id="_x0000_s1034" type="#_x0000_t75" style="position:absolute;width:64922;height:36760;visibility:visible;mso-wrap-style:square" stroked="t" strokeweight="1.5pt">
                  <v:fill o:detectmouseclick="t"/>
                  <v:path o:connecttype="none"/>
                </v:shape>
                <v:group id="Group 64" o:spid="_x0000_s1035" style="position:absolute;top:522;width:64922;height:36238" coordorigin="2527,2127" coordsize="7200,4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 id="Picture 33" o:spid="_x0000_s1036" type="#_x0000_t75" style="position:absolute;left:3969;top:2504;width:4316;height:3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">
                    <v:imagedata r:id="rId26" o:title=""/>
                  </v:shape>
                  <v:shape id="AutoShape 48" o:spid="_x0000_s1037" type="#_x0000_t42" style="position:absolute;left:3102;top:2171;width:81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" adj="45546,19640,34624,4054,23852,4054" strokecolor="#00b0f0" strokeweight="1.25pt">
                    <v:stroke startarrow="classic" startarrowwidth="wide" startarrowlength="long"/>
                    <v:textbox>
                      <w:txbxContent>
                        <w:p w:rsidR="00930F99" w:rsidRDefault="00930F99">
                          <w:r>
                            <w:t>System Button</w:t>
                          </w:r>
                        </w:p>
                      </w:txbxContent>
                    </v:textbox>
                    <o:callout v:ext="edit" minusx="t" minusy="t"/>
                  </v:shape>
                  <v:shape id="AutoShape 49" o:spid="_x0000_s1038" type="#_x0000_t42" style="position:absolute;left:5607;top:2127;width:1245;height: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" adj="-8271,44397,-4838,8621,-1466,8621" strokecolor="#f3c" strokeweight="1.25pt">
                    <v:stroke startarrow="classic" startarrowwidth="wide" startarrowlength="long"/>
                    <v:textbox>
                      <w:txbxContent>
                        <w:p w:rsidR="00930F99" w:rsidRDefault="00930F99">
                          <w:r>
                            <w:t xml:space="preserve">Process </w:t>
                          </w:r>
                          <w:proofErr w:type="spellStart"/>
                          <w:r>
                            <w:t>Buttton</w:t>
                          </w:r>
                          <w:proofErr w:type="spellEnd"/>
                        </w:p>
                      </w:txbxContent>
                    </v:textbox>
                    <o:callout v:ext="edit" minusy="t"/>
                  </v:shape>
                  <v:shape id="AutoShape 50" o:spid="_x0000_s1039" type="#_x0000_t42" style="position:absolute;left:2936;top:3876;width:844;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" adj="57822,27070,40676,5594,23764,5594" strokecolor="#00b050" strokeweight="1.25pt">
                    <v:stroke startarrow="classic" startarrowwidth="wide" startarrowlength="long"/>
                    <v:textbox>
                      <w:txbxContent>
                        <w:p w:rsidR="00930F99" w:rsidRDefault="00930F99">
                          <w:r>
                            <w:t>Load Lock Controls</w:t>
                          </w:r>
                        </w:p>
                      </w:txbxContent>
                    </v:textbox>
                    <o:callout v:ext="edit" minusx="t" minusy="t"/>
                  </v:shape>
                  <v:shape id="AutoShape 51" o:spid="_x0000_s1040" type="#_x0000_t42" style="position:absolute;left:3033;top:4902;width:79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" adj="59749,1744,41669,10125,23896,10125" strokecolor="#00b050" strokeweight="1.25pt">
                    <v:stroke startarrow="classic" startarrowwidth="wide" startarrowlength="long"/>
                    <v:textbox>
                      <w:txbxContent>
                        <w:p w:rsidR="00930F99" w:rsidRDefault="00930F99">
                          <w:r>
                            <w:t>Evacuate</w:t>
                          </w:r>
                        </w:p>
                      </w:txbxContent>
                    </v:textbox>
                    <o:callout v:ext="edit" minusx="t"/>
                  </v:shape>
                  <v:shape id="AutoShape 52" o:spid="_x0000_s1041" type="#_x0000_t42" style="position:absolute;left:3282;top:5160;width:546;height: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" adj="87348,-15068,55909,8583,24945,8583" strokecolor="#00b050" strokeweight="1.25pt">
                    <v:stroke startarrow="classic" startarrowwidth="wide" startarrowlength="long"/>
                    <v:textbox>
                      <w:txbxContent>
                        <w:p w:rsidR="00930F99" w:rsidRDefault="00930F99">
                          <w:r>
                            <w:t>Stop</w:t>
                          </w:r>
                        </w:p>
                      </w:txbxContent>
                    </v:textbox>
                    <o:callout v:ext="edit" minusx="t"/>
                  </v:shape>
                  <v:shape id="AutoShape 53" o:spid="_x0000_s1042" type="#_x0000_t42" style="position:absolute;left:3282;top:5409;width:546;height: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" adj="94176,-34625,59309,9769,24945,9769" strokecolor="#00b050" strokeweight="1.25pt">
                    <v:stroke startarrow="classic" startarrowwidth="wide" startarrowlength="long"/>
                    <v:textbox>
                      <w:txbxContent>
                        <w:p w:rsidR="00930F99" w:rsidRDefault="00930F99">
                          <w:r>
                            <w:t>Vent</w:t>
                          </w:r>
                        </w:p>
                      </w:txbxContent>
                    </v:textbox>
                    <o:callout v:ext="edit" minusx="t"/>
                  </v:shape>
                  <v:shape id="AutoShape 54" o:spid="_x0000_s1043" type="#_x0000_t42" style="position:absolute;left:8456;top:4035;width:1014;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" adj="-23205,8895,-12420,2550,,2550" strokecolor="red" strokeweight="1.25pt">
                    <v:stroke startarrow="classic" startarrowwidth="wide" startarrowlength="long"/>
                    <v:textbox>
                      <w:txbxContent>
                        <w:p w:rsidR="00930F99" w:rsidRPr="00B16EC1" w:rsidRDefault="00930F99">
                          <w:pPr>
                            <w:rPr>
                              <w:b/>
                            </w:rPr>
                          </w:pPr>
                          <w:r>
                            <w:t xml:space="preserve">Main Chamber Controls </w:t>
                          </w:r>
                          <w:r w:rsidRPr="00B16EC1">
                            <w:rPr>
                              <w:b/>
                            </w:rPr>
                            <w:t>Do Not Touch</w:t>
                          </w:r>
                        </w:p>
                      </w:txbxContent>
                    </v:textbox>
                    <o:callout v:ext="edit" minusy="t"/>
                  </v:shape>
                  <v:shape id="Text Box 55" o:spid="_x0000_s1044" type="#_x0000_t202" style="position:absolute;left:2527;top:5923;width:7200;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" stroked="f">
                    <v:textbox inset="0,0,0,0">
                      <w:txbxContent>
                        <w:p w:rsidR="00930F99" w:rsidRPr="00E01D7D" w:rsidRDefault="00930F99" w:rsidP="00B16EC1">
                          <w:pPr>
                            <w:pStyle w:val="Caption"/>
                            <w:rPr>
                              <w:rFonts w:ascii="Times New Roman" w:hAnsi="Times New Roman" w:cs="Times New Roman"/>
                              <w:sz w:val="24"/>
                              <w:szCs w:val="24"/>
                            </w:rPr>
                          </w:pPr>
                          <w:bookmarkStart w:id="22" w:name="_Ref264460295"/>
                          <w:bookmarkStart w:id="23" w:name="_Ref264460275"/>
                          <w:bookmarkStart w:id="24" w:name="_Ref264460606"/>
                          <w:bookmarkStart w:id="25" w:name="_Ref264461242"/>
                          <w:bookmarkStart w:id="26" w:name="_Toc264535267"/>
                          <w:r>
                            <w:t xml:space="preserve">Figure </w:t>
                          </w:r>
                          <w:bookmarkEnd w:id="22"/>
                          <w:r w:rsidR="004E5180">
                            <w:t>4</w:t>
                          </w:r>
                          <w:r>
                            <w:t>, Pump Control Page</w:t>
                          </w:r>
                          <w:bookmarkEnd w:id="23"/>
                          <w:bookmarkEnd w:id="24"/>
                          <w:bookmarkEnd w:id="25"/>
                          <w:bookmarkEnd w:id="26"/>
                        </w:p>
                      </w:txbxContent>
                    </v:textbox>
                  </v:shape>
                </v:group>
                <w10:wrap type="topAndBottom"/>
              </v:group>
            </w:pict>
          </mc:Fallback>
        </mc:AlternateContent>
      </w:r>
      <w:bookmarkEnd w:id="13"/>
    </w:p>
    <w:p w:rsidR="008E6F4F" w:rsidRPr="00937F4C" w:rsidRDefault="006B557F" w:rsidP="00937F4C">
      <w:pPr>
        <w:pStyle w:val="SOPL3Text"/>
        <w:rPr>
          <w:rFonts w:eastAsia="Calibri"/>
        </w:rPr>
      </w:pPr>
      <w:r>
        <w:rPr>
          <w:noProof/>
        </w:rPr>
        <mc:AlternateContent>
          <mc:Choice Requires="wpc">
            <w:drawing>
              <wp:anchor distT="0" distB="0" distL="114300" distR="114300" simplePos="0" relativeHeight="251658240" behindDoc="1" locked="0" layoutInCell="1" allowOverlap="1">
                <wp:simplePos x="0" y="0"/>
                <wp:positionH relativeFrom="column">
                  <wp:posOffset>3839845</wp:posOffset>
                </wp:positionH>
                <wp:positionV relativeFrom="paragraph">
                  <wp:posOffset>128270</wp:posOffset>
                </wp:positionV>
                <wp:extent cx="2777490" cy="2122805"/>
                <wp:effectExtent l="0" t="0" r="22860" b="10795"/>
                <wp:wrapTight wrapText="bothSides">
                  <wp:wrapPolygon edited="0">
                    <wp:start x="0" y="0"/>
                    <wp:lineTo x="0" y="21516"/>
                    <wp:lineTo x="21630" y="21516"/>
                    <wp:lineTo x="21630" y="0"/>
                    <wp:lineTo x="0" y="0"/>
                  </wp:wrapPolygon>
                </wp:wrapTight>
                <wp:docPr id="35" name="Canvas 3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19050" cap="flat" cmpd="sng" algn="ctr">
                          <a:solidFill>
                            <a:srgbClr val="000000"/>
                          </a:solidFill>
                          <a:prstDash val="solid"/>
                          <a:miter lim="800000"/>
                          <a:headEnd type="none" w="med" len="med"/>
                          <a:tailEnd type="none" w="med" len="med"/>
                        </a:ln>
                      </wpc:whole>
                      <wpg:wgp>
                        <wpg:cNvPr id="29" name="Group 61"/>
                        <wpg:cNvGrpSpPr>
                          <a:grpSpLocks/>
                        </wpg:cNvGrpSpPr>
                        <wpg:grpSpPr bwMode="auto">
                          <a:xfrm>
                            <a:off x="175510" y="100056"/>
                            <a:ext cx="2359965" cy="2022749"/>
                            <a:chOff x="4797" y="8581"/>
                            <a:chExt cx="2617" cy="2244"/>
                          </a:xfrm>
                        </wpg:grpSpPr>
                        <pic:pic xmlns:pic="http://schemas.openxmlformats.org/drawingml/2006/picture">
                          <pic:nvPicPr>
                            <pic:cNvPr id="31" name="Picture 36" descr="SDC1100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4797" y="8581"/>
                              <a:ext cx="2617" cy="1965"/>
                            </a:xfrm>
                            <a:prstGeom prst="rect">
                              <a:avLst/>
                            </a:prstGeom>
                            <a:noFill/>
                            <a:extLst>
                              <a:ext uri="{909E8E84-426E-40DD-AFC4-6F175D3DCCD1}">
                                <a14:hiddenFill xmlns:a14="http://schemas.microsoft.com/office/drawing/2010/main">
                                  <a:solidFill>
                                    <a:srgbClr val="FFFFFF"/>
                                  </a:solidFill>
                                </a14:hiddenFill>
                              </a:ext>
                            </a:extLst>
                          </pic:spPr>
                        </pic:pic>
                        <wps:wsp>
                          <wps:cNvPr id="32" name="Text Box 56"/>
                          <wps:cNvSpPr txBox="1">
                            <a:spLocks noChangeArrowheads="1"/>
                          </wps:cNvSpPr>
                          <wps:spPr bwMode="auto">
                            <a:xfrm>
                              <a:off x="4797" y="10659"/>
                              <a:ext cx="2617" cy="1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30F99" w:rsidRPr="006E2397" w:rsidRDefault="00930F99" w:rsidP="00B16EC1">
                                <w:pPr>
                                  <w:pStyle w:val="Caption"/>
                                  <w:rPr>
                                    <w:rFonts w:ascii="Times New Roman" w:hAnsi="Times New Roman" w:cs="Times New Roman"/>
                                    <w:sz w:val="24"/>
                                    <w:szCs w:val="24"/>
                                  </w:rPr>
                                </w:pPr>
                                <w:bookmarkStart w:id="20" w:name="_Ref264460358"/>
                                <w:bookmarkStart w:id="21" w:name="_Toc264535268"/>
                                <w:r>
                                  <w:t xml:space="preserve">Figure </w:t>
                                </w:r>
                                <w:r w:rsidR="004E5180">
                                  <w:t>5</w:t>
                                </w:r>
                                <w:r>
                                  <w:t>, Load Lock</w:t>
                                </w:r>
                                <w:bookmarkEnd w:id="20"/>
                                <w:bookmarkEnd w:id="21"/>
                              </w:p>
                            </w:txbxContent>
                          </wps:txbx>
                          <wps:bodyPr rot="0" vert="horz" wrap="square" lIns="0" tIns="0" rIns="0" bIns="0" anchor="t" anchorCtr="0" upright="1">
                            <a:noAutofit/>
                          </wps:bodyPr>
                        </wps:wsp>
                      </wpg:wgp>
                    </wpc:wpc>
                  </a:graphicData>
                </a:graphic>
                <wp14:sizeRelH relativeFrom="page">
                  <wp14:pctWidth>0</wp14:pctWidth>
                </wp14:sizeRelH>
                <wp14:sizeRelV relativeFrom="page">
                  <wp14:pctHeight>0</wp14:pctHeight>
                </wp14:sizeRelV>
              </wp:anchor>
            </w:drawing>
          </mc:Choice>
          <mc:Fallback>
            <w:pict>
              <v:group id="Canvas 35" o:spid="_x0000_s1045" editas="canvas" style="position:absolute;left:0;text-align:left;margin-left:302.35pt;margin-top:10.1pt;width:218.7pt;height:167.15pt;z-index:-251658240" coordsize="27774,212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MZWUgQksAAABkAAABBAAAASUAAAEEAAABJQAAAAwAAAAGAAABFQAA&#10;ARUAAAAAAAABBAAAAQoAAAEQAAABFgAAARwAAAEiAAABK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JpwAACuEAAAsjAAAK6wAAChIAAAh0AAAGv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gQAAAxgAAAN7AAADogAAA58AAAMMAAAC&#10;0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FZgAABlIAAAbQAAAG&#10;5QAABgsAAAXgAAAEt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WQAAEZQAABPmAAAVuQAAEksAAA9YAAAML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STwAAFkkAABmuAAAdlAAAHdcAABrsAAAWL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cAAABRgAAAZQAAAG+wAABlwAAAW9AAAFH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LTQAADyMAABB4AAASGgAAEN4AAA5E&#10;AAAMm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f1gAAJNQAACmG&#10;AAAtiAAALSYAACsAAAAmp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NXQAAD84AABGCAAATawAAFJ4AABSsAAASl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JlbGF0ZWRT&#10;b3VuZAAAAQAAAAEAAAAAAAAACgAAAP/bAEMAAQEBAQEBAQEBAQEBAQEBAQEBAQEBAQEBAQEBAQEB&#10;AQEBAQEBAgIBAQIBAQECAgICAgICAgIBAgICAgICAgICAv/bAEMBAQEBAQEBAQEBAQIBAQECAgIC&#10;AgICAgICAgICAgICAgICAgICAgICAgICAgICAgICAgICAgICAgICAgICAgICAv/AABEIAYUCB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">
                <v:shape id="_x0000_s1046" type="#_x0000_t75" style="position:absolute;width:27774;height:21228;visibility:visible;mso-wrap-style:square" stroked="t" strokeweight="1.5pt">
                  <v:fill o:detectmouseclick="t"/>
                  <v:path o:connecttype="none"/>
                </v:shape>
                <v:group id="Group 61" o:spid="_x0000_s1047" style="position:absolute;left:1755;top:1000;width:23599;height:20228" coordorigin="4797,8581" coordsize="2617,2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 id="Picture 36" o:spid="_x0000_s1048" type="#_x0000_t75" alt="SDC11002" style="position:absolute;left:4797;top:8581;width:2617;height:1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">
                    <v:imagedata r:id="rId28" o:title="SDC11002"/>
                  </v:shape>
                  <v:shape id="Text Box 56" o:spid="_x0000_s1049" type="#_x0000_t202" style="position:absolute;left:4797;top:10659;width:2617;height: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" stroked="f">
                    <v:textbox inset="0,0,0,0">
                      <w:txbxContent>
                        <w:p w:rsidR="00930F99" w:rsidRPr="006E2397" w:rsidRDefault="00930F99" w:rsidP="00B16EC1">
                          <w:pPr>
                            <w:pStyle w:val="Caption"/>
                            <w:rPr>
                              <w:rFonts w:ascii="Times New Roman" w:hAnsi="Times New Roman" w:cs="Times New Roman"/>
                              <w:sz w:val="24"/>
                              <w:szCs w:val="24"/>
                            </w:rPr>
                          </w:pPr>
                          <w:bookmarkStart w:id="29" w:name="_Ref264460358"/>
                          <w:bookmarkStart w:id="30" w:name="_Toc264535268"/>
                          <w:r>
                            <w:t xml:space="preserve">Figure </w:t>
                          </w:r>
                          <w:r w:rsidR="004E5180">
                            <w:t>5</w:t>
                          </w:r>
                          <w:r>
                            <w:t>, Load Lock</w:t>
                          </w:r>
                          <w:bookmarkEnd w:id="29"/>
                          <w:bookmarkEnd w:id="30"/>
                        </w:p>
                      </w:txbxContent>
                    </v:textbox>
                  </v:shape>
                </v:group>
                <w10:wrap type="tight"/>
              </v:group>
            </w:pict>
          </mc:Fallback>
        </mc:AlternateContent>
      </w:r>
      <w:r w:rsidR="0090026A">
        <w:rPr>
          <w:rFonts w:eastAsia="Calibri"/>
        </w:rPr>
        <w:t>Press stop button</w:t>
      </w:r>
      <w:r w:rsidR="0090026A">
        <w:t>.</w:t>
      </w:r>
      <w:r w:rsidR="00937F4C">
        <w:t xml:space="preserve"> See </w:t>
      </w:r>
      <w:r w:rsidR="00A7240E">
        <w:fldChar w:fldCharType="begin"/>
      </w:r>
      <w:r w:rsidR="00A7240E">
        <w:instrText xml:space="preserve"> REF _Ref264460295 \h  \* MERGEFORMAT </w:instrText>
      </w:r>
      <w:r w:rsidR="00A7240E">
        <w:fldChar w:fldCharType="separate"/>
      </w:r>
      <w:r w:rsidR="00C63976" w:rsidRPr="00C63976">
        <w:rPr>
          <w:i/>
        </w:rPr>
        <w:t xml:space="preserve">Figure </w:t>
      </w:r>
      <w:r w:rsidR="00A7240E">
        <w:fldChar w:fldCharType="end"/>
      </w:r>
      <w:r w:rsidR="004E5180">
        <w:t>4</w:t>
      </w:r>
      <w:r w:rsidR="00937F4C">
        <w:t>.</w:t>
      </w:r>
    </w:p>
    <w:p w:rsidR="00B16EC1" w:rsidRPr="00B16EC1" w:rsidRDefault="00B16EC1" w:rsidP="00EE18D3">
      <w:pPr>
        <w:pStyle w:val="SOPL2Title"/>
      </w:pPr>
      <w:bookmarkStart w:id="22" w:name="_Toc89424731"/>
      <w:r>
        <w:t>Load Wafer</w:t>
      </w:r>
      <w:bookmarkEnd w:id="22"/>
    </w:p>
    <w:p w:rsidR="006B557F" w:rsidRPr="006B557F" w:rsidRDefault="006B557F" w:rsidP="0090026A">
      <w:pPr>
        <w:pStyle w:val="SOPL3Text"/>
      </w:pPr>
      <w:r>
        <w:t>Open load lock lid (See Fig 5)</w:t>
      </w:r>
    </w:p>
    <w:p w:rsidR="0090026A" w:rsidRPr="006B557F" w:rsidRDefault="0090026A" w:rsidP="0090026A">
      <w:pPr>
        <w:pStyle w:val="SOPL3Text"/>
      </w:pPr>
      <w:r>
        <w:rPr>
          <w:rFonts w:eastAsia="Calibri"/>
        </w:rPr>
        <w:t>Place wafer in load lock against the two pins on the transfer arm with the wafer facing the two pins. The wafer should touch the two pins.</w:t>
      </w:r>
      <w:r w:rsidR="00937F4C">
        <w:rPr>
          <w:rFonts w:eastAsia="Calibri"/>
        </w:rPr>
        <w:t xml:space="preserve"> See </w:t>
      </w:r>
      <w:r w:rsidR="00A7240E">
        <w:fldChar w:fldCharType="begin"/>
      </w:r>
      <w:r w:rsidR="00A7240E">
        <w:instrText xml:space="preserve"> REF _Ref264460358 \h  \* MERGEFORMAT </w:instrText>
      </w:r>
      <w:r w:rsidR="00A7240E">
        <w:fldChar w:fldCharType="separate"/>
      </w:r>
      <w:r w:rsidR="00C63976" w:rsidRPr="00C63976">
        <w:rPr>
          <w:i/>
        </w:rPr>
        <w:t xml:space="preserve">Figure </w:t>
      </w:r>
      <w:r w:rsidR="006B557F">
        <w:rPr>
          <w:i/>
        </w:rPr>
        <w:t>5</w:t>
      </w:r>
      <w:r w:rsidR="00C63976" w:rsidRPr="00C63976">
        <w:rPr>
          <w:i/>
          <w:noProof/>
        </w:rPr>
        <w:t>,</w:t>
      </w:r>
      <w:r w:rsidR="00C63976" w:rsidRPr="00C63976">
        <w:rPr>
          <w:i/>
        </w:rPr>
        <w:t xml:space="preserve"> Load Lock</w:t>
      </w:r>
      <w:r w:rsidR="00A7240E">
        <w:fldChar w:fldCharType="end"/>
      </w:r>
      <w:r w:rsidR="00DB3FAD">
        <w:rPr>
          <w:rFonts w:eastAsia="Calibri"/>
        </w:rPr>
        <w:t>.</w:t>
      </w:r>
    </w:p>
    <w:p w:rsidR="006B557F" w:rsidRPr="006B557F" w:rsidRDefault="006B557F" w:rsidP="006B557F">
      <w:pPr>
        <w:pStyle w:val="SOPL3Text"/>
        <w:rPr>
          <w:rFonts w:eastAsia="Calibri"/>
        </w:rPr>
      </w:pPr>
      <w:r>
        <w:rPr>
          <w:rFonts w:eastAsia="Calibri"/>
        </w:rPr>
        <w:t>Close load lock lid.</w:t>
      </w:r>
    </w:p>
    <w:p w:rsidR="008F60AD" w:rsidRPr="0090026A" w:rsidRDefault="008F60AD" w:rsidP="008F60AD">
      <w:pPr>
        <w:pStyle w:val="SOPL3Text"/>
        <w:numPr>
          <w:ilvl w:val="0"/>
          <w:numId w:val="0"/>
        </w:numPr>
      </w:pPr>
    </w:p>
    <w:p w:rsidR="008F60AD" w:rsidRDefault="008F60AD" w:rsidP="00797F3F">
      <w:pPr>
        <w:pStyle w:val="SOPL3Text"/>
        <w:numPr>
          <w:ilvl w:val="0"/>
          <w:numId w:val="0"/>
        </w:numPr>
        <w:ind w:left="1080"/>
      </w:pPr>
    </w:p>
    <w:p w:rsidR="006B557F" w:rsidRPr="0090026A" w:rsidRDefault="006B557F" w:rsidP="006B557F">
      <w:pPr>
        <w:pStyle w:val="SOPL3Text"/>
        <w:numPr>
          <w:ilvl w:val="0"/>
          <w:numId w:val="0"/>
        </w:numPr>
      </w:pPr>
    </w:p>
    <w:p w:rsidR="003A29EF" w:rsidRDefault="006878DA" w:rsidP="003A29EF">
      <w:pPr>
        <w:pStyle w:val="SOPL1Title"/>
      </w:pPr>
      <w:bookmarkStart w:id="23" w:name="_Toc89424732"/>
      <w:r>
        <w:t>Run Recipe</w:t>
      </w:r>
      <w:bookmarkEnd w:id="23"/>
    </w:p>
    <w:p w:rsidR="0090026A" w:rsidRPr="005567D6" w:rsidRDefault="003A29EF" w:rsidP="006878DA">
      <w:pPr>
        <w:pStyle w:val="SOPNote"/>
      </w:pPr>
      <w:r>
        <w:t>NOTE:</w:t>
      </w:r>
      <w:r>
        <w:tab/>
        <w:t xml:space="preserve">This recipe can be used to etch deep trenches or </w:t>
      </w:r>
      <w:proofErr w:type="spellStart"/>
      <w:r>
        <w:t>vias</w:t>
      </w:r>
      <w:proofErr w:type="spellEnd"/>
      <w:r>
        <w:t xml:space="preserve"> in 100 mm wafers. It is strongly advised that you do a test run on a practice wafer before working with your device wafer.</w:t>
      </w:r>
    </w:p>
    <w:p w:rsidR="006878DA" w:rsidRDefault="006878DA" w:rsidP="006878DA">
      <w:pPr>
        <w:pStyle w:val="SOPL2Title"/>
      </w:pPr>
      <w:bookmarkStart w:id="24" w:name="_Toc89424733"/>
      <w:r>
        <w:t>Load and Edit Recipe</w:t>
      </w:r>
      <w:bookmarkEnd w:id="24"/>
    </w:p>
    <w:p w:rsidR="006878DA" w:rsidRDefault="006878DA" w:rsidP="006878DA">
      <w:pPr>
        <w:pStyle w:val="SOPL3Text"/>
      </w:pPr>
      <w:r>
        <w:t>Click on Process icon. See Figure 6, Pump Control Page.</w:t>
      </w:r>
    </w:p>
    <w:p w:rsidR="006878DA" w:rsidRDefault="006878DA" w:rsidP="006878DA">
      <w:pPr>
        <w:pStyle w:val="SOPL3Text"/>
        <w:rPr>
          <w:rFonts w:eastAsia="Calibri"/>
        </w:rPr>
      </w:pPr>
      <w:r>
        <w:t xml:space="preserve">Click on “Recipes” on the drop-down menu </w:t>
      </w:r>
    </w:p>
    <w:p w:rsidR="006878DA" w:rsidRDefault="006878DA" w:rsidP="006878DA">
      <w:pPr>
        <w:pStyle w:val="SOPL3Text"/>
        <w:rPr>
          <w:rFonts w:eastAsia="Calibri"/>
        </w:rPr>
      </w:pPr>
      <w:r>
        <w:rPr>
          <w:rFonts w:eastAsia="Calibri"/>
        </w:rPr>
        <w:lastRenderedPageBreak/>
        <w:t xml:space="preserve">Click on “New” and press ok to clear the current recipe </w:t>
      </w:r>
    </w:p>
    <w:p w:rsidR="006878DA" w:rsidRDefault="006878DA" w:rsidP="006878DA">
      <w:pPr>
        <w:pStyle w:val="SOPL3Text"/>
        <w:rPr>
          <w:rFonts w:eastAsia="Calibri"/>
        </w:rPr>
      </w:pPr>
      <w:r>
        <w:rPr>
          <w:rFonts w:eastAsia="Calibri"/>
        </w:rPr>
        <w:t>Click on “Load” and select the desired recipe (typically BB Bosch 12:5 15C 80:80 recipe for silicon DRIE), and click ok</w:t>
      </w:r>
    </w:p>
    <w:p w:rsidR="006878DA" w:rsidRPr="00CB5437" w:rsidRDefault="006878DA" w:rsidP="006878DA">
      <w:pPr>
        <w:pStyle w:val="SOPL3Text"/>
        <w:rPr>
          <w:rFonts w:eastAsia="Calibri"/>
        </w:rPr>
      </w:pPr>
      <w:r w:rsidRPr="006878DA">
        <w:rPr>
          <w:rFonts w:eastAsia="Calibri"/>
        </w:rPr>
        <w:t>The recipe steps will be displayed on the left side of the screen.</w:t>
      </w:r>
    </w:p>
    <w:p w:rsidR="006878DA" w:rsidRDefault="006878DA" w:rsidP="006878DA">
      <w:pPr>
        <w:pStyle w:val="SOPL3Text"/>
        <w:rPr>
          <w:rFonts w:eastAsia="Calibri"/>
        </w:rPr>
      </w:pPr>
      <w:r>
        <w:rPr>
          <w:rFonts w:eastAsia="Calibri"/>
        </w:rPr>
        <w:t>For Si DRIE set the number of etch cycles</w:t>
      </w:r>
    </w:p>
    <w:p w:rsidR="006878DA" w:rsidRDefault="006878DA" w:rsidP="006878DA">
      <w:pPr>
        <w:pStyle w:val="SOPL4Text"/>
      </w:pPr>
      <w:r>
        <w:t>Right click on “Repeat”</w:t>
      </w:r>
    </w:p>
    <w:p w:rsidR="006878DA" w:rsidRDefault="006878DA" w:rsidP="006878DA">
      <w:pPr>
        <w:pStyle w:val="SOPL4Text"/>
      </w:pPr>
      <w:r>
        <w:t>Click on “Repeat Step”</w:t>
      </w:r>
    </w:p>
    <w:p w:rsidR="006878DA" w:rsidRDefault="006878DA" w:rsidP="006878DA">
      <w:pPr>
        <w:pStyle w:val="SOPL4Text"/>
      </w:pPr>
      <w:r>
        <w:t xml:space="preserve">Enter the desired number of cycles </w:t>
      </w:r>
      <w:r w:rsidR="00911E66">
        <w:t xml:space="preserve">to repeat the etch and deposition step </w:t>
      </w:r>
      <w:r>
        <w:t>for the Bosch process (typically ~0.67 um/cycle) but this varies greatly depending on the area of exposed silicon (can vary from ~0.4um/cycle to ~1.1 um/cycle).</w:t>
      </w:r>
    </w:p>
    <w:p w:rsidR="00911E66" w:rsidRDefault="00911E66" w:rsidP="006878DA">
      <w:pPr>
        <w:pStyle w:val="SOPL4Text"/>
      </w:pPr>
      <w:r>
        <w:t>Click OK</w:t>
      </w:r>
    </w:p>
    <w:p w:rsidR="00911E66" w:rsidRDefault="00911E66" w:rsidP="00911E66">
      <w:pPr>
        <w:pStyle w:val="SOPL3Text"/>
      </w:pPr>
      <w:r>
        <w:t>For other etch processes set the etch time</w:t>
      </w:r>
    </w:p>
    <w:p w:rsidR="006878DA" w:rsidRDefault="006878DA" w:rsidP="006878DA">
      <w:pPr>
        <w:pStyle w:val="SOPL4Text"/>
      </w:pPr>
      <w:r>
        <w:t>For other etch processes you can change the etch time by right clicking on the etch step and then changing the process time.</w:t>
      </w:r>
    </w:p>
    <w:p w:rsidR="00964AF9" w:rsidRPr="00911E66" w:rsidRDefault="006878DA" w:rsidP="00911E66">
      <w:pPr>
        <w:pStyle w:val="SOPL4Text"/>
      </w:pPr>
      <w:r>
        <w:t xml:space="preserve">Do not change the gas flows or powers unless it is your own recipe and you know what you are doing.  </w:t>
      </w:r>
      <w:r w:rsidRPr="00797F3F">
        <w:t xml:space="preserve">Click Save when you are done editing to save the recipe.  </w:t>
      </w:r>
    </w:p>
    <w:tbl>
      <w:tblPr>
        <w:tblStyle w:val="TableGrid1"/>
        <w:tblW w:w="0" w:type="auto"/>
        <w:tblLook w:val="04A0" w:firstRow="1" w:lastRow="0" w:firstColumn="1" w:lastColumn="0" w:noHBand="0" w:noVBand="1"/>
      </w:tblPr>
      <w:tblGrid>
        <w:gridCol w:w="10214"/>
      </w:tblGrid>
      <w:tr w:rsidR="006878DA" w:rsidRPr="006878DA" w:rsidTr="00CA6B1D">
        <w:tc>
          <w:tcPr>
            <w:tcW w:w="10214" w:type="dxa"/>
          </w:tcPr>
          <w:p w:rsidR="006878DA" w:rsidRPr="006878DA" w:rsidRDefault="006878DA" w:rsidP="00911E66">
            <w:pPr>
              <w:spacing w:before="120"/>
              <w:jc w:val="center"/>
              <w:rPr>
                <w:rFonts w:ascii="Times New Roman" w:hAnsi="Times New Roman" w:cs="Times New Roman"/>
                <w:sz w:val="24"/>
                <w:szCs w:val="24"/>
              </w:rPr>
            </w:pPr>
            <w:r w:rsidRPr="006878DA">
              <w:rPr>
                <w:rFonts w:ascii="Times New Roman" w:hAnsi="Times New Roman" w:cs="Times New Roman"/>
                <w:noProof/>
                <w:sz w:val="24"/>
                <w:szCs w:val="24"/>
              </w:rPr>
              <mc:AlternateContent>
                <mc:Choice Requires="wpc">
                  <w:drawing>
                    <wp:anchor distT="0" distB="0" distL="114300" distR="114300" simplePos="0" relativeHeight="251665408" behindDoc="0" locked="0" layoutInCell="1" allowOverlap="1" wp14:anchorId="410EC7E2" wp14:editId="6F170BA1">
                      <wp:simplePos x="0" y="0"/>
                      <wp:positionH relativeFrom="column">
                        <wp:posOffset>463550</wp:posOffset>
                      </wp:positionH>
                      <wp:positionV relativeFrom="paragraph">
                        <wp:posOffset>177602</wp:posOffset>
                      </wp:positionV>
                      <wp:extent cx="5449570" cy="3354705"/>
                      <wp:effectExtent l="0" t="0" r="17780" b="17145"/>
                      <wp:wrapTopAndBottom/>
                      <wp:docPr id="38" name="Canvas 3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19050" cap="flat" cmpd="sng" algn="ctr">
                                <a:solidFill>
                                  <a:srgbClr val="000000"/>
                                </a:solidFill>
                                <a:prstDash val="solid"/>
                                <a:miter lim="800000"/>
                                <a:headEnd type="none" w="med" len="med"/>
                                <a:tailEnd type="none" w="med" len="med"/>
                              </a:ln>
                            </wpc:whole>
                            <pic:pic xmlns:pic="http://schemas.openxmlformats.org/drawingml/2006/picture">
                              <pic:nvPicPr>
                                <pic:cNvPr id="19" name="Picture 39" descr="SDC110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92872" y="211145"/>
                                  <a:ext cx="3942107" cy="2696642"/>
                                </a:xfrm>
                                <a:prstGeom prst="rect">
                                  <a:avLst/>
                                </a:prstGeom>
                                <a:noFill/>
                                <a:extLst>
                                  <a:ext uri="{909E8E84-426E-40DD-AFC4-6F175D3DCCD1}">
                                    <a14:hiddenFill xmlns:a14="http://schemas.microsoft.com/office/drawing/2010/main">
                                      <a:solidFill>
                                        <a:srgbClr val="FFFFFF"/>
                                      </a:solidFill>
                                    </a14:hiddenFill>
                                  </a:ext>
                                </a:extLst>
                              </pic:spPr>
                            </pic:pic>
                            <wps:wsp>
                              <wps:cNvPr id="21" name="AutoShape 57"/>
                              <wps:cNvSpPr>
                                <a:spLocks/>
                              </wps:cNvSpPr>
                              <wps:spPr bwMode="auto">
                                <a:xfrm>
                                  <a:off x="4221625" y="1941287"/>
                                  <a:ext cx="898065" cy="467923"/>
                                </a:xfrm>
                                <a:prstGeom prst="callout2">
                                  <a:avLst>
                                    <a:gd name="adj1" fmla="val 24421"/>
                                    <a:gd name="adj2" fmla="val -8481"/>
                                    <a:gd name="adj3" fmla="val 24421"/>
                                    <a:gd name="adj4" fmla="val -198375"/>
                                    <a:gd name="adj5" fmla="val -49523"/>
                                    <a:gd name="adj6" fmla="val -248620"/>
                                  </a:avLst>
                                </a:prstGeom>
                                <a:solidFill>
                                  <a:srgbClr val="FFFFFF"/>
                                </a:solidFill>
                                <a:ln w="15875">
                                  <a:solidFill>
                                    <a:srgbClr val="0070C0"/>
                                  </a:solidFill>
                                  <a:miter lim="800000"/>
                                  <a:headEnd/>
                                  <a:tailEnd type="stealth" w="lg" len="lg"/>
                                </a:ln>
                              </wps:spPr>
                              <wps:txbx>
                                <w:txbxContent>
                                  <w:p w:rsidR="006878DA" w:rsidRDefault="006878DA" w:rsidP="006878DA">
                                    <w:r>
                                      <w:t>Repeat Step Button</w:t>
                                    </w:r>
                                  </w:p>
                                </w:txbxContent>
                              </wps:txbx>
                              <wps:bodyPr rot="0" vert="horz" wrap="square" lIns="91440" tIns="45720" rIns="91440" bIns="45720" anchor="t" anchorCtr="0" upright="1">
                                <a:noAutofit/>
                              </wps:bodyPr>
                            </wps:wsp>
                            <wps:wsp>
                              <wps:cNvPr id="22" name="Text Box 58"/>
                              <wps:cNvSpPr txBox="1">
                                <a:spLocks noChangeArrowheads="1"/>
                              </wps:cNvSpPr>
                              <wps:spPr bwMode="auto">
                                <a:xfrm>
                                  <a:off x="0" y="3121462"/>
                                  <a:ext cx="5187315" cy="23351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78DA" w:rsidRPr="005F65BC" w:rsidRDefault="006878DA" w:rsidP="006878DA">
                                    <w:pPr>
                                      <w:pStyle w:val="Caption"/>
                                      <w:rPr>
                                        <w:rFonts w:ascii="Times New Roman" w:hAnsi="Times New Roman" w:cs="Times New Roman"/>
                                        <w:sz w:val="24"/>
                                        <w:szCs w:val="24"/>
                                      </w:rPr>
                                    </w:pPr>
                                    <w:bookmarkStart w:id="25" w:name="_Ref264460528"/>
                                    <w:bookmarkStart w:id="26" w:name="_Ref264460512"/>
                                    <w:bookmarkStart w:id="27" w:name="_Ref264460659"/>
                                    <w:bookmarkStart w:id="28" w:name="_Toc264535270"/>
                                    <w:r>
                                      <w:t xml:space="preserve">Figure </w:t>
                                    </w:r>
                                    <w:r w:rsidR="00926E88">
                                      <w:fldChar w:fldCharType="begin"/>
                                    </w:r>
                                    <w:r w:rsidR="00926E88">
                                      <w:instrText xml:space="preserve"> SEQ Figure \* ARABIC </w:instrText>
                                    </w:r>
                                    <w:r w:rsidR="00926E88">
                                      <w:fldChar w:fldCharType="separate"/>
                                    </w:r>
                                    <w:r>
                                      <w:rPr>
                                        <w:noProof/>
                                      </w:rPr>
                                      <w:t>6</w:t>
                                    </w:r>
                                    <w:r w:rsidR="00926E88">
                                      <w:rPr>
                                        <w:noProof/>
                                      </w:rPr>
                                      <w:fldChar w:fldCharType="end"/>
                                    </w:r>
                                    <w:r>
                                      <w:t>, Recipe Editor Page</w:t>
                                    </w:r>
                                  </w:p>
                                  <w:p w:rsidR="00084A1B" w:rsidRDefault="00084A1B"/>
                                  <w:p w:rsidR="006878DA" w:rsidRPr="005F65BC" w:rsidRDefault="006878DA" w:rsidP="006878DA">
                                    <w:pPr>
                                      <w:pStyle w:val="Caption"/>
                                      <w:rPr>
                                        <w:rFonts w:ascii="Times New Roman" w:hAnsi="Times New Roman" w:cs="Times New Roman"/>
                                        <w:sz w:val="24"/>
                                        <w:szCs w:val="24"/>
                                      </w:rPr>
                                    </w:pPr>
                                    <w:r>
                                      <w:t xml:space="preserve">Figure </w:t>
                                    </w:r>
                                    <w:r w:rsidR="00926E88">
                                      <w:fldChar w:fldCharType="begin"/>
                                    </w:r>
                                    <w:r w:rsidR="00926E88">
                                      <w:instrText xml:space="preserve"> SEQ Figure \* ARABIC </w:instrText>
                                    </w:r>
                                    <w:r w:rsidR="00926E88">
                                      <w:fldChar w:fldCharType="separate"/>
                                    </w:r>
                                    <w:r>
                                      <w:rPr>
                                        <w:noProof/>
                                      </w:rPr>
                                      <w:t>6</w:t>
                                    </w:r>
                                    <w:r w:rsidR="00926E88">
                                      <w:rPr>
                                        <w:noProof/>
                                      </w:rPr>
                                      <w:fldChar w:fldCharType="end"/>
                                    </w:r>
                                    <w:bookmarkEnd w:id="25"/>
                                    <w:r>
                                      <w:t>, Recipe Editor Page</w:t>
                                    </w:r>
                                    <w:bookmarkEnd w:id="26"/>
                                    <w:bookmarkEnd w:id="27"/>
                                    <w:bookmarkEnd w:id="28"/>
                                  </w:p>
                                </w:txbxContent>
                              </wps:txbx>
                              <wps:bodyPr rot="0" vert="horz" wrap="square" lIns="0" tIns="0" rIns="0" bIns="0" anchor="t" anchorCtr="0" upright="1">
                                <a:noAutofit/>
                              </wps:bodyPr>
                            </wps:wsp>
                            <wps:wsp>
                              <wps:cNvPr id="23" name="AutoShape 65"/>
                              <wps:cNvSpPr>
                                <a:spLocks/>
                              </wps:cNvSpPr>
                              <wps:spPr bwMode="auto">
                                <a:xfrm>
                                  <a:off x="4218920" y="562763"/>
                                  <a:ext cx="914295" cy="278590"/>
                                </a:xfrm>
                                <a:prstGeom prst="callout2">
                                  <a:avLst>
                                    <a:gd name="adj1" fmla="val 41097"/>
                                    <a:gd name="adj2" fmla="val -8333"/>
                                    <a:gd name="adj3" fmla="val 41097"/>
                                    <a:gd name="adj4" fmla="val -63125"/>
                                    <a:gd name="adj5" fmla="val 124884"/>
                                    <a:gd name="adj6" fmla="val -118750"/>
                                  </a:avLst>
                                </a:prstGeom>
                                <a:solidFill>
                                  <a:srgbClr val="FFFFFF"/>
                                </a:solidFill>
                                <a:ln w="15875">
                                  <a:solidFill>
                                    <a:srgbClr val="FFC000"/>
                                  </a:solidFill>
                                  <a:miter lim="800000"/>
                                  <a:headEnd/>
                                  <a:tailEnd type="stealth" w="lg" len="lg"/>
                                </a:ln>
                              </wps:spPr>
                              <wps:txbx>
                                <w:txbxContent>
                                  <w:p w:rsidR="006878DA" w:rsidRDefault="006878DA" w:rsidP="006878DA">
                                    <w:r>
                                      <w:t>Run Button</w:t>
                                    </w:r>
                                  </w:p>
                                  <w:p w:rsidR="00084A1B" w:rsidRDefault="00084A1B"/>
                                  <w:p w:rsidR="006878DA" w:rsidRDefault="006878DA" w:rsidP="006878DA">
                                    <w:r>
                                      <w:t>Run Button</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410EC7E2" id="Canvas 38" o:spid="_x0000_s1050" editas="canvas" style="position:absolute;left:0;text-align:left;margin-left:36.5pt;margin-top:14pt;width:429.1pt;height:264.15pt;z-index:251665408" coordsize="54495,335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MZWUgQksAAABkAAABBAAAASUAAAElAAABBAAA&#10;AAwAAAAGAAABFQAAASIAAAAAAAABJQAAAR8AAAEZAAABEwAAAQ0AAAEHAAAB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p8AAAK3wAACPKAAAmWgAAEnkAAAjjAAAE&#10;i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nQAAHL0AABT3AAAU&#10;kAAAClwAAAUeAAAC8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ggAAIn0AABZHAAAWBAAADUgAAAfEAAAEy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D6QAASJ8AAD2kAAA7GgAAGO8AAAs7AAAE2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EUwAAQDQAAC0YAAAnkgAAEz8AAArrAAAF1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QAAN/kAACVRAAAntgAAFw4AAA2m&#10;AAAHO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LhQAADL8AAArh&#10;AAALPQAABd8AAANSAAAC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QAAGecAABSUAAAVEwAAC54AAAaUAAAD3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uQAAGacAABF3AAAR+gAACSAAAARdAAAC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JlbGF0ZWRTb3VuZAAAAQAAAAEAAAAAAAAACgAAAP/bAEMAAQEBAQEBAQEBAQEBAQEBAgIB&#10;AQEBAwICAgIDAwQEAwMDAwQEBgUEBAUEAwMFBwUFBgYGBgYEBQcHBwYHBgYGBv/bAEMBAQEBAQEB&#10;AwICAwYEAwQGBgYGBgYGBgYGBgYGBgYGBgYGBgYGBgYGBgYGBgYGBgYGBgYGBgYGBgYGBgYGBgYG&#10;Bv/AABEIAYwCQ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1" type="#_x0000_t75" style="position:absolute;width:54495;height:33547;visibility:visible;mso-wrap-style:square" stroked="t" strokeweight="1.5pt">
                        <v:fill o:detectmouseclick="t"/>
                        <v:path o:connecttype="none"/>
                      </v:shape>
                      <v:shape id="Picture 39" o:spid="_x0000_s1052" type="#_x0000_t75" alt="SDC11015" style="position:absolute;left:928;top:2111;width:39421;height:26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">
                        <v:imagedata r:id="rId30" o:title="SDC11015"/>
                      </v:shape>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AutoShape 57" o:spid="_x0000_s1053" type="#_x0000_t42" style="position:absolute;left:42216;top:19412;width:8980;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" adj="-53702,-10697,-42849,5275,-1832,5275" strokecolor="#0070c0" strokeweight="1.25pt">
                        <v:stroke startarrow="classic" startarrowwidth="wide" startarrowlength="long"/>
                        <v:textbox>
                          <w:txbxContent>
                            <w:p w:rsidR="006878DA" w:rsidRDefault="006878DA" w:rsidP="006878DA">
                              <w:r>
                                <w:t>Repeat Step Button</w:t>
                              </w:r>
                            </w:p>
                          </w:txbxContent>
                        </v:textbox>
                      </v:shape>
                      <v:shapetype id="_x0000_t202" coordsize="21600,21600" o:spt="202" path="m,l,21600r21600,l21600,xe">
                        <v:stroke joinstyle="miter"/>
                        <v:path gradientshapeok="t" o:connecttype="rect"/>
                      </v:shapetype>
                      <v:shape id="Text Box 58" o:spid="_x0000_s1054" type="#_x0000_t202" style="position:absolute;top:31214;width:51873;height:2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" stroked="f">
                        <v:textbox inset="0,0,0,0">
                          <w:txbxContent>
                            <w:p w:rsidR="006878DA" w:rsidRPr="005F65BC" w:rsidRDefault="006878DA" w:rsidP="006878DA">
                              <w:pPr>
                                <w:pStyle w:val="Caption"/>
                                <w:rPr>
                                  <w:rFonts w:ascii="Times New Roman" w:hAnsi="Times New Roman" w:cs="Times New Roman"/>
                                  <w:sz w:val="24"/>
                                  <w:szCs w:val="24"/>
                                </w:rPr>
                              </w:pPr>
                              <w:bookmarkStart w:id="29" w:name="_Ref264460528"/>
                              <w:bookmarkStart w:id="30" w:name="_Ref264460512"/>
                              <w:bookmarkStart w:id="31" w:name="_Ref264460659"/>
                              <w:bookmarkStart w:id="32" w:name="_Toc264535270"/>
                              <w:r>
                                <w:t xml:space="preserve">Figure </w:t>
                              </w:r>
                              <w:r w:rsidR="00926E88">
                                <w:fldChar w:fldCharType="begin"/>
                              </w:r>
                              <w:r w:rsidR="00926E88">
                                <w:instrText xml:space="preserve"> SEQ Figure \* ARABIC </w:instrText>
                              </w:r>
                              <w:r w:rsidR="00926E88">
                                <w:fldChar w:fldCharType="separate"/>
                              </w:r>
                              <w:r>
                                <w:rPr>
                                  <w:noProof/>
                                </w:rPr>
                                <w:t>6</w:t>
                              </w:r>
                              <w:r w:rsidR="00926E88">
                                <w:rPr>
                                  <w:noProof/>
                                </w:rPr>
                                <w:fldChar w:fldCharType="end"/>
                              </w:r>
                              <w:r>
                                <w:t>, Recipe Editor Page</w:t>
                              </w:r>
                            </w:p>
                            <w:p w:rsidR="00084A1B" w:rsidRDefault="00084A1B"/>
                            <w:p w:rsidR="006878DA" w:rsidRPr="005F65BC" w:rsidRDefault="006878DA" w:rsidP="006878DA">
                              <w:pPr>
                                <w:pStyle w:val="Caption"/>
                                <w:rPr>
                                  <w:rFonts w:ascii="Times New Roman" w:hAnsi="Times New Roman" w:cs="Times New Roman"/>
                                  <w:sz w:val="24"/>
                                  <w:szCs w:val="24"/>
                                </w:rPr>
                              </w:pPr>
                              <w:r>
                                <w:t xml:space="preserve">Figure </w:t>
                              </w:r>
                              <w:r w:rsidR="00926E88">
                                <w:fldChar w:fldCharType="begin"/>
                              </w:r>
                              <w:r w:rsidR="00926E88">
                                <w:instrText xml:space="preserve"> SEQ Figure \* ARABIC </w:instrText>
                              </w:r>
                              <w:r w:rsidR="00926E88">
                                <w:fldChar w:fldCharType="separate"/>
                              </w:r>
                              <w:r>
                                <w:rPr>
                                  <w:noProof/>
                                </w:rPr>
                                <w:t>6</w:t>
                              </w:r>
                              <w:r w:rsidR="00926E88">
                                <w:rPr>
                                  <w:noProof/>
                                </w:rPr>
                                <w:fldChar w:fldCharType="end"/>
                              </w:r>
                              <w:bookmarkEnd w:id="29"/>
                              <w:r>
                                <w:t>, Recipe Editor Page</w:t>
                              </w:r>
                              <w:bookmarkEnd w:id="30"/>
                              <w:bookmarkEnd w:id="31"/>
                              <w:bookmarkEnd w:id="32"/>
                            </w:p>
                          </w:txbxContent>
                        </v:textbox>
                      </v:shape>
                      <v:shape id="AutoShape 65" o:spid="_x0000_s1055" type="#_x0000_t42" style="position:absolute;left:42189;top:5627;width:9143;height:2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" adj="-25650,26975,-13635,8877,,8877" strokecolor="#ffc000" strokeweight="1.25pt">
                        <v:stroke startarrow="classic" startarrowwidth="wide" startarrowlength="long"/>
                        <v:textbox>
                          <w:txbxContent>
                            <w:p w:rsidR="006878DA" w:rsidRDefault="006878DA" w:rsidP="006878DA">
                              <w:r>
                                <w:t>Run Button</w:t>
                              </w:r>
                            </w:p>
                            <w:p w:rsidR="00084A1B" w:rsidRDefault="00084A1B"/>
                            <w:p w:rsidR="006878DA" w:rsidRDefault="006878DA" w:rsidP="006878DA">
                              <w:r>
                                <w:t>Run Button</w:t>
                              </w:r>
                            </w:p>
                          </w:txbxContent>
                        </v:textbox>
                        <o:callout v:ext="edit" minusy="t"/>
                      </v:shape>
                      <w10:wrap type="topAndBottom"/>
                    </v:group>
                  </w:pict>
                </mc:Fallback>
              </mc:AlternateContent>
            </w:r>
          </w:p>
        </w:tc>
      </w:tr>
      <w:tr w:rsidR="006878DA" w:rsidRPr="006878DA" w:rsidTr="00CA6B1D">
        <w:tc>
          <w:tcPr>
            <w:tcW w:w="10214" w:type="dxa"/>
          </w:tcPr>
          <w:p w:rsidR="006878DA" w:rsidRPr="006878DA" w:rsidRDefault="006878DA" w:rsidP="006878DA">
            <w:pPr>
              <w:spacing w:before="120"/>
              <w:jc w:val="center"/>
              <w:rPr>
                <w:rFonts w:ascii="Times New Roman" w:hAnsi="Times New Roman" w:cs="Times New Roman"/>
                <w:sz w:val="24"/>
                <w:szCs w:val="24"/>
              </w:rPr>
            </w:pPr>
            <w:r w:rsidRPr="006878DA">
              <w:rPr>
                <w:rFonts w:ascii="Times New Roman" w:hAnsi="Times New Roman" w:cs="Times New Roman"/>
                <w:sz w:val="24"/>
                <w:szCs w:val="24"/>
              </w:rPr>
              <w:t>Figure 6, Load, Edit, and Run Recipe Page</w:t>
            </w:r>
          </w:p>
        </w:tc>
      </w:tr>
    </w:tbl>
    <w:p w:rsidR="00C239C4" w:rsidRDefault="00C239C4" w:rsidP="006878DA">
      <w:pPr>
        <w:pStyle w:val="SOPL4Text"/>
        <w:numPr>
          <w:ilvl w:val="0"/>
          <w:numId w:val="0"/>
        </w:numPr>
      </w:pPr>
    </w:p>
    <w:p w:rsidR="00E07586" w:rsidRPr="00E07586" w:rsidRDefault="0078701F" w:rsidP="001F1267">
      <w:pPr>
        <w:pStyle w:val="SOPL3Text"/>
      </w:pPr>
      <w:r>
        <w:t xml:space="preserve">The </w:t>
      </w:r>
      <w:r w:rsidR="00911E66">
        <w:t>Bosch</w:t>
      </w:r>
      <w:r>
        <w:t xml:space="preserve"> etch recipe is as follows:</w:t>
      </w:r>
      <w:bookmarkStart w:id="33" w:name="_GoBack"/>
      <w:bookmarkEnd w:id="33"/>
    </w:p>
    <w:tbl>
      <w:tblPr>
        <w:tblW w:w="0" w:type="auto"/>
        <w:tblInd w:w="558" w:type="dxa"/>
        <w:tblBorders>
          <w:top w:val="thinThickSmallGap" w:sz="18" w:space="0" w:color="auto"/>
          <w:left w:val="thinThickSmallGap" w:sz="18" w:space="0" w:color="auto"/>
          <w:bottom w:val="thickThinSmallGap" w:sz="18" w:space="0" w:color="auto"/>
          <w:right w:val="thickThinSmallGap" w:sz="18" w:space="0" w:color="auto"/>
          <w:insideH w:val="single" w:sz="4" w:space="0" w:color="000000"/>
          <w:insideV w:val="single" w:sz="4" w:space="0" w:color="000000"/>
        </w:tblBorders>
        <w:tblLook w:val="04A0" w:firstRow="1" w:lastRow="0" w:firstColumn="1" w:lastColumn="0" w:noHBand="0" w:noVBand="1"/>
      </w:tblPr>
      <w:tblGrid>
        <w:gridCol w:w="920"/>
        <w:gridCol w:w="1197"/>
        <w:gridCol w:w="1197"/>
        <w:gridCol w:w="1197"/>
        <w:gridCol w:w="1197"/>
        <w:gridCol w:w="1197"/>
        <w:gridCol w:w="1197"/>
        <w:gridCol w:w="915"/>
      </w:tblGrid>
      <w:tr w:rsidR="00583DDB" w:rsidTr="00583DDB">
        <w:trPr>
          <w:trHeight w:val="492"/>
        </w:trPr>
        <w:tc>
          <w:tcPr>
            <w:tcW w:w="9017" w:type="dxa"/>
            <w:gridSpan w:val="8"/>
            <w:tcBorders>
              <w:bottom w:val="single" w:sz="12" w:space="0" w:color="000000"/>
            </w:tcBorders>
          </w:tcPr>
          <w:p w:rsidR="00583DDB" w:rsidRPr="00583DDB" w:rsidRDefault="00583DDB" w:rsidP="00583DDB">
            <w:pPr>
              <w:pStyle w:val="Caption"/>
              <w:keepNext/>
              <w:spacing w:before="120" w:after="120"/>
              <w:rPr>
                <w:rFonts w:ascii="Times New Roman" w:hAnsi="Times New Roman" w:cs="Times New Roman"/>
                <w:b w:val="0"/>
                <w:szCs w:val="20"/>
              </w:rPr>
            </w:pPr>
            <w:bookmarkStart w:id="34" w:name="_Toc264364813"/>
            <w:r w:rsidRPr="00583DDB">
              <w:rPr>
                <w:rFonts w:ascii="Times New Roman" w:hAnsi="Times New Roman" w:cs="Times New Roman"/>
                <w:b w:val="0"/>
                <w:szCs w:val="20"/>
              </w:rPr>
              <w:lastRenderedPageBreak/>
              <w:t xml:space="preserve">Table </w:t>
            </w:r>
            <w:r w:rsidR="00A7240E" w:rsidRPr="00583DDB">
              <w:rPr>
                <w:rFonts w:ascii="Times New Roman" w:hAnsi="Times New Roman" w:cs="Times New Roman"/>
                <w:b w:val="0"/>
                <w:szCs w:val="20"/>
              </w:rPr>
              <w:fldChar w:fldCharType="begin"/>
            </w:r>
            <w:r w:rsidRPr="00583DDB">
              <w:rPr>
                <w:rFonts w:ascii="Times New Roman" w:hAnsi="Times New Roman" w:cs="Times New Roman"/>
                <w:b w:val="0"/>
                <w:szCs w:val="20"/>
              </w:rPr>
              <w:instrText xml:space="preserve"> SEQ Table \* ARABIC </w:instrText>
            </w:r>
            <w:r w:rsidR="00A7240E" w:rsidRPr="00583DDB">
              <w:rPr>
                <w:rFonts w:ascii="Times New Roman" w:hAnsi="Times New Roman" w:cs="Times New Roman"/>
                <w:b w:val="0"/>
                <w:szCs w:val="20"/>
              </w:rPr>
              <w:fldChar w:fldCharType="separate"/>
            </w:r>
            <w:r w:rsidR="00C63976">
              <w:rPr>
                <w:rFonts w:ascii="Times New Roman" w:hAnsi="Times New Roman" w:cs="Times New Roman"/>
                <w:b w:val="0"/>
                <w:noProof/>
                <w:szCs w:val="20"/>
              </w:rPr>
              <w:t>1</w:t>
            </w:r>
            <w:r w:rsidR="00A7240E" w:rsidRPr="00583DDB">
              <w:rPr>
                <w:rFonts w:ascii="Times New Roman" w:hAnsi="Times New Roman" w:cs="Times New Roman"/>
                <w:b w:val="0"/>
                <w:szCs w:val="20"/>
              </w:rPr>
              <w:fldChar w:fldCharType="end"/>
            </w:r>
            <w:r w:rsidRPr="00583DDB">
              <w:rPr>
                <w:rFonts w:ascii="Times New Roman" w:hAnsi="Times New Roman" w:cs="Times New Roman"/>
                <w:b w:val="0"/>
                <w:szCs w:val="20"/>
              </w:rPr>
              <w:t>, Deep Etch Recipe</w:t>
            </w:r>
            <w:bookmarkEnd w:id="34"/>
          </w:p>
        </w:tc>
      </w:tr>
      <w:tr w:rsidR="0078701F" w:rsidTr="00583DDB">
        <w:tc>
          <w:tcPr>
            <w:tcW w:w="920" w:type="dxa"/>
            <w:tcBorders>
              <w:top w:val="single" w:sz="12" w:space="0" w:color="000000"/>
              <w:bottom w:val="single" w:sz="8" w:space="0" w:color="000000"/>
            </w:tcBorders>
          </w:tcPr>
          <w:p w:rsidR="0078701F" w:rsidRPr="00FD55FC" w:rsidRDefault="0078701F" w:rsidP="009D6F74">
            <w:pPr>
              <w:rPr>
                <w:b/>
              </w:rPr>
            </w:pPr>
            <w:r w:rsidRPr="00FD55FC">
              <w:rPr>
                <w:b/>
              </w:rPr>
              <w:t xml:space="preserve">Step </w:t>
            </w:r>
          </w:p>
        </w:tc>
        <w:tc>
          <w:tcPr>
            <w:tcW w:w="1197" w:type="dxa"/>
            <w:tcBorders>
              <w:top w:val="single" w:sz="12" w:space="0" w:color="000000"/>
              <w:bottom w:val="single" w:sz="8" w:space="0" w:color="000000"/>
            </w:tcBorders>
          </w:tcPr>
          <w:p w:rsidR="0078701F" w:rsidRPr="00FD55FC" w:rsidRDefault="0078701F" w:rsidP="009D6F74">
            <w:pPr>
              <w:rPr>
                <w:b/>
              </w:rPr>
            </w:pPr>
            <w:r w:rsidRPr="00FD55FC">
              <w:rPr>
                <w:b/>
              </w:rPr>
              <w:t>C</w:t>
            </w:r>
            <w:r w:rsidRPr="00FD55FC">
              <w:rPr>
                <w:b/>
                <w:vertAlign w:val="subscript"/>
              </w:rPr>
              <w:t>4</w:t>
            </w:r>
            <w:r w:rsidRPr="00FD55FC">
              <w:rPr>
                <w:b/>
              </w:rPr>
              <w:t>F</w:t>
            </w:r>
            <w:r w:rsidRPr="00FD55FC">
              <w:rPr>
                <w:b/>
                <w:vertAlign w:val="subscript"/>
              </w:rPr>
              <w:t>8</w:t>
            </w:r>
          </w:p>
        </w:tc>
        <w:tc>
          <w:tcPr>
            <w:tcW w:w="1197" w:type="dxa"/>
            <w:tcBorders>
              <w:top w:val="single" w:sz="12" w:space="0" w:color="000000"/>
              <w:bottom w:val="single" w:sz="8" w:space="0" w:color="000000"/>
            </w:tcBorders>
          </w:tcPr>
          <w:p w:rsidR="0078701F" w:rsidRPr="00FD55FC" w:rsidRDefault="0078701F" w:rsidP="009D6F74">
            <w:pPr>
              <w:rPr>
                <w:b/>
              </w:rPr>
            </w:pPr>
            <w:r w:rsidRPr="00FD55FC">
              <w:rPr>
                <w:b/>
              </w:rPr>
              <w:t>SF</w:t>
            </w:r>
            <w:r w:rsidRPr="00FD55FC">
              <w:rPr>
                <w:b/>
                <w:vertAlign w:val="subscript"/>
              </w:rPr>
              <w:t>6</w:t>
            </w:r>
          </w:p>
        </w:tc>
        <w:tc>
          <w:tcPr>
            <w:tcW w:w="1197" w:type="dxa"/>
            <w:tcBorders>
              <w:top w:val="single" w:sz="12" w:space="0" w:color="000000"/>
              <w:bottom w:val="single" w:sz="8" w:space="0" w:color="000000"/>
            </w:tcBorders>
          </w:tcPr>
          <w:p w:rsidR="00911E66" w:rsidRDefault="00911E66" w:rsidP="009D6F74">
            <w:pPr>
              <w:rPr>
                <w:b/>
              </w:rPr>
            </w:pPr>
            <w:r>
              <w:rPr>
                <w:b/>
              </w:rPr>
              <w:t>Set</w:t>
            </w:r>
          </w:p>
          <w:p w:rsidR="0078701F" w:rsidRPr="00FD55FC" w:rsidRDefault="0078701F" w:rsidP="009D6F74">
            <w:pPr>
              <w:rPr>
                <w:b/>
              </w:rPr>
            </w:pPr>
            <w:r w:rsidRPr="00FD55FC">
              <w:rPr>
                <w:b/>
              </w:rPr>
              <w:t>Pressure</w:t>
            </w:r>
          </w:p>
        </w:tc>
        <w:tc>
          <w:tcPr>
            <w:tcW w:w="1197" w:type="dxa"/>
            <w:tcBorders>
              <w:top w:val="single" w:sz="12" w:space="0" w:color="000000"/>
              <w:bottom w:val="single" w:sz="8" w:space="0" w:color="000000"/>
            </w:tcBorders>
          </w:tcPr>
          <w:p w:rsidR="0078701F" w:rsidRPr="00FD55FC" w:rsidRDefault="0078701F" w:rsidP="009D6F74">
            <w:pPr>
              <w:rPr>
                <w:b/>
              </w:rPr>
            </w:pPr>
            <w:r w:rsidRPr="00FD55FC">
              <w:rPr>
                <w:b/>
              </w:rPr>
              <w:t>ICP Power</w:t>
            </w:r>
          </w:p>
        </w:tc>
        <w:tc>
          <w:tcPr>
            <w:tcW w:w="1197" w:type="dxa"/>
            <w:tcBorders>
              <w:top w:val="single" w:sz="12" w:space="0" w:color="000000"/>
              <w:bottom w:val="single" w:sz="8" w:space="0" w:color="000000"/>
            </w:tcBorders>
          </w:tcPr>
          <w:p w:rsidR="0078701F" w:rsidRPr="00FD55FC" w:rsidRDefault="0078701F" w:rsidP="009D6F74">
            <w:pPr>
              <w:rPr>
                <w:b/>
              </w:rPr>
            </w:pPr>
            <w:r w:rsidRPr="00FD55FC">
              <w:rPr>
                <w:b/>
              </w:rPr>
              <w:t>RF Power</w:t>
            </w:r>
          </w:p>
        </w:tc>
        <w:tc>
          <w:tcPr>
            <w:tcW w:w="1197" w:type="dxa"/>
            <w:tcBorders>
              <w:top w:val="single" w:sz="12" w:space="0" w:color="000000"/>
              <w:bottom w:val="single" w:sz="8" w:space="0" w:color="000000"/>
            </w:tcBorders>
          </w:tcPr>
          <w:p w:rsidR="0078701F" w:rsidRPr="00FD55FC" w:rsidRDefault="0078701F" w:rsidP="009D6F74">
            <w:pPr>
              <w:rPr>
                <w:b/>
              </w:rPr>
            </w:pPr>
            <w:r w:rsidRPr="00FD55FC">
              <w:rPr>
                <w:b/>
              </w:rPr>
              <w:t xml:space="preserve">Temp. </w:t>
            </w:r>
            <w:r w:rsidRPr="00FD55FC">
              <w:rPr>
                <w:b/>
              </w:rPr>
              <w:br/>
              <w:t>(C)</w:t>
            </w:r>
          </w:p>
        </w:tc>
        <w:tc>
          <w:tcPr>
            <w:tcW w:w="915" w:type="dxa"/>
            <w:tcBorders>
              <w:top w:val="single" w:sz="12" w:space="0" w:color="000000"/>
              <w:bottom w:val="single" w:sz="8" w:space="0" w:color="000000"/>
            </w:tcBorders>
          </w:tcPr>
          <w:p w:rsidR="0078701F" w:rsidRPr="00FD55FC" w:rsidRDefault="0078701F" w:rsidP="009D6F74">
            <w:pPr>
              <w:rPr>
                <w:b/>
              </w:rPr>
            </w:pPr>
            <w:r w:rsidRPr="00FD55FC">
              <w:rPr>
                <w:b/>
              </w:rPr>
              <w:t>Time</w:t>
            </w:r>
          </w:p>
        </w:tc>
      </w:tr>
      <w:tr w:rsidR="0078701F" w:rsidTr="00583DDB">
        <w:tc>
          <w:tcPr>
            <w:tcW w:w="920" w:type="dxa"/>
            <w:tcBorders>
              <w:top w:val="single" w:sz="8" w:space="0" w:color="000000"/>
            </w:tcBorders>
          </w:tcPr>
          <w:p w:rsidR="0078701F" w:rsidRPr="00FD55FC" w:rsidRDefault="0078701F" w:rsidP="009D6F74">
            <w:pPr>
              <w:rPr>
                <w:b/>
              </w:rPr>
            </w:pPr>
            <w:r w:rsidRPr="00FD55FC">
              <w:rPr>
                <w:b/>
              </w:rPr>
              <w:t>Flow C</w:t>
            </w:r>
            <w:r w:rsidRPr="00FD55FC">
              <w:rPr>
                <w:b/>
                <w:vertAlign w:val="subscript"/>
              </w:rPr>
              <w:t>4</w:t>
            </w:r>
            <w:r w:rsidRPr="00FD55FC">
              <w:rPr>
                <w:b/>
              </w:rPr>
              <w:t>F</w:t>
            </w:r>
            <w:r w:rsidRPr="00FD55FC">
              <w:rPr>
                <w:b/>
                <w:vertAlign w:val="subscript"/>
              </w:rPr>
              <w:t>8</w:t>
            </w:r>
          </w:p>
        </w:tc>
        <w:tc>
          <w:tcPr>
            <w:tcW w:w="1197" w:type="dxa"/>
            <w:tcBorders>
              <w:top w:val="single" w:sz="8" w:space="0" w:color="000000"/>
            </w:tcBorders>
          </w:tcPr>
          <w:p w:rsidR="0078701F" w:rsidRDefault="00911E66" w:rsidP="009D6F74">
            <w:r>
              <w:t>8</w:t>
            </w:r>
            <w:r w:rsidR="0078701F">
              <w:t>0sccm</w:t>
            </w:r>
          </w:p>
        </w:tc>
        <w:tc>
          <w:tcPr>
            <w:tcW w:w="1197" w:type="dxa"/>
            <w:tcBorders>
              <w:top w:val="single" w:sz="8" w:space="0" w:color="000000"/>
            </w:tcBorders>
          </w:tcPr>
          <w:p w:rsidR="0078701F" w:rsidRDefault="0078701F" w:rsidP="009D6F74">
            <w:r>
              <w:t>0</w:t>
            </w:r>
          </w:p>
        </w:tc>
        <w:tc>
          <w:tcPr>
            <w:tcW w:w="1197" w:type="dxa"/>
            <w:tcBorders>
              <w:top w:val="single" w:sz="8" w:space="0" w:color="000000"/>
            </w:tcBorders>
          </w:tcPr>
          <w:p w:rsidR="0078701F" w:rsidRDefault="00911E66" w:rsidP="009D6F74">
            <w:r>
              <w:t>0</w:t>
            </w:r>
            <w:r w:rsidR="0078701F">
              <w:t>mT</w:t>
            </w:r>
          </w:p>
        </w:tc>
        <w:tc>
          <w:tcPr>
            <w:tcW w:w="1197" w:type="dxa"/>
            <w:tcBorders>
              <w:top w:val="single" w:sz="8" w:space="0" w:color="000000"/>
            </w:tcBorders>
          </w:tcPr>
          <w:p w:rsidR="0078701F" w:rsidRDefault="0078701F" w:rsidP="009D6F74">
            <w:r>
              <w:t>0</w:t>
            </w:r>
          </w:p>
        </w:tc>
        <w:tc>
          <w:tcPr>
            <w:tcW w:w="1197" w:type="dxa"/>
            <w:tcBorders>
              <w:top w:val="single" w:sz="8" w:space="0" w:color="000000"/>
            </w:tcBorders>
          </w:tcPr>
          <w:p w:rsidR="0078701F" w:rsidRDefault="0078701F" w:rsidP="009D6F74">
            <w:r>
              <w:t xml:space="preserve">0 </w:t>
            </w:r>
          </w:p>
        </w:tc>
        <w:tc>
          <w:tcPr>
            <w:tcW w:w="1197" w:type="dxa"/>
            <w:tcBorders>
              <w:top w:val="single" w:sz="8" w:space="0" w:color="000000"/>
            </w:tcBorders>
          </w:tcPr>
          <w:p w:rsidR="0078701F" w:rsidRDefault="0078701F" w:rsidP="009D6F74">
            <w:r>
              <w:t>15</w:t>
            </w:r>
          </w:p>
        </w:tc>
        <w:tc>
          <w:tcPr>
            <w:tcW w:w="915" w:type="dxa"/>
            <w:tcBorders>
              <w:top w:val="single" w:sz="8" w:space="0" w:color="000000"/>
            </w:tcBorders>
          </w:tcPr>
          <w:p w:rsidR="0078701F" w:rsidRDefault="0078701F" w:rsidP="009D6F74">
            <w:r>
              <w:t>5s</w:t>
            </w:r>
          </w:p>
        </w:tc>
      </w:tr>
      <w:tr w:rsidR="0078701F" w:rsidTr="00583DDB">
        <w:tc>
          <w:tcPr>
            <w:tcW w:w="920" w:type="dxa"/>
          </w:tcPr>
          <w:p w:rsidR="0078701F" w:rsidRPr="00FD55FC" w:rsidRDefault="0078701F" w:rsidP="009D6F74">
            <w:pPr>
              <w:rPr>
                <w:b/>
              </w:rPr>
            </w:pPr>
            <w:r w:rsidRPr="00FD55FC">
              <w:rPr>
                <w:b/>
              </w:rPr>
              <w:t>Strike Plasma</w:t>
            </w:r>
          </w:p>
        </w:tc>
        <w:tc>
          <w:tcPr>
            <w:tcW w:w="1197" w:type="dxa"/>
          </w:tcPr>
          <w:p w:rsidR="0078701F" w:rsidRDefault="00911E66" w:rsidP="009D6F74">
            <w:r>
              <w:t>8</w:t>
            </w:r>
            <w:r w:rsidR="0078701F">
              <w:t>0sccm</w:t>
            </w:r>
          </w:p>
        </w:tc>
        <w:tc>
          <w:tcPr>
            <w:tcW w:w="1197" w:type="dxa"/>
          </w:tcPr>
          <w:p w:rsidR="0078701F" w:rsidRDefault="0078701F" w:rsidP="009D6F74">
            <w:r>
              <w:t>0</w:t>
            </w:r>
          </w:p>
        </w:tc>
        <w:tc>
          <w:tcPr>
            <w:tcW w:w="1197" w:type="dxa"/>
          </w:tcPr>
          <w:p w:rsidR="0078701F" w:rsidRDefault="00911E66" w:rsidP="009D6F74">
            <w:r>
              <w:t>0</w:t>
            </w:r>
            <w:r w:rsidR="0078701F">
              <w:t>mT</w:t>
            </w:r>
          </w:p>
        </w:tc>
        <w:tc>
          <w:tcPr>
            <w:tcW w:w="1197" w:type="dxa"/>
          </w:tcPr>
          <w:p w:rsidR="0078701F" w:rsidRDefault="0078701F" w:rsidP="009D6F74">
            <w:r>
              <w:t>500W</w:t>
            </w:r>
          </w:p>
        </w:tc>
        <w:tc>
          <w:tcPr>
            <w:tcW w:w="1197" w:type="dxa"/>
          </w:tcPr>
          <w:p w:rsidR="0078701F" w:rsidRDefault="0078701F" w:rsidP="009D6F74">
            <w:r>
              <w:t>30W</w:t>
            </w:r>
          </w:p>
        </w:tc>
        <w:tc>
          <w:tcPr>
            <w:tcW w:w="1197" w:type="dxa"/>
          </w:tcPr>
          <w:p w:rsidR="0078701F" w:rsidRDefault="0078701F" w:rsidP="009D6F74">
            <w:r>
              <w:t>15</w:t>
            </w:r>
          </w:p>
        </w:tc>
        <w:tc>
          <w:tcPr>
            <w:tcW w:w="915" w:type="dxa"/>
          </w:tcPr>
          <w:p w:rsidR="0078701F" w:rsidRDefault="00911E66" w:rsidP="009D6F74">
            <w:r>
              <w:t>7</w:t>
            </w:r>
            <w:r w:rsidR="0078701F">
              <w:t>s</w:t>
            </w:r>
          </w:p>
        </w:tc>
      </w:tr>
      <w:tr w:rsidR="0078701F" w:rsidTr="00583DDB">
        <w:tc>
          <w:tcPr>
            <w:tcW w:w="920" w:type="dxa"/>
          </w:tcPr>
          <w:p w:rsidR="0078701F" w:rsidRPr="00FD55FC" w:rsidRDefault="0078701F" w:rsidP="009D6F74">
            <w:pPr>
              <w:rPr>
                <w:b/>
              </w:rPr>
            </w:pPr>
            <w:r w:rsidRPr="00FD55FC">
              <w:rPr>
                <w:b/>
              </w:rPr>
              <w:t>Etch</w:t>
            </w:r>
          </w:p>
        </w:tc>
        <w:tc>
          <w:tcPr>
            <w:tcW w:w="1197" w:type="dxa"/>
          </w:tcPr>
          <w:p w:rsidR="0078701F" w:rsidRDefault="0078701F" w:rsidP="009D6F74">
            <w:r>
              <w:t>0</w:t>
            </w:r>
          </w:p>
        </w:tc>
        <w:tc>
          <w:tcPr>
            <w:tcW w:w="1197" w:type="dxa"/>
          </w:tcPr>
          <w:p w:rsidR="0078701F" w:rsidRDefault="00911E66" w:rsidP="009D6F74">
            <w:r>
              <w:t>8</w:t>
            </w:r>
            <w:r w:rsidR="0078701F">
              <w:t>0sccm</w:t>
            </w:r>
          </w:p>
        </w:tc>
        <w:tc>
          <w:tcPr>
            <w:tcW w:w="1197" w:type="dxa"/>
          </w:tcPr>
          <w:p w:rsidR="0078701F" w:rsidRDefault="00911E66" w:rsidP="009D6F74">
            <w:r>
              <w:t>0</w:t>
            </w:r>
            <w:r w:rsidR="0078701F">
              <w:t>mT</w:t>
            </w:r>
          </w:p>
        </w:tc>
        <w:tc>
          <w:tcPr>
            <w:tcW w:w="1197" w:type="dxa"/>
          </w:tcPr>
          <w:p w:rsidR="0078701F" w:rsidRDefault="0078701F" w:rsidP="009D6F74">
            <w:r>
              <w:t>500W</w:t>
            </w:r>
          </w:p>
        </w:tc>
        <w:tc>
          <w:tcPr>
            <w:tcW w:w="1197" w:type="dxa"/>
          </w:tcPr>
          <w:p w:rsidR="0078701F" w:rsidRDefault="0078701F" w:rsidP="009D6F74">
            <w:r>
              <w:t>25W</w:t>
            </w:r>
          </w:p>
        </w:tc>
        <w:tc>
          <w:tcPr>
            <w:tcW w:w="1197" w:type="dxa"/>
          </w:tcPr>
          <w:p w:rsidR="0078701F" w:rsidRDefault="0078701F" w:rsidP="009D6F74">
            <w:r>
              <w:t>15</w:t>
            </w:r>
          </w:p>
        </w:tc>
        <w:tc>
          <w:tcPr>
            <w:tcW w:w="915" w:type="dxa"/>
          </w:tcPr>
          <w:p w:rsidR="0078701F" w:rsidRDefault="0078701F" w:rsidP="009D6F74">
            <w:r>
              <w:t>1</w:t>
            </w:r>
            <w:r w:rsidR="00911E66">
              <w:t>2</w:t>
            </w:r>
            <w:r>
              <w:t>s</w:t>
            </w:r>
          </w:p>
        </w:tc>
      </w:tr>
      <w:tr w:rsidR="0078701F" w:rsidTr="00583DDB">
        <w:tc>
          <w:tcPr>
            <w:tcW w:w="920" w:type="dxa"/>
          </w:tcPr>
          <w:p w:rsidR="0078701F" w:rsidRPr="00FD55FC" w:rsidRDefault="0078701F" w:rsidP="009D6F74">
            <w:pPr>
              <w:rPr>
                <w:b/>
              </w:rPr>
            </w:pPr>
            <w:r w:rsidRPr="00FD55FC">
              <w:rPr>
                <w:b/>
              </w:rPr>
              <w:t>Deposit</w:t>
            </w:r>
          </w:p>
        </w:tc>
        <w:tc>
          <w:tcPr>
            <w:tcW w:w="1197" w:type="dxa"/>
          </w:tcPr>
          <w:p w:rsidR="0078701F" w:rsidRDefault="00911E66" w:rsidP="009D6F74">
            <w:r>
              <w:t>80</w:t>
            </w:r>
            <w:r w:rsidR="0078701F">
              <w:t>sccm</w:t>
            </w:r>
          </w:p>
        </w:tc>
        <w:tc>
          <w:tcPr>
            <w:tcW w:w="1197" w:type="dxa"/>
          </w:tcPr>
          <w:p w:rsidR="0078701F" w:rsidRDefault="0078701F" w:rsidP="009D6F74">
            <w:r>
              <w:t>0</w:t>
            </w:r>
          </w:p>
        </w:tc>
        <w:tc>
          <w:tcPr>
            <w:tcW w:w="1197" w:type="dxa"/>
          </w:tcPr>
          <w:p w:rsidR="0078701F" w:rsidRDefault="00911E66" w:rsidP="009D6F74">
            <w:r>
              <w:t>0</w:t>
            </w:r>
            <w:r w:rsidR="0078701F">
              <w:t>mT</w:t>
            </w:r>
          </w:p>
        </w:tc>
        <w:tc>
          <w:tcPr>
            <w:tcW w:w="1197" w:type="dxa"/>
          </w:tcPr>
          <w:p w:rsidR="0078701F" w:rsidRDefault="0078701F" w:rsidP="009D6F74">
            <w:r>
              <w:t>500W</w:t>
            </w:r>
          </w:p>
        </w:tc>
        <w:tc>
          <w:tcPr>
            <w:tcW w:w="1197" w:type="dxa"/>
          </w:tcPr>
          <w:p w:rsidR="0078701F" w:rsidRDefault="0078701F" w:rsidP="009D6F74">
            <w:r>
              <w:t>10W</w:t>
            </w:r>
          </w:p>
        </w:tc>
        <w:tc>
          <w:tcPr>
            <w:tcW w:w="1197" w:type="dxa"/>
          </w:tcPr>
          <w:p w:rsidR="0078701F" w:rsidRDefault="0078701F" w:rsidP="009D6F74">
            <w:r>
              <w:t>15</w:t>
            </w:r>
          </w:p>
        </w:tc>
        <w:tc>
          <w:tcPr>
            <w:tcW w:w="915" w:type="dxa"/>
          </w:tcPr>
          <w:p w:rsidR="0078701F" w:rsidRDefault="0078701F" w:rsidP="009D6F74">
            <w:r>
              <w:t>5s</w:t>
            </w:r>
          </w:p>
        </w:tc>
      </w:tr>
      <w:tr w:rsidR="0078701F" w:rsidTr="00583DDB">
        <w:tc>
          <w:tcPr>
            <w:tcW w:w="920" w:type="dxa"/>
          </w:tcPr>
          <w:p w:rsidR="0078701F" w:rsidRPr="00FD55FC" w:rsidRDefault="00911E66" w:rsidP="009D6F74">
            <w:pPr>
              <w:rPr>
                <w:b/>
              </w:rPr>
            </w:pPr>
            <w:r>
              <w:rPr>
                <w:b/>
              </w:rPr>
              <w:t>Repeat Etch &amp; Deposit Steps</w:t>
            </w:r>
          </w:p>
        </w:tc>
        <w:tc>
          <w:tcPr>
            <w:tcW w:w="1197" w:type="dxa"/>
          </w:tcPr>
          <w:p w:rsidR="0078701F" w:rsidRDefault="0078701F" w:rsidP="009D6F74"/>
        </w:tc>
        <w:tc>
          <w:tcPr>
            <w:tcW w:w="1197" w:type="dxa"/>
          </w:tcPr>
          <w:p w:rsidR="0078701F" w:rsidRDefault="0078701F" w:rsidP="009D6F74"/>
        </w:tc>
        <w:tc>
          <w:tcPr>
            <w:tcW w:w="1197" w:type="dxa"/>
          </w:tcPr>
          <w:p w:rsidR="0078701F" w:rsidRDefault="0078701F" w:rsidP="009D6F74"/>
        </w:tc>
        <w:tc>
          <w:tcPr>
            <w:tcW w:w="1197" w:type="dxa"/>
          </w:tcPr>
          <w:p w:rsidR="0078701F" w:rsidRDefault="0078701F" w:rsidP="009D6F74"/>
        </w:tc>
        <w:tc>
          <w:tcPr>
            <w:tcW w:w="1197" w:type="dxa"/>
          </w:tcPr>
          <w:p w:rsidR="0078701F" w:rsidRDefault="0078701F" w:rsidP="009D6F74"/>
        </w:tc>
        <w:tc>
          <w:tcPr>
            <w:tcW w:w="1197" w:type="dxa"/>
          </w:tcPr>
          <w:p w:rsidR="0078701F" w:rsidRDefault="0078701F" w:rsidP="009D6F74"/>
        </w:tc>
        <w:tc>
          <w:tcPr>
            <w:tcW w:w="915" w:type="dxa"/>
          </w:tcPr>
          <w:p w:rsidR="0078701F" w:rsidRDefault="0078701F" w:rsidP="009D6F74"/>
        </w:tc>
      </w:tr>
    </w:tbl>
    <w:p w:rsidR="0078701F" w:rsidRPr="00DB4A8B" w:rsidRDefault="0078701F" w:rsidP="0078701F">
      <w:pPr>
        <w:pStyle w:val="SOPL4Text"/>
      </w:pPr>
      <w:r>
        <w:t>In all steps the He backing is 10.0.</w:t>
      </w:r>
    </w:p>
    <w:p w:rsidR="0090026A" w:rsidRDefault="0090026A" w:rsidP="00EE18D3">
      <w:pPr>
        <w:pStyle w:val="SOPL2Title"/>
      </w:pPr>
      <w:bookmarkStart w:id="35" w:name="_Toc89424734"/>
      <w:r>
        <w:t>Start Etch Process</w:t>
      </w:r>
      <w:bookmarkEnd w:id="35"/>
    </w:p>
    <w:p w:rsidR="007F067F" w:rsidRPr="007F067F" w:rsidRDefault="007F067F" w:rsidP="006C72D2">
      <w:pPr>
        <w:pStyle w:val="SOPL3Text"/>
      </w:pPr>
      <w:r>
        <w:t>Make sure the chuck is at the correct temperature.  If it is too warm the Bosch process won’t work correctly.</w:t>
      </w:r>
    </w:p>
    <w:p w:rsidR="009D6F74" w:rsidRPr="009D6F74" w:rsidRDefault="006C72D2" w:rsidP="006C72D2">
      <w:pPr>
        <w:pStyle w:val="SOPL3Text"/>
      </w:pPr>
      <w:r>
        <w:rPr>
          <w:rFonts w:eastAsia="Calibri"/>
        </w:rPr>
        <w:t xml:space="preserve">Click the ‘Run’ button. </w:t>
      </w:r>
      <w:r w:rsidR="00EE18D3">
        <w:rPr>
          <w:rFonts w:eastAsia="Calibri"/>
        </w:rPr>
        <w:t xml:space="preserve">See </w:t>
      </w:r>
      <w:r w:rsidR="00A7240E">
        <w:fldChar w:fldCharType="begin"/>
      </w:r>
      <w:r w:rsidR="00A7240E">
        <w:instrText xml:space="preserve"> REF _Ref264460528 \h  \* MERGEFORMAT </w:instrText>
      </w:r>
      <w:r w:rsidR="00A7240E">
        <w:fldChar w:fldCharType="separate"/>
      </w:r>
      <w:r w:rsidR="00C63976" w:rsidRPr="00C63976">
        <w:rPr>
          <w:i/>
        </w:rPr>
        <w:t xml:space="preserve">Figure </w:t>
      </w:r>
      <w:r w:rsidR="00C63976" w:rsidRPr="00C63976">
        <w:rPr>
          <w:i/>
          <w:noProof/>
        </w:rPr>
        <w:t>6</w:t>
      </w:r>
      <w:r w:rsidR="00A7240E">
        <w:fldChar w:fldCharType="end"/>
      </w:r>
      <w:r w:rsidR="00EE18D3">
        <w:rPr>
          <w:rFonts w:eastAsia="Calibri"/>
        </w:rPr>
        <w:t>.</w:t>
      </w:r>
    </w:p>
    <w:p w:rsidR="006C72D2" w:rsidRDefault="00EE18D3" w:rsidP="00EE18D3">
      <w:pPr>
        <w:pStyle w:val="SOPNote"/>
      </w:pPr>
      <w:r>
        <w:t>NOTE:</w:t>
      </w:r>
      <w:r>
        <w:tab/>
      </w:r>
      <w:r w:rsidR="006C72D2">
        <w:t xml:space="preserve">The </w:t>
      </w:r>
      <w:proofErr w:type="spellStart"/>
      <w:r w:rsidR="007F067F">
        <w:t>pumpdown</w:t>
      </w:r>
      <w:proofErr w:type="spellEnd"/>
      <w:r w:rsidR="007F067F">
        <w:t xml:space="preserve"> and subsequent </w:t>
      </w:r>
      <w:r w:rsidR="006C72D2">
        <w:t>wafer transfer will begin automatically and the etch process will start when the wafer is loaded</w:t>
      </w:r>
      <w:r w:rsidR="007F067F">
        <w:t xml:space="preserve">. </w:t>
      </w:r>
      <w:r w:rsidR="006C72D2">
        <w:t>The wafer will automatically transfer to the load lock when the process is complete.</w:t>
      </w:r>
    </w:p>
    <w:p w:rsidR="005073E6" w:rsidRDefault="005073E6" w:rsidP="006C72D2">
      <w:pPr>
        <w:pStyle w:val="SOPL3Text"/>
      </w:pPr>
      <w:r>
        <w:t>Listen closely to the machine during the first steps.</w:t>
      </w:r>
    </w:p>
    <w:p w:rsidR="005073E6" w:rsidRDefault="005073E6" w:rsidP="005073E6">
      <w:pPr>
        <w:pStyle w:val="SOPL4Text"/>
      </w:pPr>
      <w:r>
        <w:t>If the machine makes</w:t>
      </w:r>
      <w:r w:rsidR="00CC6005">
        <w:t xml:space="preserve"> a repetitive clicking sound,</w:t>
      </w:r>
      <w:r w:rsidR="007F067F">
        <w:t xml:space="preserve"> or the ICP power is greater than 10 or fluctuating wildly, you need to stop and </w:t>
      </w:r>
      <w:r w:rsidR="00CC6005">
        <w:t>restart the process.</w:t>
      </w:r>
    </w:p>
    <w:p w:rsidR="00CC6005" w:rsidRDefault="00CC6005" w:rsidP="00CC6005">
      <w:pPr>
        <w:pStyle w:val="SOPL5Text"/>
      </w:pPr>
      <w:r>
        <w:t>Press Stop.</w:t>
      </w:r>
    </w:p>
    <w:p w:rsidR="00CC6005" w:rsidRDefault="00CC6005" w:rsidP="00CC6005">
      <w:pPr>
        <w:pStyle w:val="SOPL5Text"/>
      </w:pPr>
      <w:r>
        <w:t>Return the wafer to load lock</w:t>
      </w:r>
      <w:r w:rsidR="007F067F">
        <w:t>-YES</w:t>
      </w:r>
    </w:p>
    <w:p w:rsidR="00CC6005" w:rsidRDefault="00CC6005" w:rsidP="00CC6005">
      <w:pPr>
        <w:pStyle w:val="SOPL5Text"/>
      </w:pPr>
      <w:r>
        <w:t xml:space="preserve">Click </w:t>
      </w:r>
      <w:r w:rsidR="00243573">
        <w:t>the Run button</w:t>
      </w:r>
      <w:r w:rsidR="007F067F">
        <w:t xml:space="preserve"> after you see that the wafer is inside the load lock to restart the process.</w:t>
      </w:r>
    </w:p>
    <w:p w:rsidR="00243573" w:rsidRDefault="00243573" w:rsidP="00243573">
      <w:pPr>
        <w:pStyle w:val="SOPL3Text"/>
      </w:pPr>
      <w:r>
        <w:t xml:space="preserve">Monitor the parameters during the first </w:t>
      </w:r>
      <w:r w:rsidR="007F067F">
        <w:t xml:space="preserve">few </w:t>
      </w:r>
      <w:r>
        <w:t>steps of the process.</w:t>
      </w:r>
    </w:p>
    <w:p w:rsidR="00243573" w:rsidRDefault="00243573" w:rsidP="00243573">
      <w:pPr>
        <w:pStyle w:val="SOPL4Text"/>
      </w:pPr>
      <w:r>
        <w:t>Go to the Process Control page.</w:t>
      </w:r>
    </w:p>
    <w:p w:rsidR="00AF3BA0" w:rsidRDefault="00243573" w:rsidP="00DD7E01">
      <w:pPr>
        <w:pStyle w:val="SOPL4Text"/>
      </w:pPr>
      <w:r>
        <w:t xml:space="preserve">Monitor the Reflected Power. It should be </w:t>
      </w:r>
      <w:r w:rsidR="007F067F">
        <w:t>less than 10</w:t>
      </w:r>
      <w:r>
        <w:t>.</w:t>
      </w:r>
      <w:r w:rsidR="00DD7E01">
        <w:t xml:space="preserve"> </w:t>
      </w:r>
      <w:r w:rsidR="00AF3BA0">
        <w:t xml:space="preserve">See </w:t>
      </w:r>
      <w:r w:rsidR="00930F99">
        <w:fldChar w:fldCharType="begin"/>
      </w:r>
      <w:r w:rsidR="00930F99">
        <w:instrText xml:space="preserve"> REF _Ref264460585 \h  \* MERGEFORMAT </w:instrText>
      </w:r>
      <w:r w:rsidR="00930F99">
        <w:fldChar w:fldCharType="separate"/>
      </w:r>
      <w:r w:rsidR="00C63976" w:rsidRPr="00DD7E01">
        <w:rPr>
          <w:i/>
        </w:rPr>
        <w:t xml:space="preserve">Figure </w:t>
      </w:r>
      <w:r w:rsidR="00C63976" w:rsidRPr="00DD7E01">
        <w:rPr>
          <w:i/>
          <w:noProof/>
        </w:rPr>
        <w:t>7,</w:t>
      </w:r>
      <w:r w:rsidR="00C63976" w:rsidRPr="00DD7E01">
        <w:rPr>
          <w:i/>
        </w:rPr>
        <w:t xml:space="preserve"> Process Control Page</w:t>
      </w:r>
      <w:r w:rsidR="00930F99">
        <w:fldChar w:fldCharType="end"/>
      </w:r>
      <w:r w:rsidR="00AF3BA0">
        <w:t>.</w:t>
      </w:r>
    </w:p>
    <w:p w:rsidR="000C388B" w:rsidRDefault="000C388B" w:rsidP="00DD7E01">
      <w:pPr>
        <w:pStyle w:val="SOPL4Text"/>
      </w:pPr>
      <w:r>
        <w:t xml:space="preserve">Make sure the temperature cooling is working and stable +/- </w:t>
      </w:r>
      <w:proofErr w:type="gramStart"/>
      <w:r>
        <w:t>1 degree</w:t>
      </w:r>
      <w:proofErr w:type="gramEnd"/>
      <w:r>
        <w:t xml:space="preserve"> C.</w:t>
      </w:r>
    </w:p>
    <w:p w:rsidR="00227E03" w:rsidRDefault="008D4279" w:rsidP="00937F4C">
      <w:pPr>
        <w:pStyle w:val="SOPL3Text"/>
        <w:numPr>
          <w:ilvl w:val="0"/>
          <w:numId w:val="0"/>
        </w:numPr>
        <w:jc w:val="center"/>
      </w:pPr>
      <w:r>
        <w:rPr>
          <w:noProof/>
        </w:rPr>
        <w:lastRenderedPageBreak/>
        <mc:AlternateContent>
          <mc:Choice Requires="wpc">
            <w:drawing>
              <wp:inline distT="0" distB="0" distL="0" distR="0">
                <wp:extent cx="5276850" cy="3895090"/>
                <wp:effectExtent l="24765" t="22225" r="22860" b="26035"/>
                <wp:docPr id="41" name="Canvas 4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19050" cap="flat" cmpd="sng" algn="ctr">
                          <a:solidFill>
                            <a:srgbClr val="000000"/>
                          </a:solidFill>
                          <a:prstDash val="solid"/>
                          <a:miter lim="800000"/>
                          <a:headEnd type="none" w="med" len="med"/>
                          <a:tailEnd type="none" w="med" len="med"/>
                        </a:ln>
                      </wpc:whole>
                      <pic:pic xmlns:pic="http://schemas.openxmlformats.org/drawingml/2006/picture">
                        <pic:nvPicPr>
                          <pic:cNvPr id="15" name="Picture 42" descr="SDC1100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19027" y="102787"/>
                            <a:ext cx="4096502" cy="3447876"/>
                          </a:xfrm>
                          <a:prstGeom prst="rect">
                            <a:avLst/>
                          </a:prstGeom>
                          <a:noFill/>
                          <a:extLst>
                            <a:ext uri="{909E8E84-426E-40DD-AFC4-6F175D3DCCD1}">
                              <a14:hiddenFill xmlns:a14="http://schemas.microsoft.com/office/drawing/2010/main">
                                <a:solidFill>
                                  <a:srgbClr val="FFFFFF"/>
                                </a:solidFill>
                              </a14:hiddenFill>
                            </a:ext>
                          </a:extLst>
                        </pic:spPr>
                      </pic:pic>
                      <wps:wsp>
                        <wps:cNvPr id="17" name="AutoShape 59"/>
                        <wps:cNvSpPr>
                          <a:spLocks/>
                        </wps:cNvSpPr>
                        <wps:spPr bwMode="auto">
                          <a:xfrm>
                            <a:off x="4362509" y="2663448"/>
                            <a:ext cx="914341" cy="610411"/>
                          </a:xfrm>
                          <a:prstGeom prst="callout2">
                            <a:avLst>
                              <a:gd name="adj1" fmla="val 18713"/>
                              <a:gd name="adj2" fmla="val -8333"/>
                              <a:gd name="adj3" fmla="val 18713"/>
                              <a:gd name="adj4" fmla="val -185208"/>
                              <a:gd name="adj5" fmla="val -26509"/>
                              <a:gd name="adj6" fmla="val -250764"/>
                            </a:avLst>
                          </a:prstGeom>
                          <a:solidFill>
                            <a:srgbClr val="FFFFFF"/>
                          </a:solidFill>
                          <a:ln w="15875">
                            <a:solidFill>
                              <a:srgbClr val="00B050"/>
                            </a:solidFill>
                            <a:miter lim="800000"/>
                            <a:headEnd/>
                            <a:tailEnd type="stealth" w="lg" len="lg"/>
                          </a:ln>
                        </wps:spPr>
                        <wps:txbx>
                          <w:txbxContent>
                            <w:p w:rsidR="00930F99" w:rsidRDefault="00930F99">
                              <w:r>
                                <w:t>Reflected Power</w:t>
                              </w:r>
                            </w:p>
                            <w:p w:rsidR="00084A1B" w:rsidRDefault="00084A1B"/>
                            <w:p w:rsidR="00930F99" w:rsidRDefault="00930F99">
                              <w:r>
                                <w:t xml:space="preserve">Figure </w:t>
                              </w:r>
                              <w:r w:rsidR="00926E88">
                                <w:fldChar w:fldCharType="begin"/>
                              </w:r>
                              <w:r w:rsidR="00926E88">
                                <w:instrText xml:space="preserve"> SEQ Figure \* ARABIC </w:instrText>
                              </w:r>
                              <w:r w:rsidR="00926E88">
                                <w:fldChar w:fldCharType="separate"/>
                              </w:r>
                              <w:r>
                                <w:rPr>
                                  <w:noProof/>
                                </w:rPr>
                                <w:t>7</w:t>
                              </w:r>
                              <w:r w:rsidR="00926E88">
                                <w:rPr>
                                  <w:noProof/>
                                </w:rPr>
                                <w:fldChar w:fldCharType="end"/>
                              </w:r>
                              <w:r>
                                <w:t xml:space="preserve">, Process Control </w:t>
                              </w:r>
                              <w:proofErr w:type="spellStart"/>
                              <w:r>
                                <w:t>PageReflected</w:t>
                              </w:r>
                              <w:proofErr w:type="spellEnd"/>
                              <w:r>
                                <w:t xml:space="preserve"> Power</w:t>
                              </w:r>
                            </w:p>
                          </w:txbxContent>
                        </wps:txbx>
                        <wps:bodyPr rot="0" vert="horz" wrap="square" lIns="91440" tIns="45720" rIns="91440" bIns="45720" anchor="t" anchorCtr="0" upright="1">
                          <a:noAutofit/>
                        </wps:bodyPr>
                      </wps:wsp>
                      <wps:wsp>
                        <wps:cNvPr id="18" name="Text Box 60"/>
                        <wps:cNvSpPr txBox="1">
                          <a:spLocks noChangeArrowheads="1"/>
                        </wps:cNvSpPr>
                        <wps:spPr bwMode="auto">
                          <a:xfrm>
                            <a:off x="119027" y="3664270"/>
                            <a:ext cx="5064045" cy="186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30F99" w:rsidRPr="00C0790A" w:rsidRDefault="00930F99" w:rsidP="00243573">
                              <w:pPr>
                                <w:pStyle w:val="Caption"/>
                                <w:rPr>
                                  <w:rFonts w:ascii="Times New Roman" w:hAnsi="Times New Roman" w:cs="Times New Roman"/>
                                  <w:sz w:val="24"/>
                                  <w:szCs w:val="24"/>
                                </w:rPr>
                              </w:pPr>
                              <w:bookmarkStart w:id="36" w:name="_Ref264460585"/>
                              <w:bookmarkStart w:id="37" w:name="_Toc264535271"/>
                              <w:r>
                                <w:t xml:space="preserve">Figure </w:t>
                              </w:r>
                              <w:r w:rsidR="00926E88">
                                <w:fldChar w:fldCharType="begin"/>
                              </w:r>
                              <w:r w:rsidR="00926E88">
                                <w:instrText xml:space="preserve"> SEQ Figure \* ARABIC </w:instrText>
                              </w:r>
                              <w:r w:rsidR="00926E88">
                                <w:fldChar w:fldCharType="separate"/>
                              </w:r>
                              <w:r>
                                <w:rPr>
                                  <w:noProof/>
                                </w:rPr>
                                <w:t>7</w:t>
                              </w:r>
                              <w:r w:rsidR="00926E88">
                                <w:rPr>
                                  <w:noProof/>
                                </w:rPr>
                                <w:fldChar w:fldCharType="end"/>
                              </w:r>
                              <w:r>
                                <w:t>, Process Control Page</w:t>
                              </w:r>
                              <w:bookmarkEnd w:id="36"/>
                              <w:bookmarkEnd w:id="37"/>
                            </w:p>
                          </w:txbxContent>
                        </wps:txbx>
                        <wps:bodyPr rot="0" vert="horz" wrap="square" lIns="0" tIns="0" rIns="0" bIns="0" anchor="t" anchorCtr="0" upright="1">
                          <a:noAutofit/>
                        </wps:bodyPr>
                      </wps:wsp>
                    </wpc:wpc>
                  </a:graphicData>
                </a:graphic>
              </wp:inline>
            </w:drawing>
          </mc:Choice>
          <mc:Fallback>
            <w:pict>
              <v:group id="Canvas 41" o:spid="_x0000_s1056" editas="canvas" style="width:415.5pt;height:306.7pt;mso-position-horizontal-relative:char;mso-position-vertical-relative:line" coordsize="52768,389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TGVlIEJLAAAAZAAAAQQAAAElAAABCQAAASUAAAAMAAAABgAA&#10;ARUAAAEXAAAAAAAAAQkAAAEPAAABFQAAARsAAAEhAAABJ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iAAAA13AAA8igAAUYcAADQ+AAAo2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HoAAAguAAAeTQAAKSYAABwDAAAY&#10;W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e0AAAn0AAAk&#10;uwAANY4AACVnAAAgb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rwAAATjAAAXHAAAIxAAABPFAAAOP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mAAAALoAAAGpgAACpoAAAhSAAAGe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n0AAANDAAAJVwAAD1oAAAsRAAAJc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x4AAAVsAAAewwAAMJYAABmT&#10;AAASL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wcAAAUK&#10;AAAafQAALlIAABnlAAASM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0AAAiqAAAlnAAAO7MAACZrAAAfx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SZWxh&#10;dGVkU291bmQAAAEAAAABAAAAAAAAAAoAAAD/2wBDAAEBAQEBAQEBAQEBAQEBAQIBAQEBAQIBAQEC&#10;AgICAgICAgIDAwQDAwMDAwICAwQDAwQEBAQEAgMFBQQEBQQEBAT/2wBDAQEBAQEBAQIBAQIEAwID&#10;BAQEBAQEBAQEBAQEBAQEBAQEBAQEBAQEBAQEBAQEBAQEBAQEBAQEBAQEBAQEBAQEBAT/wAARCAFq&#10;Aa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">
                <v:shape id="_x0000_s1057" type="#_x0000_t75" style="position:absolute;width:52768;height:38950;visibility:visible;mso-wrap-style:square" stroked="t" strokeweight="1.5pt">
                  <v:fill o:detectmouseclick="t"/>
                  <v:path o:connecttype="none"/>
                </v:shape>
                <v:shape id="Picture 42" o:spid="_x0000_s1058" type="#_x0000_t75" alt="SDC11007" style="position:absolute;left:1190;top:1027;width:40965;height:34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">
                  <v:imagedata r:id="rId32" o:title="SDC11007"/>
                </v:shape>
                <v:shape id="AutoShape 59" o:spid="_x0000_s1059" type="#_x0000_t42" style="position:absolute;left:43625;top:26634;width:9143;height:6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" adj="-54165,-5726,-40005,4042,,4042" strokecolor="#00b050" strokeweight="1.25pt">
                  <v:stroke startarrow="classic" startarrowwidth="wide" startarrowlength="long"/>
                  <v:textbox>
                    <w:txbxContent>
                      <w:p w:rsidR="00930F99" w:rsidRDefault="00930F99">
                        <w:r>
                          <w:t>Reflected Power</w:t>
                        </w:r>
                      </w:p>
                      <w:p w:rsidR="00000000" w:rsidRDefault="008A3F9A"/>
                      <w:p w:rsidR="00930F99" w:rsidRDefault="00930F99">
                        <w:r>
                          <w:t xml:space="preserve">Figure </w:t>
                        </w:r>
                        <w:fldSimple w:instr=" SEQ Figure \* ARABIC ">
                          <w:r>
                            <w:rPr>
                              <w:noProof/>
                            </w:rPr>
                            <w:t>7</w:t>
                          </w:r>
                        </w:fldSimple>
                        <w:r>
                          <w:t xml:space="preserve">, Process Control </w:t>
                        </w:r>
                        <w:proofErr w:type="spellStart"/>
                        <w:r>
                          <w:t>PageReflected</w:t>
                        </w:r>
                        <w:proofErr w:type="spellEnd"/>
                        <w:r>
                          <w:t xml:space="preserve"> Power</w:t>
                        </w:r>
                      </w:p>
                    </w:txbxContent>
                  </v:textbox>
                </v:shape>
                <v:shape id="Text Box 60" o:spid="_x0000_s1060" type="#_x0000_t202" style="position:absolute;left:1190;top:36642;width:50640;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" stroked="f">
                  <v:textbox inset="0,0,0,0">
                    <w:txbxContent>
                      <w:p w:rsidR="00930F99" w:rsidRPr="00C0790A" w:rsidRDefault="00930F99" w:rsidP="00243573">
                        <w:pPr>
                          <w:pStyle w:val="Caption"/>
                          <w:rPr>
                            <w:rFonts w:ascii="Times New Roman" w:hAnsi="Times New Roman" w:cs="Times New Roman"/>
                            <w:sz w:val="24"/>
                            <w:szCs w:val="24"/>
                          </w:rPr>
                        </w:pPr>
                        <w:bookmarkStart w:id="47" w:name="_Ref264460585"/>
                        <w:bookmarkStart w:id="48" w:name="_Toc264535271"/>
                        <w:r>
                          <w:t xml:space="preserve">Figure </w:t>
                        </w:r>
                        <w:fldSimple w:instr=" SEQ Figure \* ARABIC ">
                          <w:r>
                            <w:rPr>
                              <w:noProof/>
                            </w:rPr>
                            <w:t>7</w:t>
                          </w:r>
                        </w:fldSimple>
                        <w:r>
                          <w:t>, Process Control Page</w:t>
                        </w:r>
                        <w:bookmarkEnd w:id="47"/>
                        <w:bookmarkEnd w:id="48"/>
                      </w:p>
                    </w:txbxContent>
                  </v:textbox>
                </v:shape>
                <w10:anchorlock/>
              </v:group>
            </w:pict>
          </mc:Fallback>
        </mc:AlternateContent>
      </w:r>
    </w:p>
    <w:p w:rsidR="00C239C4" w:rsidRPr="009D6F74" w:rsidRDefault="00C239C4" w:rsidP="00937F4C">
      <w:pPr>
        <w:pStyle w:val="SOPL3Text"/>
        <w:numPr>
          <w:ilvl w:val="0"/>
          <w:numId w:val="0"/>
        </w:numPr>
        <w:jc w:val="center"/>
      </w:pPr>
    </w:p>
    <w:p w:rsidR="009D6F74" w:rsidRPr="009D6F74" w:rsidRDefault="009D6F74" w:rsidP="009D6F74">
      <w:pPr>
        <w:pStyle w:val="SOPL1Title"/>
      </w:pPr>
      <w:bookmarkStart w:id="38" w:name="_Toc89424735"/>
      <w:r>
        <w:t>Shutdown Procedures</w:t>
      </w:r>
      <w:bookmarkEnd w:id="38"/>
    </w:p>
    <w:p w:rsidR="0090026A" w:rsidRDefault="0090026A" w:rsidP="00EE18D3">
      <w:pPr>
        <w:pStyle w:val="SOPL2Title"/>
      </w:pPr>
      <w:bookmarkStart w:id="39" w:name="_Toc89424736"/>
      <w:r>
        <w:t>Vent Load Lock</w:t>
      </w:r>
      <w:bookmarkEnd w:id="39"/>
    </w:p>
    <w:p w:rsidR="006C72D2" w:rsidRPr="00DD7E01" w:rsidRDefault="00EE18D3" w:rsidP="006C72D2">
      <w:pPr>
        <w:pStyle w:val="SOPL3Text"/>
        <w:rPr>
          <w:rFonts w:eastAsia="Calibri"/>
        </w:rPr>
      </w:pPr>
      <w:r>
        <w:rPr>
          <w:rFonts w:eastAsia="Calibri"/>
        </w:rPr>
        <w:t>Click OK</w:t>
      </w:r>
      <w:r w:rsidR="006C72D2">
        <w:rPr>
          <w:rFonts w:eastAsia="Calibri"/>
        </w:rPr>
        <w:t xml:space="preserve"> when the sof</w:t>
      </w:r>
      <w:r w:rsidR="006C72D2">
        <w:t>tware says “Process completed”.</w:t>
      </w:r>
    </w:p>
    <w:p w:rsidR="00DD7E01" w:rsidRDefault="00DD7E01" w:rsidP="006C72D2">
      <w:pPr>
        <w:pStyle w:val="SOPL3Text"/>
        <w:rPr>
          <w:rFonts w:eastAsia="Calibri"/>
        </w:rPr>
      </w:pPr>
      <w:r>
        <w:rPr>
          <w:rFonts w:eastAsia="Calibri"/>
        </w:rPr>
        <w:t>Look inside load lock window to make sure wafer has transferred successfully from main chamber to load lock.</w:t>
      </w:r>
    </w:p>
    <w:p w:rsidR="006C72D2" w:rsidRDefault="006C72D2" w:rsidP="006C72D2">
      <w:pPr>
        <w:pStyle w:val="SOPL3Text"/>
        <w:rPr>
          <w:rFonts w:eastAsia="Calibri"/>
        </w:rPr>
      </w:pPr>
      <w:r>
        <w:rPr>
          <w:rFonts w:eastAsia="Calibri"/>
        </w:rPr>
        <w:t>Vent load lock</w:t>
      </w:r>
      <w:r>
        <w:t>.</w:t>
      </w:r>
    </w:p>
    <w:p w:rsidR="006C72D2" w:rsidRDefault="006C72D2" w:rsidP="006C72D2">
      <w:pPr>
        <w:pStyle w:val="SOPL4Text"/>
        <w:rPr>
          <w:rFonts w:eastAsia="Calibri"/>
        </w:rPr>
      </w:pPr>
      <w:r>
        <w:rPr>
          <w:rFonts w:eastAsia="Calibri"/>
        </w:rPr>
        <w:t>Press stop button corresponding to the load lock mechanical pump.</w:t>
      </w:r>
      <w:r w:rsidR="00EE18D3">
        <w:rPr>
          <w:rFonts w:eastAsia="Calibri"/>
        </w:rPr>
        <w:t xml:space="preserve"> See </w:t>
      </w:r>
      <w:r w:rsidR="00DD7E01">
        <w:t>Figure 4</w:t>
      </w:r>
      <w:r w:rsidR="00EE18D3">
        <w:rPr>
          <w:rFonts w:eastAsia="Calibri"/>
        </w:rPr>
        <w:t>.</w:t>
      </w:r>
    </w:p>
    <w:p w:rsidR="006C72D2" w:rsidRDefault="006C72D2" w:rsidP="006C72D2">
      <w:pPr>
        <w:pStyle w:val="SOPL4Text"/>
        <w:rPr>
          <w:rFonts w:eastAsia="Calibri"/>
        </w:rPr>
      </w:pPr>
      <w:r>
        <w:rPr>
          <w:rFonts w:eastAsia="Calibri"/>
        </w:rPr>
        <w:t>Click ok when it says “Wafer has finished processing”.</w:t>
      </w:r>
    </w:p>
    <w:p w:rsidR="006C72D2" w:rsidRDefault="006C72D2" w:rsidP="006C72D2">
      <w:pPr>
        <w:pStyle w:val="SOPL4Text"/>
        <w:rPr>
          <w:rFonts w:eastAsia="Calibri"/>
        </w:rPr>
      </w:pPr>
      <w:r>
        <w:rPr>
          <w:rFonts w:eastAsia="Calibri"/>
        </w:rPr>
        <w:t>Press vent button</w:t>
      </w:r>
      <w:r w:rsidR="00EE18D3">
        <w:rPr>
          <w:rFonts w:eastAsia="Calibri"/>
        </w:rPr>
        <w:t xml:space="preserve">. See </w:t>
      </w:r>
      <w:r w:rsidR="00DD7E01">
        <w:t>Figure 4</w:t>
      </w:r>
      <w:r w:rsidR="00EE18D3">
        <w:rPr>
          <w:rFonts w:eastAsia="Calibri"/>
          <w:i/>
        </w:rPr>
        <w:t>.</w:t>
      </w:r>
    </w:p>
    <w:p w:rsidR="006C72D2" w:rsidRDefault="006C72D2" w:rsidP="006C72D2">
      <w:pPr>
        <w:pStyle w:val="SOPL4Text"/>
        <w:rPr>
          <w:rFonts w:eastAsia="Calibri"/>
        </w:rPr>
      </w:pPr>
      <w:r>
        <w:rPr>
          <w:rFonts w:eastAsia="Calibri"/>
        </w:rPr>
        <w:t xml:space="preserve">Wait </w:t>
      </w:r>
      <w:r w:rsidR="00DD7E01">
        <w:rPr>
          <w:rFonts w:eastAsia="Calibri"/>
        </w:rPr>
        <w:t>~1</w:t>
      </w:r>
      <w:r>
        <w:rPr>
          <w:rFonts w:eastAsia="Calibri"/>
        </w:rPr>
        <w:t xml:space="preserve"> </w:t>
      </w:r>
      <w:r w:rsidR="00EE18D3">
        <w:rPr>
          <w:rFonts w:eastAsia="Calibri"/>
        </w:rPr>
        <w:t>min. for the load lock to vent.</w:t>
      </w:r>
    </w:p>
    <w:p w:rsidR="006C72D2" w:rsidRDefault="006C72D2" w:rsidP="006C72D2">
      <w:pPr>
        <w:pStyle w:val="SOPL3Text"/>
        <w:rPr>
          <w:rFonts w:eastAsia="Calibri"/>
        </w:rPr>
      </w:pPr>
      <w:r>
        <w:rPr>
          <w:rFonts w:eastAsia="Calibri"/>
        </w:rPr>
        <w:t xml:space="preserve">Pull up to open load lock lid. Do not force it open, once it is vented it should open easily. </w:t>
      </w:r>
    </w:p>
    <w:p w:rsidR="006C72D2" w:rsidRDefault="006C72D2" w:rsidP="006C72D2">
      <w:pPr>
        <w:pStyle w:val="SOPL3Text"/>
        <w:rPr>
          <w:rFonts w:eastAsia="Calibri"/>
        </w:rPr>
      </w:pPr>
      <w:r>
        <w:rPr>
          <w:rFonts w:eastAsia="Calibri"/>
        </w:rPr>
        <w:t>Press stop button to stop venting.</w:t>
      </w:r>
    </w:p>
    <w:p w:rsidR="006C72D2" w:rsidRPr="006C72D2" w:rsidRDefault="006C72D2" w:rsidP="006C72D2">
      <w:pPr>
        <w:pStyle w:val="SOPL3Text"/>
      </w:pPr>
      <w:r>
        <w:t>Remove wafer.</w:t>
      </w:r>
    </w:p>
    <w:p w:rsidR="00BB3079" w:rsidRDefault="006C72D2" w:rsidP="00EE18D3">
      <w:pPr>
        <w:pStyle w:val="SOPL2Title"/>
      </w:pPr>
      <w:bookmarkStart w:id="40" w:name="_Toc89424737"/>
      <w:r>
        <w:t>Shutdown System</w:t>
      </w:r>
      <w:bookmarkEnd w:id="40"/>
    </w:p>
    <w:p w:rsidR="006C72D2" w:rsidRDefault="000C388B" w:rsidP="006C72D2">
      <w:pPr>
        <w:pStyle w:val="SOPL3Text"/>
        <w:rPr>
          <w:rFonts w:eastAsia="Calibri"/>
        </w:rPr>
      </w:pPr>
      <w:r>
        <w:rPr>
          <w:rFonts w:eastAsia="Calibri"/>
        </w:rPr>
        <w:t xml:space="preserve">Set the chuck temperature to 30C.  This is important!  Otherwise the N2 </w:t>
      </w:r>
      <w:proofErr w:type="spellStart"/>
      <w:r>
        <w:rPr>
          <w:rFonts w:eastAsia="Calibri"/>
        </w:rPr>
        <w:t>dewar</w:t>
      </w:r>
      <w:proofErr w:type="spellEnd"/>
      <w:r>
        <w:rPr>
          <w:rFonts w:eastAsia="Calibri"/>
        </w:rPr>
        <w:t xml:space="preserve"> will run out overnight and you will be billed for a new tank.</w:t>
      </w:r>
    </w:p>
    <w:p w:rsidR="000C388B" w:rsidRDefault="000C388B" w:rsidP="000C388B">
      <w:pPr>
        <w:pStyle w:val="SOPL4Text"/>
      </w:pPr>
      <w:r>
        <w:lastRenderedPageBreak/>
        <w:t>Click on Process icon. See Figure 1, Pump Control Page.</w:t>
      </w:r>
    </w:p>
    <w:p w:rsidR="000C388B" w:rsidRDefault="000C388B" w:rsidP="000C388B">
      <w:pPr>
        <w:pStyle w:val="SOPL4Text"/>
      </w:pPr>
      <w:r>
        <w:t>Click on “Chamber 1” on the drop-down menu</w:t>
      </w:r>
    </w:p>
    <w:p w:rsidR="000C388B" w:rsidRDefault="000C388B" w:rsidP="000C388B">
      <w:pPr>
        <w:pStyle w:val="SOPL4Text"/>
      </w:pPr>
      <w:r>
        <w:t>Set the table temperature to 30 (lower left corner of screen) See Figure 1.</w:t>
      </w:r>
    </w:p>
    <w:p w:rsidR="000C388B" w:rsidRDefault="000C388B" w:rsidP="000C388B">
      <w:pPr>
        <w:pStyle w:val="SOPL4Text"/>
      </w:pPr>
      <w:r>
        <w:t>Press the pink start button, then immediately click stop (right next to it). See Figure 1.</w:t>
      </w:r>
    </w:p>
    <w:p w:rsidR="000C388B" w:rsidRDefault="000C388B" w:rsidP="000C388B">
      <w:pPr>
        <w:pStyle w:val="SOPL4Text"/>
      </w:pPr>
      <w:r>
        <w:t>Double check to make sure the bottom temperature setpoint on the controller reads 30.</w:t>
      </w:r>
    </w:p>
    <w:tbl>
      <w:tblPr>
        <w:tblStyle w:val="TableGrid"/>
        <w:tblW w:w="0" w:type="auto"/>
        <w:tblLook w:val="04A0" w:firstRow="1" w:lastRow="0" w:firstColumn="1" w:lastColumn="0" w:noHBand="0" w:noVBand="1"/>
      </w:tblPr>
      <w:tblGrid>
        <w:gridCol w:w="10214"/>
      </w:tblGrid>
      <w:tr w:rsidR="000C388B" w:rsidTr="000C388B">
        <w:tc>
          <w:tcPr>
            <w:tcW w:w="10214" w:type="dxa"/>
          </w:tcPr>
          <w:p w:rsidR="000C388B" w:rsidRDefault="000C388B" w:rsidP="000C388B">
            <w:pPr>
              <w:pStyle w:val="SOPL4Text"/>
              <w:numPr>
                <w:ilvl w:val="0"/>
                <w:numId w:val="0"/>
              </w:numPr>
              <w:jc w:val="center"/>
            </w:pPr>
            <w:r>
              <w:rPr>
                <w:noProof/>
              </w:rPr>
              <w:drawing>
                <wp:inline distT="0" distB="0" distL="0" distR="0" wp14:anchorId="2C415B67" wp14:editId="3967FCC7">
                  <wp:extent cx="1990725" cy="1676099"/>
                  <wp:effectExtent l="0" t="0" r="0" b="63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6555" t="22306" r="22388" b="20363"/>
                          <a:stretch/>
                        </pic:blipFill>
                        <pic:spPr bwMode="auto">
                          <a:xfrm>
                            <a:off x="0" y="0"/>
                            <a:ext cx="1995956" cy="1680503"/>
                          </a:xfrm>
                          <a:prstGeom prst="rect">
                            <a:avLst/>
                          </a:prstGeom>
                          <a:ln>
                            <a:noFill/>
                          </a:ln>
                          <a:extLst>
                            <a:ext uri="{53640926-AAD7-44D8-BBD7-CCE9431645EC}">
                              <a14:shadowObscured xmlns:a14="http://schemas.microsoft.com/office/drawing/2010/main"/>
                            </a:ext>
                          </a:extLst>
                        </pic:spPr>
                      </pic:pic>
                    </a:graphicData>
                  </a:graphic>
                </wp:inline>
              </w:drawing>
            </w:r>
          </w:p>
        </w:tc>
      </w:tr>
      <w:tr w:rsidR="000C388B" w:rsidTr="000C388B">
        <w:tc>
          <w:tcPr>
            <w:tcW w:w="10214" w:type="dxa"/>
          </w:tcPr>
          <w:p w:rsidR="000C388B" w:rsidRDefault="000C388B" w:rsidP="000C388B">
            <w:pPr>
              <w:pStyle w:val="SOPL4Text"/>
              <w:numPr>
                <w:ilvl w:val="0"/>
                <w:numId w:val="0"/>
              </w:numPr>
              <w:jc w:val="center"/>
            </w:pPr>
            <w:r>
              <w:t>Figure 8.  Temperature controller set to 30C</w:t>
            </w:r>
          </w:p>
        </w:tc>
      </w:tr>
    </w:tbl>
    <w:p w:rsidR="000C388B" w:rsidRDefault="000C388B" w:rsidP="000C388B">
      <w:pPr>
        <w:pStyle w:val="SOPL4Text"/>
        <w:numPr>
          <w:ilvl w:val="0"/>
          <w:numId w:val="0"/>
        </w:numPr>
      </w:pPr>
    </w:p>
    <w:p w:rsidR="006C72D2" w:rsidRDefault="000C388B" w:rsidP="006C72D2">
      <w:pPr>
        <w:pStyle w:val="SOPL3Text"/>
        <w:rPr>
          <w:rFonts w:eastAsia="Calibri"/>
        </w:rPr>
      </w:pPr>
      <w:r>
        <w:rPr>
          <w:rFonts w:eastAsia="Calibri"/>
        </w:rPr>
        <w:t>Run the Standby recipe to p</w:t>
      </w:r>
      <w:r w:rsidR="006C72D2">
        <w:rPr>
          <w:rFonts w:eastAsia="Calibri"/>
        </w:rPr>
        <w:t xml:space="preserve">ump down </w:t>
      </w:r>
      <w:r>
        <w:rPr>
          <w:rFonts w:eastAsia="Calibri"/>
        </w:rPr>
        <w:t xml:space="preserve">the empty </w:t>
      </w:r>
      <w:r w:rsidR="006C72D2">
        <w:rPr>
          <w:rFonts w:eastAsia="Calibri"/>
        </w:rPr>
        <w:t>load lock.</w:t>
      </w:r>
    </w:p>
    <w:p w:rsidR="006C72D2" w:rsidRDefault="006C72D2" w:rsidP="006C72D2">
      <w:pPr>
        <w:pStyle w:val="SOPL4Text"/>
        <w:rPr>
          <w:rFonts w:eastAsia="Calibri"/>
        </w:rPr>
      </w:pPr>
      <w:r>
        <w:rPr>
          <w:rFonts w:eastAsia="Calibri"/>
        </w:rPr>
        <w:t>Close load lock lid.</w:t>
      </w:r>
    </w:p>
    <w:p w:rsidR="000C388B" w:rsidRDefault="000C388B" w:rsidP="006C72D2">
      <w:pPr>
        <w:pStyle w:val="SOPL4Text"/>
      </w:pPr>
      <w:r>
        <w:t>Load the “Standby” recipe</w:t>
      </w:r>
    </w:p>
    <w:p w:rsidR="000C388B" w:rsidRPr="000C388B" w:rsidRDefault="000C388B" w:rsidP="006C72D2">
      <w:pPr>
        <w:pStyle w:val="SOPL4Text"/>
      </w:pPr>
      <w:r>
        <w:t>Run the Standby recipe</w:t>
      </w:r>
    </w:p>
    <w:p w:rsidR="00BB3079" w:rsidRPr="000C388B" w:rsidRDefault="000C388B" w:rsidP="006C72D2">
      <w:pPr>
        <w:pStyle w:val="SOPL4Text"/>
      </w:pPr>
      <w:r>
        <w:rPr>
          <w:rFonts w:eastAsia="Calibri"/>
        </w:rPr>
        <w:t xml:space="preserve">Important: </w:t>
      </w:r>
      <w:r w:rsidR="006C72D2">
        <w:rPr>
          <w:rFonts w:eastAsia="Calibri"/>
        </w:rPr>
        <w:t xml:space="preserve">Press ‘cancel’ when software asks for </w:t>
      </w:r>
      <w:r>
        <w:rPr>
          <w:rFonts w:eastAsia="Calibri"/>
        </w:rPr>
        <w:t>wafer name</w:t>
      </w:r>
      <w:r w:rsidR="006C72D2">
        <w:rPr>
          <w:rFonts w:eastAsia="Calibri"/>
        </w:rPr>
        <w:t>.</w:t>
      </w:r>
      <w:r>
        <w:rPr>
          <w:rFonts w:eastAsia="Calibri"/>
        </w:rPr>
        <w:t xml:space="preserve">  Do not click ok or enter a name or the system will get confused and think there is a wafer inside.</w:t>
      </w:r>
    </w:p>
    <w:p w:rsidR="000C388B" w:rsidRPr="000C388B" w:rsidRDefault="000C388B" w:rsidP="006C72D2">
      <w:pPr>
        <w:pStyle w:val="SOPL4Text"/>
      </w:pPr>
      <w:r>
        <w:t>Enter run data, measurements, and disable tool in Coral.</w:t>
      </w:r>
    </w:p>
    <w:tbl>
      <w:tblPr>
        <w:tblStyle w:val="TableGrid"/>
        <w:tblW w:w="0" w:type="auto"/>
        <w:tblLook w:val="04A0" w:firstRow="1" w:lastRow="0" w:firstColumn="1" w:lastColumn="0" w:noHBand="0" w:noVBand="1"/>
      </w:tblPr>
      <w:tblGrid>
        <w:gridCol w:w="10214"/>
      </w:tblGrid>
      <w:tr w:rsidR="000C388B" w:rsidTr="000C388B">
        <w:tc>
          <w:tcPr>
            <w:tcW w:w="10214" w:type="dxa"/>
          </w:tcPr>
          <w:p w:rsidR="000C388B" w:rsidRDefault="000C388B" w:rsidP="000C388B">
            <w:pPr>
              <w:pStyle w:val="SOPL4Text"/>
              <w:numPr>
                <w:ilvl w:val="0"/>
                <w:numId w:val="0"/>
              </w:numPr>
            </w:pPr>
            <w:r>
              <w:rPr>
                <w:noProof/>
              </w:rPr>
              <w:drawing>
                <wp:inline distT="0" distB="0" distL="0" distR="0" wp14:anchorId="44CD3CDB" wp14:editId="469F77AC">
                  <wp:extent cx="5313534" cy="2705100"/>
                  <wp:effectExtent l="0" t="0" r="190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b="35189"/>
                          <a:stretch/>
                        </pic:blipFill>
                        <pic:spPr bwMode="auto">
                          <a:xfrm>
                            <a:off x="0" y="0"/>
                            <a:ext cx="5319005" cy="2707885"/>
                          </a:xfrm>
                          <a:prstGeom prst="rect">
                            <a:avLst/>
                          </a:prstGeom>
                          <a:ln>
                            <a:noFill/>
                          </a:ln>
                          <a:extLst>
                            <a:ext uri="{53640926-AAD7-44D8-BBD7-CCE9431645EC}">
                              <a14:shadowObscured xmlns:a14="http://schemas.microsoft.com/office/drawing/2010/main"/>
                            </a:ext>
                          </a:extLst>
                        </pic:spPr>
                      </pic:pic>
                    </a:graphicData>
                  </a:graphic>
                </wp:inline>
              </w:drawing>
            </w:r>
          </w:p>
        </w:tc>
      </w:tr>
      <w:tr w:rsidR="000C388B" w:rsidTr="000C388B">
        <w:tc>
          <w:tcPr>
            <w:tcW w:w="10214" w:type="dxa"/>
          </w:tcPr>
          <w:p w:rsidR="000C388B" w:rsidRDefault="000C388B" w:rsidP="000C388B">
            <w:pPr>
              <w:pStyle w:val="SOPL4Text"/>
              <w:numPr>
                <w:ilvl w:val="0"/>
                <w:numId w:val="0"/>
              </w:numPr>
              <w:jc w:val="center"/>
            </w:pPr>
            <w:r>
              <w:t>Figure 9. Run standby recipe to shutdown system</w:t>
            </w:r>
          </w:p>
        </w:tc>
      </w:tr>
    </w:tbl>
    <w:p w:rsidR="000C388B" w:rsidRPr="009552F9" w:rsidRDefault="000C388B" w:rsidP="000C388B">
      <w:pPr>
        <w:pStyle w:val="SOPL4Text"/>
        <w:numPr>
          <w:ilvl w:val="0"/>
          <w:numId w:val="0"/>
        </w:numPr>
      </w:pPr>
    </w:p>
    <w:p w:rsidR="0061140C" w:rsidRPr="00F766B7" w:rsidRDefault="0061140C" w:rsidP="007C17A9">
      <w:pPr>
        <w:pStyle w:val="SOPL1Title"/>
      </w:pPr>
      <w:bookmarkStart w:id="41" w:name="_Toc89424738"/>
      <w:bookmarkEnd w:id="14"/>
      <w:r>
        <w:t>Revision History</w:t>
      </w:r>
      <w:bookmarkEnd w:id="41"/>
    </w:p>
    <w:tbl>
      <w:tblPr>
        <w:tblStyle w:val="LightList1"/>
        <w:tblW w:w="0" w:type="auto"/>
        <w:tblBorders>
          <w:top w:val="thinThickMediumGap" w:sz="18" w:space="0" w:color="auto"/>
          <w:left w:val="thinThickMediumGap" w:sz="18" w:space="0" w:color="auto"/>
          <w:bottom w:val="thickThinMediumGap" w:sz="18" w:space="0" w:color="auto"/>
          <w:right w:val="thickThinMediumGap" w:sz="18" w:space="0" w:color="auto"/>
          <w:insideH w:val="single" w:sz="4" w:space="0" w:color="000000" w:themeColor="text1"/>
          <w:insideV w:val="single" w:sz="4" w:space="0" w:color="000000" w:themeColor="text1"/>
        </w:tblBorders>
        <w:tblLook w:val="04A0" w:firstRow="1" w:lastRow="0" w:firstColumn="1" w:lastColumn="0" w:noHBand="0" w:noVBand="1"/>
      </w:tblPr>
      <w:tblGrid>
        <w:gridCol w:w="719"/>
        <w:gridCol w:w="1717"/>
        <w:gridCol w:w="2262"/>
        <w:gridCol w:w="5436"/>
      </w:tblGrid>
      <w:tr w:rsidR="0061140C" w:rsidRPr="00A74BA7" w:rsidTr="00452A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3" w:type="dxa"/>
            <w:tcBorders>
              <w:top w:val="thinThickMediumGap" w:sz="18" w:space="0" w:color="auto"/>
              <w:bottom w:val="single" w:sz="12" w:space="0" w:color="000000" w:themeColor="text1"/>
            </w:tcBorders>
            <w:shd w:val="clear" w:color="auto" w:fill="auto"/>
          </w:tcPr>
          <w:p w:rsidR="0061140C" w:rsidRPr="00A74BA7" w:rsidRDefault="0061140C" w:rsidP="00C95854">
            <w:pPr>
              <w:keepNext/>
              <w:spacing w:after="240"/>
              <w:jc w:val="center"/>
              <w:rPr>
                <w:rFonts w:ascii="Times New Roman" w:eastAsia="Times New Roman" w:hAnsi="Times New Roman" w:cs="Times New Roman"/>
                <w:color w:val="auto"/>
                <w:sz w:val="24"/>
                <w:szCs w:val="24"/>
              </w:rPr>
            </w:pPr>
            <w:r w:rsidRPr="00A74BA7">
              <w:rPr>
                <w:rFonts w:ascii="Times New Roman" w:eastAsia="Times New Roman" w:hAnsi="Times New Roman" w:cs="Times New Roman"/>
                <w:color w:val="auto"/>
                <w:sz w:val="24"/>
                <w:szCs w:val="24"/>
              </w:rPr>
              <w:t>Rev</w:t>
            </w:r>
          </w:p>
        </w:tc>
        <w:tc>
          <w:tcPr>
            <w:tcW w:w="1763" w:type="dxa"/>
            <w:tcBorders>
              <w:top w:val="thinThickMediumGap" w:sz="18" w:space="0" w:color="auto"/>
              <w:bottom w:val="single" w:sz="12" w:space="0" w:color="000000" w:themeColor="text1"/>
            </w:tcBorders>
            <w:shd w:val="clear" w:color="auto" w:fill="auto"/>
          </w:tcPr>
          <w:p w:rsidR="0061140C" w:rsidRPr="00A74BA7" w:rsidRDefault="0061140C" w:rsidP="00C95854">
            <w:pPr>
              <w:keepNext/>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A74BA7">
              <w:rPr>
                <w:rFonts w:ascii="Times New Roman" w:eastAsia="Times New Roman" w:hAnsi="Times New Roman" w:cs="Times New Roman"/>
                <w:color w:val="auto"/>
                <w:sz w:val="24"/>
                <w:szCs w:val="24"/>
              </w:rPr>
              <w:t>Date</w:t>
            </w:r>
          </w:p>
        </w:tc>
        <w:tc>
          <w:tcPr>
            <w:tcW w:w="2304" w:type="dxa"/>
            <w:tcBorders>
              <w:top w:val="thinThickMediumGap" w:sz="18" w:space="0" w:color="auto"/>
              <w:bottom w:val="single" w:sz="12" w:space="0" w:color="000000" w:themeColor="text1"/>
            </w:tcBorders>
            <w:shd w:val="clear" w:color="auto" w:fill="auto"/>
          </w:tcPr>
          <w:p w:rsidR="0061140C" w:rsidRPr="00A74BA7" w:rsidRDefault="0061140C" w:rsidP="00C95854">
            <w:pPr>
              <w:keepNex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A74BA7">
              <w:rPr>
                <w:rFonts w:ascii="Times New Roman" w:eastAsia="Times New Roman" w:hAnsi="Times New Roman" w:cs="Times New Roman"/>
                <w:color w:val="auto"/>
                <w:sz w:val="24"/>
                <w:szCs w:val="24"/>
              </w:rPr>
              <w:t>Or</w:t>
            </w:r>
            <w:r w:rsidR="00062EA9">
              <w:rPr>
                <w:rFonts w:ascii="Times New Roman" w:eastAsia="Times New Roman" w:hAnsi="Times New Roman" w:cs="Times New Roman"/>
                <w:color w:val="auto"/>
                <w:sz w:val="24"/>
                <w:szCs w:val="24"/>
              </w:rPr>
              <w:t>i</w:t>
            </w:r>
            <w:r w:rsidRPr="00A74BA7">
              <w:rPr>
                <w:rFonts w:ascii="Times New Roman" w:eastAsia="Times New Roman" w:hAnsi="Times New Roman" w:cs="Times New Roman"/>
                <w:color w:val="auto"/>
                <w:sz w:val="24"/>
                <w:szCs w:val="24"/>
              </w:rPr>
              <w:t>ginator</w:t>
            </w:r>
          </w:p>
        </w:tc>
        <w:tc>
          <w:tcPr>
            <w:tcW w:w="5616" w:type="dxa"/>
            <w:tcBorders>
              <w:top w:val="thinThickMediumGap" w:sz="18" w:space="0" w:color="auto"/>
              <w:bottom w:val="single" w:sz="12" w:space="0" w:color="000000" w:themeColor="text1"/>
            </w:tcBorders>
            <w:shd w:val="clear" w:color="auto" w:fill="auto"/>
          </w:tcPr>
          <w:p w:rsidR="0061140C" w:rsidRPr="00A74BA7" w:rsidRDefault="0061140C" w:rsidP="00C95854">
            <w:pPr>
              <w:keepNex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A74BA7">
              <w:rPr>
                <w:rFonts w:ascii="Times New Roman" w:eastAsia="Times New Roman" w:hAnsi="Times New Roman" w:cs="Times New Roman"/>
                <w:color w:val="auto"/>
                <w:sz w:val="24"/>
                <w:szCs w:val="24"/>
              </w:rPr>
              <w:t>Description of Changes</w:t>
            </w:r>
          </w:p>
        </w:tc>
      </w:tr>
      <w:tr w:rsidR="0061140C" w:rsidRPr="00A74BA7" w:rsidTr="00452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3" w:type="dxa"/>
            <w:tcBorders>
              <w:top w:val="single" w:sz="12" w:space="0" w:color="000000" w:themeColor="text1"/>
              <w:left w:val="none" w:sz="0" w:space="0" w:color="auto"/>
              <w:bottom w:val="none" w:sz="0" w:space="0" w:color="auto"/>
            </w:tcBorders>
          </w:tcPr>
          <w:p w:rsidR="0061140C" w:rsidRPr="00A74BA7" w:rsidRDefault="0061140C" w:rsidP="00C95854">
            <w:pPr>
              <w:keepNext/>
              <w:jc w:val="center"/>
              <w:rPr>
                <w:rFonts w:ascii="Times New Roman" w:eastAsia="Times New Roman" w:hAnsi="Times New Roman" w:cs="Times New Roman"/>
                <w:b w:val="0"/>
                <w:sz w:val="24"/>
                <w:szCs w:val="24"/>
              </w:rPr>
            </w:pPr>
            <w:r w:rsidRPr="00A74BA7">
              <w:rPr>
                <w:rFonts w:ascii="Times New Roman" w:eastAsia="Times New Roman" w:hAnsi="Times New Roman" w:cs="Times New Roman"/>
                <w:b w:val="0"/>
                <w:sz w:val="24"/>
                <w:szCs w:val="24"/>
              </w:rPr>
              <w:t>1</w:t>
            </w:r>
          </w:p>
        </w:tc>
        <w:tc>
          <w:tcPr>
            <w:tcW w:w="1763" w:type="dxa"/>
            <w:tcBorders>
              <w:top w:val="single" w:sz="12" w:space="0" w:color="000000" w:themeColor="text1"/>
              <w:bottom w:val="none" w:sz="0" w:space="0" w:color="auto"/>
            </w:tcBorders>
          </w:tcPr>
          <w:p w:rsidR="0061140C" w:rsidRPr="00A74BA7" w:rsidRDefault="006C72D2" w:rsidP="00C95854">
            <w:pPr>
              <w:keepNext/>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01 Jun</w:t>
            </w:r>
            <w:r w:rsidR="00452AE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2010</w:t>
            </w:r>
          </w:p>
        </w:tc>
        <w:tc>
          <w:tcPr>
            <w:tcW w:w="2304" w:type="dxa"/>
            <w:tcBorders>
              <w:top w:val="single" w:sz="12" w:space="0" w:color="000000" w:themeColor="text1"/>
              <w:bottom w:val="none" w:sz="0" w:space="0" w:color="auto"/>
            </w:tcBorders>
          </w:tcPr>
          <w:p w:rsidR="0061140C" w:rsidRPr="00A74BA7" w:rsidRDefault="006C72D2" w:rsidP="00C95854">
            <w:pPr>
              <w:keepNex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Sam Bell</w:t>
            </w:r>
          </w:p>
        </w:tc>
        <w:tc>
          <w:tcPr>
            <w:tcW w:w="5616" w:type="dxa"/>
            <w:tcBorders>
              <w:top w:val="single" w:sz="12" w:space="0" w:color="000000" w:themeColor="text1"/>
              <w:bottom w:val="none" w:sz="0" w:space="0" w:color="auto"/>
              <w:right w:val="none" w:sz="0" w:space="0" w:color="auto"/>
            </w:tcBorders>
          </w:tcPr>
          <w:p w:rsidR="0061140C" w:rsidRPr="00A74BA7" w:rsidRDefault="0061140C" w:rsidP="00C95854">
            <w:pPr>
              <w:keepNex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61140C" w:rsidRPr="00A74BA7" w:rsidTr="00452AE5">
        <w:tc>
          <w:tcPr>
            <w:cnfStyle w:val="001000000000" w:firstRow="0" w:lastRow="0" w:firstColumn="1" w:lastColumn="0" w:oddVBand="0" w:evenVBand="0" w:oddHBand="0" w:evenHBand="0" w:firstRowFirstColumn="0" w:firstRowLastColumn="0" w:lastRowFirstColumn="0" w:lastRowLastColumn="0"/>
            <w:tcW w:w="723" w:type="dxa"/>
          </w:tcPr>
          <w:p w:rsidR="0061140C" w:rsidRPr="00A74BA7" w:rsidRDefault="000049F9" w:rsidP="00D05CF6">
            <w:pPr>
              <w:jc w:val="center"/>
              <w:rPr>
                <w:rFonts w:ascii="Times New Roman" w:eastAsia="Times New Roman" w:hAnsi="Times New Roman" w:cs="Times New Roman"/>
                <w:b w:val="0"/>
                <w:sz w:val="24"/>
                <w:szCs w:val="24"/>
              </w:rPr>
            </w:pPr>
            <w:r>
              <w:rPr>
                <w:rFonts w:ascii="Times New Roman" w:eastAsia="Times New Roman" w:hAnsi="Times New Roman" w:cs="Times New Roman"/>
                <w:b w:val="0"/>
                <w:sz w:val="24"/>
                <w:szCs w:val="24"/>
              </w:rPr>
              <w:t>2</w:t>
            </w:r>
          </w:p>
        </w:tc>
        <w:tc>
          <w:tcPr>
            <w:tcW w:w="1763" w:type="dxa"/>
          </w:tcPr>
          <w:p w:rsidR="0061140C" w:rsidRDefault="000049F9" w:rsidP="00D05CF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13 Dec 2021</w:t>
            </w:r>
          </w:p>
        </w:tc>
        <w:tc>
          <w:tcPr>
            <w:tcW w:w="2304" w:type="dxa"/>
          </w:tcPr>
          <w:p w:rsidR="0061140C" w:rsidRDefault="000049F9" w:rsidP="00D05CF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Brian Baker</w:t>
            </w:r>
          </w:p>
        </w:tc>
        <w:tc>
          <w:tcPr>
            <w:tcW w:w="5616" w:type="dxa"/>
          </w:tcPr>
          <w:p w:rsidR="0061140C" w:rsidRDefault="0061140C" w:rsidP="00D05CF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bl>
    <w:p w:rsidR="007D61B5" w:rsidRDefault="007D61B5" w:rsidP="00A31618"/>
    <w:sectPr w:rsidR="007D61B5" w:rsidSect="00DE17AF">
      <w:headerReference w:type="default" r:id="rId35"/>
      <w:pgSz w:w="12240" w:h="15840" w:code="1"/>
      <w:pgMar w:top="1152" w:right="864" w:bottom="1152" w:left="115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26E88" w:rsidRDefault="00926E88" w:rsidP="00FF0A79">
      <w:r>
        <w:separator/>
      </w:r>
    </w:p>
  </w:endnote>
  <w:endnote w:type="continuationSeparator" w:id="0">
    <w:p w:rsidR="00926E88" w:rsidRDefault="00926E88" w:rsidP="00FF0A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F4B461EC-C42B-4DCA-8C46-4C72B0B53AB4}"/>
    <w:embedBold r:id="rId2" w:fontKey="{7FD37A56-7436-43F4-BBD4-DC3225F32B13}"/>
    <w:embedItalic r:id="rId3" w:fontKey="{1EFFF60A-DFAF-4007-976D-9F3FE7E76A4E}"/>
  </w:font>
  <w:font w:name="Cambria">
    <w:panose1 w:val="02040503050406030204"/>
    <w:charset w:val="00"/>
    <w:family w:val="roman"/>
    <w:pitch w:val="variable"/>
    <w:sig w:usb0="E00006FF" w:usb1="420024FF" w:usb2="02000000" w:usb3="00000000" w:csb0="0000019F" w:csb1="00000000"/>
    <w:embedRegular r:id="rId4" w:fontKey="{E15DE5D5-3FBF-4208-9F1D-AE83BE72E702}"/>
    <w:embedBold r:id="rId5" w:fontKey="{CACB265F-DF31-4B5F-A4D9-713B4753D3D7}"/>
    <w:embedBoldItalic r:id="rId6" w:fontKey="{2440FAC5-CFB8-4E9C-AAED-EBDA44312684}"/>
  </w:font>
  <w:font w:name="Tahoma">
    <w:panose1 w:val="020B0604030504040204"/>
    <w:charset w:val="00"/>
    <w:family w:val="swiss"/>
    <w:pitch w:val="variable"/>
    <w:sig w:usb0="61002A87" w:usb1="80000000" w:usb2="00000008" w:usb3="00000000" w:csb0="000101FF" w:csb1="00000000"/>
    <w:embedRegular r:id="rId7" w:fontKey="{505C48CF-997C-4C96-8C5D-B1EF04DDABC7}"/>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26E88" w:rsidRDefault="00926E88" w:rsidP="00FF0A79">
      <w:r>
        <w:separator/>
      </w:r>
    </w:p>
  </w:footnote>
  <w:footnote w:type="continuationSeparator" w:id="0">
    <w:p w:rsidR="00926E88" w:rsidRDefault="00926E88" w:rsidP="00FF0A7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30F99" w:rsidRDefault="00930F99" w:rsidP="0041193C">
    <w:pPr>
      <w:tabs>
        <w:tab w:val="center" w:pos="5040"/>
        <w:tab w:val="right" w:pos="10080"/>
      </w:tabs>
    </w:pPr>
    <w:r w:rsidRPr="0033753C">
      <w:rPr>
        <w:noProof/>
      </w:rPr>
      <w:drawing>
        <wp:anchor distT="0" distB="0" distL="114300" distR="114300" simplePos="0" relativeHeight="251659264" behindDoc="0" locked="0" layoutInCell="1" allowOverlap="1">
          <wp:simplePos x="0" y="0"/>
          <wp:positionH relativeFrom="column">
            <wp:posOffset>3175</wp:posOffset>
          </wp:positionH>
          <wp:positionV relativeFrom="paragraph">
            <wp:posOffset>-52070</wp:posOffset>
          </wp:positionV>
          <wp:extent cx="1386840" cy="427355"/>
          <wp:effectExtent l="19050" t="0" r="381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srcRect b="6396"/>
                  <a:stretch>
                    <a:fillRect/>
                  </a:stretch>
                </pic:blipFill>
                <pic:spPr bwMode="auto">
                  <a:xfrm>
                    <a:off x="0" y="0"/>
                    <a:ext cx="1386840" cy="427355"/>
                  </a:xfrm>
                  <a:prstGeom prst="rect">
                    <a:avLst/>
                  </a:prstGeom>
                  <a:noFill/>
                  <a:ln w="9525">
                    <a:noFill/>
                    <a:miter lim="800000"/>
                    <a:headEnd/>
                    <a:tailEnd/>
                  </a:ln>
                </pic:spPr>
              </pic:pic>
            </a:graphicData>
          </a:graphic>
        </wp:anchor>
      </w:drawing>
    </w:r>
    <w:r>
      <w:tab/>
      <w:t xml:space="preserve">Oxford ICP 2-step DRIE </w:t>
    </w:r>
    <w:r>
      <w:rPr>
        <w:sz w:val="24"/>
      </w:rPr>
      <w:t>SOP</w:t>
    </w:r>
    <w:r>
      <w:tab/>
    </w:r>
    <w:sdt>
      <w:sdtPr>
        <w:id w:val="250395305"/>
        <w:docPartObj>
          <w:docPartGallery w:val="Page Numbers (Top of Page)"/>
          <w:docPartUnique/>
        </w:docPartObj>
      </w:sdtPr>
      <w:sdtEndPr/>
      <w:sdtContent>
        <w:r>
          <w:t xml:space="preserve">Page </w:t>
        </w:r>
        <w:r>
          <w:fldChar w:fldCharType="begin"/>
        </w:r>
        <w:r>
          <w:instrText xml:space="preserve"> PAGE </w:instrText>
        </w:r>
        <w:r>
          <w:fldChar w:fldCharType="separate"/>
        </w:r>
        <w:r>
          <w:rPr>
            <w:noProof/>
          </w:rPr>
          <w:t>1</w:t>
        </w:r>
        <w:r>
          <w:rPr>
            <w:noProof/>
          </w:rPr>
          <w:fldChar w:fldCharType="end"/>
        </w:r>
        <w:r>
          <w:t xml:space="preserve"> of </w:t>
        </w:r>
        <w:r w:rsidR="00926E88">
          <w:fldChar w:fldCharType="begin"/>
        </w:r>
        <w:r w:rsidR="00926E88">
          <w:instrText xml:space="preserve"> NUMPAGES  </w:instrText>
        </w:r>
        <w:r w:rsidR="00926E88">
          <w:fldChar w:fldCharType="separate"/>
        </w:r>
        <w:r>
          <w:rPr>
            <w:noProof/>
          </w:rPr>
          <w:t>13</w:t>
        </w:r>
        <w:r w:rsidR="00926E88">
          <w:rPr>
            <w:noProof/>
          </w:rPr>
          <w:fldChar w:fldCharType="end"/>
        </w:r>
      </w:sdtContent>
    </w:sdt>
  </w:p>
  <w:p w:rsidR="00930F99" w:rsidRPr="00021184" w:rsidRDefault="00930F99" w:rsidP="0041193C">
    <w:pPr>
      <w:tabs>
        <w:tab w:val="center" w:pos="5040"/>
        <w:tab w:val="right" w:pos="10080"/>
      </w:tabs>
      <w:spacing w:after="120"/>
    </w:pPr>
    <w:r>
      <w:tab/>
      <w:t xml:space="preserve">Revision </w:t>
    </w:r>
    <w:r w:rsidR="000049F9">
      <w:t>2</w:t>
    </w:r>
    <w:r>
      <w:t>-</w:t>
    </w:r>
    <w:r w:rsidR="000049F9">
      <w:t>12</w:t>
    </w:r>
    <w:r>
      <w:t>0</w:t>
    </w:r>
    <w:r w:rsidR="000049F9">
      <w:t>321</w:t>
    </w:r>
    <w:r w:rsidR="00926E88">
      <w:pict>
        <v:rect id="_x0000_i1025" style="width:0;height:1.5pt" o:hralign="center" o:hrstd="t" o:hr="t" fillcolor="#a0a0a0" stroked="f"/>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27498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7044C0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9635AAE"/>
    <w:multiLevelType w:val="multilevel"/>
    <w:tmpl w:val="1FFA34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5784178"/>
    <w:multiLevelType w:val="multilevel"/>
    <w:tmpl w:val="D98419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6277C72"/>
    <w:multiLevelType w:val="multilevel"/>
    <w:tmpl w:val="5F48B294"/>
    <w:lvl w:ilvl="0">
      <w:start w:val="1"/>
      <w:numFmt w:val="decimal"/>
      <w:lvlText w:val="%1"/>
      <w:lvlJc w:val="left"/>
      <w:pPr>
        <w:ind w:left="360" w:hanging="360"/>
      </w:pPr>
      <w:rPr>
        <w:rFonts w:hint="default"/>
      </w:rPr>
    </w:lvl>
    <w:lvl w:ilvl="1">
      <w:start w:val="1"/>
      <w:numFmt w:val="decimal"/>
      <w:lvlText w:val="%1.%2"/>
      <w:lvlJc w:val="left"/>
      <w:pPr>
        <w:ind w:left="576" w:hanging="576"/>
      </w:pPr>
      <w:rPr>
        <w:rFonts w:ascii="Times New Roman" w:hAnsi="Times New Roman" w:cs="Times New Roman" w:hint="default"/>
        <w:b w:val="0"/>
        <w:bCs w:val="0"/>
        <w:i w:val="0"/>
        <w:iCs w:val="0"/>
        <w:caps w:val="0"/>
        <w:smallCaps w:val="0"/>
        <w:strike w:val="0"/>
        <w:dstrike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1080" w:hanging="792"/>
      </w:pPr>
      <w:rPr>
        <w:rFonts w:hint="default"/>
      </w:rPr>
    </w:lvl>
    <w:lvl w:ilvl="3">
      <w:start w:val="1"/>
      <w:numFmt w:val="decimal"/>
      <w:lvlText w:val="%1.%2.%3.%4"/>
      <w:lvlJc w:val="left"/>
      <w:pPr>
        <w:ind w:left="2016" w:hanging="122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21821E6B"/>
    <w:multiLevelType w:val="multilevel"/>
    <w:tmpl w:val="6B4CA7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AE53ED8"/>
    <w:multiLevelType w:val="hybridMultilevel"/>
    <w:tmpl w:val="260CF736"/>
    <w:lvl w:ilvl="0" w:tplc="56D812C6">
      <w:start w:val="1"/>
      <w:numFmt w:val="bullet"/>
      <w:lvlText w:val=""/>
      <w:lvlJc w:val="left"/>
      <w:pPr>
        <w:ind w:left="1980" w:hanging="360"/>
      </w:pPr>
      <w:rPr>
        <w:rFonts w:ascii="Symbol" w:hAnsi="Symbol" w:hint="default"/>
      </w:rPr>
    </w:lvl>
    <w:lvl w:ilvl="1" w:tplc="8F30CB1C" w:tentative="1">
      <w:start w:val="1"/>
      <w:numFmt w:val="bullet"/>
      <w:lvlText w:val="o"/>
      <w:lvlJc w:val="left"/>
      <w:pPr>
        <w:ind w:left="2700" w:hanging="360"/>
      </w:pPr>
      <w:rPr>
        <w:rFonts w:ascii="Courier New" w:hAnsi="Courier New" w:cs="Courier New" w:hint="default"/>
      </w:rPr>
    </w:lvl>
    <w:lvl w:ilvl="2" w:tplc="7BC601D6" w:tentative="1">
      <w:start w:val="1"/>
      <w:numFmt w:val="bullet"/>
      <w:lvlText w:val=""/>
      <w:lvlJc w:val="left"/>
      <w:pPr>
        <w:ind w:left="3420" w:hanging="360"/>
      </w:pPr>
      <w:rPr>
        <w:rFonts w:ascii="Wingdings" w:hAnsi="Wingdings" w:hint="default"/>
      </w:rPr>
    </w:lvl>
    <w:lvl w:ilvl="3" w:tplc="C81ED3BE" w:tentative="1">
      <w:start w:val="1"/>
      <w:numFmt w:val="bullet"/>
      <w:lvlText w:val=""/>
      <w:lvlJc w:val="left"/>
      <w:pPr>
        <w:ind w:left="4140" w:hanging="360"/>
      </w:pPr>
      <w:rPr>
        <w:rFonts w:ascii="Symbol" w:hAnsi="Symbol" w:hint="default"/>
      </w:rPr>
    </w:lvl>
    <w:lvl w:ilvl="4" w:tplc="CEC637D2" w:tentative="1">
      <w:start w:val="1"/>
      <w:numFmt w:val="bullet"/>
      <w:lvlText w:val="o"/>
      <w:lvlJc w:val="left"/>
      <w:pPr>
        <w:ind w:left="4860" w:hanging="360"/>
      </w:pPr>
      <w:rPr>
        <w:rFonts w:ascii="Courier New" w:hAnsi="Courier New" w:cs="Courier New" w:hint="default"/>
      </w:rPr>
    </w:lvl>
    <w:lvl w:ilvl="5" w:tplc="C1BE28EC" w:tentative="1">
      <w:start w:val="1"/>
      <w:numFmt w:val="bullet"/>
      <w:lvlText w:val=""/>
      <w:lvlJc w:val="left"/>
      <w:pPr>
        <w:ind w:left="5580" w:hanging="360"/>
      </w:pPr>
      <w:rPr>
        <w:rFonts w:ascii="Wingdings" w:hAnsi="Wingdings" w:hint="default"/>
      </w:rPr>
    </w:lvl>
    <w:lvl w:ilvl="6" w:tplc="401E158C" w:tentative="1">
      <w:start w:val="1"/>
      <w:numFmt w:val="bullet"/>
      <w:lvlText w:val=""/>
      <w:lvlJc w:val="left"/>
      <w:pPr>
        <w:ind w:left="6300" w:hanging="360"/>
      </w:pPr>
      <w:rPr>
        <w:rFonts w:ascii="Symbol" w:hAnsi="Symbol" w:hint="default"/>
      </w:rPr>
    </w:lvl>
    <w:lvl w:ilvl="7" w:tplc="1D6861DC" w:tentative="1">
      <w:start w:val="1"/>
      <w:numFmt w:val="bullet"/>
      <w:lvlText w:val="o"/>
      <w:lvlJc w:val="left"/>
      <w:pPr>
        <w:ind w:left="7020" w:hanging="360"/>
      </w:pPr>
      <w:rPr>
        <w:rFonts w:ascii="Courier New" w:hAnsi="Courier New" w:cs="Courier New" w:hint="default"/>
      </w:rPr>
    </w:lvl>
    <w:lvl w:ilvl="8" w:tplc="A5425202" w:tentative="1">
      <w:start w:val="1"/>
      <w:numFmt w:val="bullet"/>
      <w:lvlText w:val=""/>
      <w:lvlJc w:val="left"/>
      <w:pPr>
        <w:ind w:left="7740" w:hanging="360"/>
      </w:pPr>
      <w:rPr>
        <w:rFonts w:ascii="Wingdings" w:hAnsi="Wingdings" w:hint="default"/>
      </w:rPr>
    </w:lvl>
  </w:abstractNum>
  <w:abstractNum w:abstractNumId="7" w15:restartNumberingAfterBreak="0">
    <w:nsid w:val="2B4A782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2B545E5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B62140E"/>
    <w:multiLevelType w:val="multilevel"/>
    <w:tmpl w:val="011CEF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1390CEC"/>
    <w:multiLevelType w:val="multilevel"/>
    <w:tmpl w:val="F55A343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37F731E1"/>
    <w:multiLevelType w:val="multilevel"/>
    <w:tmpl w:val="18B4F152"/>
    <w:lvl w:ilvl="0">
      <w:start w:val="1"/>
      <w:numFmt w:val="decimal"/>
      <w:lvlText w:val="%1"/>
      <w:lvlJc w:val="left"/>
      <w:pPr>
        <w:ind w:left="360" w:hanging="360"/>
      </w:pPr>
      <w:rPr>
        <w:rFonts w:hint="default"/>
      </w:rPr>
    </w:lvl>
    <w:lvl w:ilvl="1">
      <w:start w:val="1"/>
      <w:numFmt w:val="decimal"/>
      <w:lvlText w:val="%1.%2"/>
      <w:lvlJc w:val="left"/>
      <w:pPr>
        <w:ind w:left="576" w:hanging="576"/>
      </w:pPr>
      <w:rPr>
        <w:rFonts w:ascii="Times New Roman" w:hAnsi="Times New Roman" w:cs="Times New Roman" w:hint="default"/>
        <w:b w:val="0"/>
        <w:bCs w:val="0"/>
        <w:i w:val="0"/>
        <w:iCs w:val="0"/>
        <w:caps w:val="0"/>
        <w:smallCaps w:val="0"/>
        <w:strike w:val="0"/>
        <w:dstrike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1080" w:hanging="792"/>
      </w:pPr>
      <w:rPr>
        <w:rFonts w:hint="default"/>
      </w:rPr>
    </w:lvl>
    <w:lvl w:ilvl="3">
      <w:start w:val="1"/>
      <w:numFmt w:val="decimal"/>
      <w:lvlText w:val="%1.%2.%3.%4"/>
      <w:lvlJc w:val="left"/>
      <w:pPr>
        <w:ind w:left="1872" w:hanging="1080"/>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42993742"/>
    <w:multiLevelType w:val="multilevel"/>
    <w:tmpl w:val="3A6EFDE2"/>
    <w:lvl w:ilvl="0">
      <w:start w:val="1"/>
      <w:numFmt w:val="decimal"/>
      <w:lvlText w:val="%1"/>
      <w:lvlJc w:val="left"/>
      <w:pPr>
        <w:ind w:left="360" w:hanging="360"/>
      </w:pPr>
      <w:rPr>
        <w:rFonts w:hint="default"/>
      </w:rPr>
    </w:lvl>
    <w:lvl w:ilvl="1">
      <w:start w:val="1"/>
      <w:numFmt w:val="decimal"/>
      <w:lvlText w:val="%1.%2"/>
      <w:lvlJc w:val="left"/>
      <w:pPr>
        <w:ind w:left="792" w:hanging="792"/>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43402FEE"/>
    <w:multiLevelType w:val="multilevel"/>
    <w:tmpl w:val="DF9CFEE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47EA2CB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48744CF6"/>
    <w:multiLevelType w:val="multilevel"/>
    <w:tmpl w:val="7982DB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8F17BD5"/>
    <w:multiLevelType w:val="multilevel"/>
    <w:tmpl w:val="F8E887A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4ACA6EF9"/>
    <w:multiLevelType w:val="multilevel"/>
    <w:tmpl w:val="BCCA17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0F21940"/>
    <w:multiLevelType w:val="multilevel"/>
    <w:tmpl w:val="BABE8B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2C923D4"/>
    <w:multiLevelType w:val="multilevel"/>
    <w:tmpl w:val="7D0A732C"/>
    <w:lvl w:ilvl="0">
      <w:start w:val="1"/>
      <w:numFmt w:val="decimal"/>
      <w:lvlText w:val="%1"/>
      <w:lvlJc w:val="left"/>
      <w:pPr>
        <w:ind w:left="360" w:hanging="360"/>
      </w:pPr>
      <w:rPr>
        <w:rFonts w:hint="default"/>
      </w:rPr>
    </w:lvl>
    <w:lvl w:ilvl="1">
      <w:start w:val="1"/>
      <w:numFmt w:val="decimal"/>
      <w:lvlText w:val="%1.%2"/>
      <w:lvlJc w:val="left"/>
      <w:pPr>
        <w:ind w:left="576" w:hanging="576"/>
      </w:pPr>
      <w:rPr>
        <w:rFonts w:ascii="Times New Roman" w:hAnsi="Times New Roman" w:cs="Times New Roman" w:hint="default"/>
        <w:b w:val="0"/>
        <w:bCs w:val="0"/>
        <w:i w:val="0"/>
        <w:iCs w:val="0"/>
        <w:caps w:val="0"/>
        <w:smallCaps w:val="0"/>
        <w:strike w:val="0"/>
        <w:dstrike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1080" w:hanging="792"/>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60480151"/>
    <w:multiLevelType w:val="multilevel"/>
    <w:tmpl w:val="56B4C244"/>
    <w:lvl w:ilvl="0">
      <w:start w:val="1"/>
      <w:numFmt w:val="decimal"/>
      <w:lvlText w:val="%1."/>
      <w:lvlJc w:val="left"/>
      <w:pPr>
        <w:ind w:left="360" w:hanging="360"/>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1080" w:hanging="792"/>
      </w:pPr>
      <w:rPr>
        <w:rFonts w:hint="default"/>
      </w:rPr>
    </w:lvl>
    <w:lvl w:ilvl="3">
      <w:start w:val="1"/>
      <w:numFmt w:val="decimal"/>
      <w:lvlText w:val="%1.%2.%3.%4."/>
      <w:lvlJc w:val="left"/>
      <w:pPr>
        <w:ind w:left="1584" w:hanging="1008"/>
      </w:pPr>
      <w:rPr>
        <w:rFonts w:hint="default"/>
      </w:rPr>
    </w:lvl>
    <w:lvl w:ilvl="4">
      <w:start w:val="1"/>
      <w:numFmt w:val="decimal"/>
      <w:lvlText w:val="%1.%2.%3.%4.%5."/>
      <w:lvlJc w:val="left"/>
      <w:pPr>
        <w:ind w:left="2376" w:hanging="151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64641472"/>
    <w:multiLevelType w:val="multilevel"/>
    <w:tmpl w:val="E620F02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64D16849"/>
    <w:multiLevelType w:val="multilevel"/>
    <w:tmpl w:val="EAB006C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7D11766"/>
    <w:multiLevelType w:val="multilevel"/>
    <w:tmpl w:val="AF5875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6AB61ADC"/>
    <w:multiLevelType w:val="multilevel"/>
    <w:tmpl w:val="BF0E30F0"/>
    <w:styleLink w:val="Style1"/>
    <w:lvl w:ilvl="0">
      <w:start w:val="1"/>
      <w:numFmt w:val="none"/>
      <w:lvlText w:val="Note:"/>
      <w:lvlJc w:val="left"/>
      <w:pPr>
        <w:ind w:left="360" w:firstLine="216"/>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6B1E37A1"/>
    <w:multiLevelType w:val="multilevel"/>
    <w:tmpl w:val="872050EA"/>
    <w:lvl w:ilvl="0">
      <w:start w:val="1"/>
      <w:numFmt w:val="decimal"/>
      <w:pStyle w:val="SOPL1Title"/>
      <w:lvlText w:val="%1."/>
      <w:lvlJc w:val="left"/>
      <w:pPr>
        <w:ind w:left="360" w:hanging="360"/>
      </w:pPr>
      <w:rPr>
        <w:rFonts w:hint="default"/>
      </w:rPr>
    </w:lvl>
    <w:lvl w:ilvl="1">
      <w:start w:val="1"/>
      <w:numFmt w:val="decimal"/>
      <w:pStyle w:val="SOPL2Text"/>
      <w:lvlText w:val="%1.%2"/>
      <w:lvlJc w:val="left"/>
      <w:pPr>
        <w:ind w:left="576" w:hanging="576"/>
      </w:pPr>
      <w:rPr>
        <w:rFonts w:hint="default"/>
      </w:rPr>
    </w:lvl>
    <w:lvl w:ilvl="2">
      <w:start w:val="1"/>
      <w:numFmt w:val="decimal"/>
      <w:pStyle w:val="SOPL3Text"/>
      <w:lvlText w:val="%1.%2.%3"/>
      <w:lvlJc w:val="left"/>
      <w:pPr>
        <w:ind w:left="1080" w:hanging="792"/>
      </w:pPr>
      <w:rPr>
        <w:rFonts w:hint="default"/>
      </w:rPr>
    </w:lvl>
    <w:lvl w:ilvl="3">
      <w:start w:val="1"/>
      <w:numFmt w:val="decimal"/>
      <w:pStyle w:val="SOPL4Text"/>
      <w:lvlText w:val="%1.%2.%3.%4"/>
      <w:lvlJc w:val="left"/>
      <w:pPr>
        <w:ind w:left="1584" w:hanging="1008"/>
      </w:pPr>
      <w:rPr>
        <w:rFonts w:hint="default"/>
      </w:rPr>
    </w:lvl>
    <w:lvl w:ilvl="4">
      <w:start w:val="1"/>
      <w:numFmt w:val="decimal"/>
      <w:pStyle w:val="SOPL5Text"/>
      <w:lvlText w:val="%1.%2.%3.%4.%5"/>
      <w:lvlJc w:val="left"/>
      <w:pPr>
        <w:ind w:left="2376" w:hanging="151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6BD464D3"/>
    <w:multiLevelType w:val="multilevel"/>
    <w:tmpl w:val="9FC2768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6D3C6D0A"/>
    <w:multiLevelType w:val="multilevel"/>
    <w:tmpl w:val="AD7CE9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70C45052"/>
    <w:multiLevelType w:val="multilevel"/>
    <w:tmpl w:val="EF5AF626"/>
    <w:lvl w:ilvl="0">
      <w:start w:val="1"/>
      <w:numFmt w:val="decimal"/>
      <w:lvlText w:val="%1"/>
      <w:lvlJc w:val="left"/>
      <w:pPr>
        <w:ind w:left="360" w:hanging="360"/>
      </w:pPr>
      <w:rPr>
        <w:rFonts w:hint="default"/>
      </w:rPr>
    </w:lvl>
    <w:lvl w:ilvl="1">
      <w:start w:val="1"/>
      <w:numFmt w:val="decimal"/>
      <w:lvlText w:val="%1.%2"/>
      <w:lvlJc w:val="left"/>
      <w:pPr>
        <w:ind w:left="576" w:hanging="576"/>
      </w:pPr>
      <w:rPr>
        <w:rFonts w:ascii="Times New Roman" w:hAnsi="Times New Roman" w:cs="Times New Roman" w:hint="default"/>
        <w:b w:val="0"/>
        <w:bCs w:val="0"/>
        <w:i w:val="0"/>
        <w:iCs w:val="0"/>
        <w:caps w:val="0"/>
        <w:smallCaps w:val="0"/>
        <w:strike w:val="0"/>
        <w:dstrike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1080" w:hanging="792"/>
      </w:pPr>
      <w:rPr>
        <w:rFonts w:hint="default"/>
      </w:rPr>
    </w:lvl>
    <w:lvl w:ilvl="3">
      <w:start w:val="1"/>
      <w:numFmt w:val="decimal"/>
      <w:lvlText w:val="%1.%2.%3.%4"/>
      <w:lvlJc w:val="left"/>
      <w:pPr>
        <w:ind w:left="1728" w:hanging="936"/>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75161763"/>
    <w:multiLevelType w:val="multilevel"/>
    <w:tmpl w:val="330A4E5C"/>
    <w:lvl w:ilvl="0">
      <w:start w:val="1"/>
      <w:numFmt w:val="decimal"/>
      <w:lvlText w:val="%1."/>
      <w:lvlJc w:val="left"/>
      <w:pPr>
        <w:ind w:left="360" w:hanging="360"/>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1080" w:hanging="792"/>
      </w:pPr>
      <w:rPr>
        <w:rFonts w:hint="default"/>
      </w:rPr>
    </w:lvl>
    <w:lvl w:ilvl="3">
      <w:start w:val="1"/>
      <w:numFmt w:val="decimal"/>
      <w:lvlText w:val="%1.%2.%3.%4."/>
      <w:lvlJc w:val="left"/>
      <w:pPr>
        <w:ind w:left="1584" w:hanging="1008"/>
      </w:pPr>
      <w:rPr>
        <w:rFonts w:hint="default"/>
      </w:rPr>
    </w:lvl>
    <w:lvl w:ilvl="4">
      <w:start w:val="1"/>
      <w:numFmt w:val="decimal"/>
      <w:lvlText w:val="%1.%2.%3.%4.%5."/>
      <w:lvlJc w:val="left"/>
      <w:pPr>
        <w:ind w:left="2376" w:hanging="1800"/>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78E1161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791F6CEE"/>
    <w:multiLevelType w:val="multilevel"/>
    <w:tmpl w:val="F8E887A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794B7F9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79B735D0"/>
    <w:multiLevelType w:val="multilevel"/>
    <w:tmpl w:val="382432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7"/>
  </w:num>
  <w:num w:numId="2">
    <w:abstractNumId w:val="15"/>
  </w:num>
  <w:num w:numId="3">
    <w:abstractNumId w:val="5"/>
  </w:num>
  <w:num w:numId="4">
    <w:abstractNumId w:val="9"/>
  </w:num>
  <w:num w:numId="5">
    <w:abstractNumId w:val="18"/>
  </w:num>
  <w:num w:numId="6">
    <w:abstractNumId w:val="3"/>
  </w:num>
  <w:num w:numId="7">
    <w:abstractNumId w:val="2"/>
  </w:num>
  <w:num w:numId="8">
    <w:abstractNumId w:val="33"/>
  </w:num>
  <w:num w:numId="9">
    <w:abstractNumId w:val="23"/>
  </w:num>
  <w:num w:numId="10">
    <w:abstractNumId w:val="27"/>
  </w:num>
  <w:num w:numId="11">
    <w:abstractNumId w:val="21"/>
  </w:num>
  <w:num w:numId="12">
    <w:abstractNumId w:val="13"/>
  </w:num>
  <w:num w:numId="1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2"/>
  </w:num>
  <w:num w:numId="15">
    <w:abstractNumId w:val="30"/>
  </w:num>
  <w:num w:numId="1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num>
  <w:num w:numId="19">
    <w:abstractNumId w:val="21"/>
  </w:num>
  <w:num w:numId="20">
    <w:abstractNumId w:val="6"/>
  </w:num>
  <w:num w:numId="21">
    <w:abstractNumId w:val="12"/>
  </w:num>
  <w:num w:numId="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num>
  <w:num w:numId="24">
    <w:abstractNumId w:val="19"/>
  </w:num>
  <w:num w:numId="25">
    <w:abstractNumId w:val="19"/>
  </w:num>
  <w:num w:numId="26">
    <w:abstractNumId w:val="19"/>
  </w:num>
  <w:num w:numId="2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8"/>
  </w:num>
  <w:num w:numId="29">
    <w:abstractNumId w:val="4"/>
  </w:num>
  <w:num w:numId="30">
    <w:abstractNumId w:val="11"/>
  </w:num>
  <w:num w:numId="31">
    <w:abstractNumId w:val="32"/>
  </w:num>
  <w:num w:numId="32">
    <w:abstractNumId w:val="8"/>
  </w:num>
  <w:num w:numId="33">
    <w:abstractNumId w:val="0"/>
  </w:num>
  <w:num w:numId="34">
    <w:abstractNumId w:val="10"/>
  </w:num>
  <w:num w:numId="35">
    <w:abstractNumId w:val="26"/>
  </w:num>
  <w:num w:numId="36">
    <w:abstractNumId w:val="14"/>
  </w:num>
  <w:num w:numId="37">
    <w:abstractNumId w:val="1"/>
  </w:num>
  <w:num w:numId="38">
    <w:abstractNumId w:val="7"/>
  </w:num>
  <w:num w:numId="39">
    <w:abstractNumId w:val="26"/>
  </w:num>
  <w:num w:numId="40">
    <w:abstractNumId w:val="16"/>
  </w:num>
  <w:num w:numId="41">
    <w:abstractNumId w:val="20"/>
  </w:num>
  <w:num w:numId="42">
    <w:abstractNumId w:val="31"/>
  </w:num>
  <w:num w:numId="43">
    <w:abstractNumId w:val="20"/>
  </w:num>
  <w:num w:numId="44">
    <w:abstractNumId w:val="20"/>
  </w:num>
  <w:num w:numId="45">
    <w:abstractNumId w:val="20"/>
  </w:num>
  <w:num w:numId="46">
    <w:abstractNumId w:val="20"/>
  </w:num>
  <w:num w:numId="47">
    <w:abstractNumId w:val="20"/>
  </w:num>
  <w:num w:numId="48">
    <w:abstractNumId w:val="29"/>
  </w:num>
  <w:num w:numId="49">
    <w:abstractNumId w:val="25"/>
  </w:num>
  <w:num w:numId="50">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proofState w:spelling="clean" w:grammar="clean"/>
  <w:attachedTemplate r:id="rId1"/>
  <w:defaultTabStop w:val="720"/>
  <w:characterSpacingControl w:val="doNotCompress"/>
  <w:hdrShapeDefaults>
    <o:shapedefaults v:ext="edit" spidmax="2049" fillcolor="white">
      <v:fill color="white"/>
      <v:stroke startarrow="classic" startarrowwidth="wide" startarrowlength="long" weight="1.25pt"/>
      <o:colormru v:ext="edit" colors="#f3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20C9"/>
    <w:rsid w:val="000049F9"/>
    <w:rsid w:val="00015C18"/>
    <w:rsid w:val="00021184"/>
    <w:rsid w:val="000237E2"/>
    <w:rsid w:val="00046597"/>
    <w:rsid w:val="000528AF"/>
    <w:rsid w:val="00062EA9"/>
    <w:rsid w:val="00084A1B"/>
    <w:rsid w:val="00093F03"/>
    <w:rsid w:val="000945D5"/>
    <w:rsid w:val="000A72B2"/>
    <w:rsid w:val="000C388B"/>
    <w:rsid w:val="000E1C1B"/>
    <w:rsid w:val="000E70ED"/>
    <w:rsid w:val="00116979"/>
    <w:rsid w:val="00145615"/>
    <w:rsid w:val="00166276"/>
    <w:rsid w:val="00172D49"/>
    <w:rsid w:val="00181D71"/>
    <w:rsid w:val="00190C04"/>
    <w:rsid w:val="00195412"/>
    <w:rsid w:val="001A7595"/>
    <w:rsid w:val="001B4B08"/>
    <w:rsid w:val="001B5FB4"/>
    <w:rsid w:val="001D4F22"/>
    <w:rsid w:val="001E2A24"/>
    <w:rsid w:val="001E728F"/>
    <w:rsid w:val="001F1267"/>
    <w:rsid w:val="001F72F0"/>
    <w:rsid w:val="001F760F"/>
    <w:rsid w:val="002017F4"/>
    <w:rsid w:val="00227E03"/>
    <w:rsid w:val="00243573"/>
    <w:rsid w:val="00252FBD"/>
    <w:rsid w:val="002635B7"/>
    <w:rsid w:val="00287521"/>
    <w:rsid w:val="00297D3F"/>
    <w:rsid w:val="002C57C3"/>
    <w:rsid w:val="002D3209"/>
    <w:rsid w:val="002D7861"/>
    <w:rsid w:val="002E6B19"/>
    <w:rsid w:val="00315AC9"/>
    <w:rsid w:val="0032553F"/>
    <w:rsid w:val="0033753C"/>
    <w:rsid w:val="003577C4"/>
    <w:rsid w:val="0036027E"/>
    <w:rsid w:val="00367AA8"/>
    <w:rsid w:val="00371A39"/>
    <w:rsid w:val="00396803"/>
    <w:rsid w:val="003A07A2"/>
    <w:rsid w:val="003A29EF"/>
    <w:rsid w:val="003C418A"/>
    <w:rsid w:val="003D03E3"/>
    <w:rsid w:val="003D0708"/>
    <w:rsid w:val="003E79FF"/>
    <w:rsid w:val="0041193C"/>
    <w:rsid w:val="00412731"/>
    <w:rsid w:val="004135D6"/>
    <w:rsid w:val="00420CF5"/>
    <w:rsid w:val="00422E36"/>
    <w:rsid w:val="00431B0B"/>
    <w:rsid w:val="004433BC"/>
    <w:rsid w:val="00452AE5"/>
    <w:rsid w:val="004720B5"/>
    <w:rsid w:val="00472B56"/>
    <w:rsid w:val="004A72E8"/>
    <w:rsid w:val="004B19E9"/>
    <w:rsid w:val="004B4168"/>
    <w:rsid w:val="004C1676"/>
    <w:rsid w:val="004C482D"/>
    <w:rsid w:val="004C6338"/>
    <w:rsid w:val="004D5AD3"/>
    <w:rsid w:val="004E5180"/>
    <w:rsid w:val="004E5F3D"/>
    <w:rsid w:val="004E609A"/>
    <w:rsid w:val="004F01FE"/>
    <w:rsid w:val="004F79A6"/>
    <w:rsid w:val="00501631"/>
    <w:rsid w:val="005073E6"/>
    <w:rsid w:val="00516254"/>
    <w:rsid w:val="005347EF"/>
    <w:rsid w:val="00535D95"/>
    <w:rsid w:val="005435F9"/>
    <w:rsid w:val="005567D6"/>
    <w:rsid w:val="00563B38"/>
    <w:rsid w:val="005667EA"/>
    <w:rsid w:val="00580331"/>
    <w:rsid w:val="00583DDB"/>
    <w:rsid w:val="005C3F93"/>
    <w:rsid w:val="005C6320"/>
    <w:rsid w:val="005E3E5B"/>
    <w:rsid w:val="006005C8"/>
    <w:rsid w:val="006006F5"/>
    <w:rsid w:val="0061140C"/>
    <w:rsid w:val="00612C0D"/>
    <w:rsid w:val="00613051"/>
    <w:rsid w:val="0062051F"/>
    <w:rsid w:val="00652839"/>
    <w:rsid w:val="00671E61"/>
    <w:rsid w:val="006728FE"/>
    <w:rsid w:val="00673B5B"/>
    <w:rsid w:val="00675908"/>
    <w:rsid w:val="00681D0C"/>
    <w:rsid w:val="00687346"/>
    <w:rsid w:val="006878DA"/>
    <w:rsid w:val="006B557F"/>
    <w:rsid w:val="006C72D2"/>
    <w:rsid w:val="006D4AD2"/>
    <w:rsid w:val="006F623D"/>
    <w:rsid w:val="006F66D6"/>
    <w:rsid w:val="006F74B1"/>
    <w:rsid w:val="00703574"/>
    <w:rsid w:val="00705C72"/>
    <w:rsid w:val="00711C3C"/>
    <w:rsid w:val="00733354"/>
    <w:rsid w:val="00737320"/>
    <w:rsid w:val="00737BA4"/>
    <w:rsid w:val="00765738"/>
    <w:rsid w:val="007820C9"/>
    <w:rsid w:val="0078701F"/>
    <w:rsid w:val="00794D8A"/>
    <w:rsid w:val="00795669"/>
    <w:rsid w:val="00797F3F"/>
    <w:rsid w:val="007A345F"/>
    <w:rsid w:val="007C074F"/>
    <w:rsid w:val="007C17A9"/>
    <w:rsid w:val="007D61B5"/>
    <w:rsid w:val="007F067F"/>
    <w:rsid w:val="007F3FF8"/>
    <w:rsid w:val="007F5B12"/>
    <w:rsid w:val="008004C0"/>
    <w:rsid w:val="0081416B"/>
    <w:rsid w:val="00840117"/>
    <w:rsid w:val="0084430C"/>
    <w:rsid w:val="00845B1A"/>
    <w:rsid w:val="00862EEC"/>
    <w:rsid w:val="00867B55"/>
    <w:rsid w:val="0087248D"/>
    <w:rsid w:val="00876C42"/>
    <w:rsid w:val="008918B3"/>
    <w:rsid w:val="00891A74"/>
    <w:rsid w:val="008A3486"/>
    <w:rsid w:val="008A3F9A"/>
    <w:rsid w:val="008B5F8A"/>
    <w:rsid w:val="008C7897"/>
    <w:rsid w:val="008D4279"/>
    <w:rsid w:val="008E6F4F"/>
    <w:rsid w:val="008F166F"/>
    <w:rsid w:val="008F2C54"/>
    <w:rsid w:val="008F5A48"/>
    <w:rsid w:val="008F60AD"/>
    <w:rsid w:val="0090026A"/>
    <w:rsid w:val="009034C6"/>
    <w:rsid w:val="00911E66"/>
    <w:rsid w:val="009204B6"/>
    <w:rsid w:val="009240F7"/>
    <w:rsid w:val="00926E88"/>
    <w:rsid w:val="00930F99"/>
    <w:rsid w:val="00937F4C"/>
    <w:rsid w:val="00940520"/>
    <w:rsid w:val="00943461"/>
    <w:rsid w:val="009552F9"/>
    <w:rsid w:val="00961775"/>
    <w:rsid w:val="00962E2E"/>
    <w:rsid w:val="00963D2D"/>
    <w:rsid w:val="00964AF9"/>
    <w:rsid w:val="00991F75"/>
    <w:rsid w:val="009933C6"/>
    <w:rsid w:val="009961DE"/>
    <w:rsid w:val="0099634B"/>
    <w:rsid w:val="009D66A7"/>
    <w:rsid w:val="009D6F74"/>
    <w:rsid w:val="009D745C"/>
    <w:rsid w:val="00A04EFF"/>
    <w:rsid w:val="00A078A8"/>
    <w:rsid w:val="00A10043"/>
    <w:rsid w:val="00A15480"/>
    <w:rsid w:val="00A30280"/>
    <w:rsid w:val="00A31618"/>
    <w:rsid w:val="00A50522"/>
    <w:rsid w:val="00A5155C"/>
    <w:rsid w:val="00A633C6"/>
    <w:rsid w:val="00A63BED"/>
    <w:rsid w:val="00A63F05"/>
    <w:rsid w:val="00A66840"/>
    <w:rsid w:val="00A7240E"/>
    <w:rsid w:val="00A74BA7"/>
    <w:rsid w:val="00A83EC5"/>
    <w:rsid w:val="00A8417F"/>
    <w:rsid w:val="00AA0685"/>
    <w:rsid w:val="00AA1C89"/>
    <w:rsid w:val="00AA2D41"/>
    <w:rsid w:val="00AB06D7"/>
    <w:rsid w:val="00AC422A"/>
    <w:rsid w:val="00AC7CC0"/>
    <w:rsid w:val="00AE0B88"/>
    <w:rsid w:val="00AE41B1"/>
    <w:rsid w:val="00AE515E"/>
    <w:rsid w:val="00AE6B55"/>
    <w:rsid w:val="00AF3BA0"/>
    <w:rsid w:val="00B01FD5"/>
    <w:rsid w:val="00B16EC1"/>
    <w:rsid w:val="00B21B78"/>
    <w:rsid w:val="00B23E93"/>
    <w:rsid w:val="00B24A74"/>
    <w:rsid w:val="00B40EEB"/>
    <w:rsid w:val="00B41DB9"/>
    <w:rsid w:val="00B51AC5"/>
    <w:rsid w:val="00B571F5"/>
    <w:rsid w:val="00B61C44"/>
    <w:rsid w:val="00B74616"/>
    <w:rsid w:val="00B955CE"/>
    <w:rsid w:val="00BB3079"/>
    <w:rsid w:val="00BB5FA2"/>
    <w:rsid w:val="00BC035B"/>
    <w:rsid w:val="00BC1F1B"/>
    <w:rsid w:val="00BC6BD4"/>
    <w:rsid w:val="00BF4559"/>
    <w:rsid w:val="00C0444F"/>
    <w:rsid w:val="00C06165"/>
    <w:rsid w:val="00C130EF"/>
    <w:rsid w:val="00C239C4"/>
    <w:rsid w:val="00C57F68"/>
    <w:rsid w:val="00C63976"/>
    <w:rsid w:val="00C6411E"/>
    <w:rsid w:val="00C65B6A"/>
    <w:rsid w:val="00C83F07"/>
    <w:rsid w:val="00C95854"/>
    <w:rsid w:val="00CA1F2C"/>
    <w:rsid w:val="00CA31BC"/>
    <w:rsid w:val="00CB1A5B"/>
    <w:rsid w:val="00CB3C39"/>
    <w:rsid w:val="00CB5437"/>
    <w:rsid w:val="00CB6A95"/>
    <w:rsid w:val="00CC6005"/>
    <w:rsid w:val="00CD1731"/>
    <w:rsid w:val="00CD4746"/>
    <w:rsid w:val="00CD6EA1"/>
    <w:rsid w:val="00CE10B4"/>
    <w:rsid w:val="00CE7F7F"/>
    <w:rsid w:val="00CF3E53"/>
    <w:rsid w:val="00D05CF6"/>
    <w:rsid w:val="00D20D1E"/>
    <w:rsid w:val="00D25496"/>
    <w:rsid w:val="00D47F10"/>
    <w:rsid w:val="00D62225"/>
    <w:rsid w:val="00D7000C"/>
    <w:rsid w:val="00D71FE7"/>
    <w:rsid w:val="00D7229B"/>
    <w:rsid w:val="00D763EE"/>
    <w:rsid w:val="00D77674"/>
    <w:rsid w:val="00D93908"/>
    <w:rsid w:val="00DA3B59"/>
    <w:rsid w:val="00DA571A"/>
    <w:rsid w:val="00DB0D44"/>
    <w:rsid w:val="00DB2930"/>
    <w:rsid w:val="00DB3FAD"/>
    <w:rsid w:val="00DB7704"/>
    <w:rsid w:val="00DC3D77"/>
    <w:rsid w:val="00DD0AA6"/>
    <w:rsid w:val="00DD23DC"/>
    <w:rsid w:val="00DD36E0"/>
    <w:rsid w:val="00DD7E01"/>
    <w:rsid w:val="00DE17AF"/>
    <w:rsid w:val="00DE1BED"/>
    <w:rsid w:val="00E07586"/>
    <w:rsid w:val="00E43F3E"/>
    <w:rsid w:val="00E6041C"/>
    <w:rsid w:val="00EB2154"/>
    <w:rsid w:val="00EB4FBE"/>
    <w:rsid w:val="00EC494C"/>
    <w:rsid w:val="00EE141C"/>
    <w:rsid w:val="00EE142F"/>
    <w:rsid w:val="00EE18D3"/>
    <w:rsid w:val="00EF345A"/>
    <w:rsid w:val="00EF5F2B"/>
    <w:rsid w:val="00EF5FF6"/>
    <w:rsid w:val="00F01D9C"/>
    <w:rsid w:val="00F03D4D"/>
    <w:rsid w:val="00F30847"/>
    <w:rsid w:val="00F31B6F"/>
    <w:rsid w:val="00F40397"/>
    <w:rsid w:val="00F421CC"/>
    <w:rsid w:val="00F44D5F"/>
    <w:rsid w:val="00F51514"/>
    <w:rsid w:val="00F63EE1"/>
    <w:rsid w:val="00F766B7"/>
    <w:rsid w:val="00F82026"/>
    <w:rsid w:val="00F90AD8"/>
    <w:rsid w:val="00FA4DEE"/>
    <w:rsid w:val="00FA5865"/>
    <w:rsid w:val="00FC4956"/>
    <w:rsid w:val="00FC58A4"/>
    <w:rsid w:val="00FC78FA"/>
    <w:rsid w:val="00FD0AA8"/>
    <w:rsid w:val="00FE4BF6"/>
    <w:rsid w:val="00FF0A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v:stroke startarrow="classic" startarrowwidth="wide" startarrowlength="long" weight="1.25pt"/>
      <o:colormru v:ext="edit" colors="#f3c"/>
    </o:shapedefaults>
    <o:shapelayout v:ext="edit">
      <o:idmap v:ext="edit" data="1"/>
    </o:shapelayout>
  </w:shapeDefaults>
  <w:decimalSymbol w:val="."/>
  <w:listSeparator w:val=","/>
  <w14:docId w14:val="4FB338AE"/>
  <w15:docId w15:val="{04F8FD40-7D0F-460C-9AC3-1F43121DC6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C1F1B"/>
  </w:style>
  <w:style w:type="paragraph" w:styleId="Heading1">
    <w:name w:val="heading 1"/>
    <w:basedOn w:val="Normal"/>
    <w:link w:val="Heading1Char"/>
    <w:uiPriority w:val="9"/>
    <w:qFormat/>
    <w:rsid w:val="00FF0A79"/>
    <w:pPr>
      <w:spacing w:before="100" w:beforeAutospacing="1" w:after="100" w:afterAutospacing="1"/>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FF0A79"/>
    <w:pPr>
      <w:spacing w:before="100" w:beforeAutospacing="1" w:after="100" w:afterAutospacing="1"/>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737BA4"/>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5567D6"/>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F0A79"/>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FF0A79"/>
    <w:rPr>
      <w:rFonts w:ascii="Times New Roman" w:eastAsia="Times New Roman" w:hAnsi="Times New Roman" w:cs="Times New Roman"/>
      <w:b/>
      <w:bCs/>
      <w:sz w:val="36"/>
      <w:szCs w:val="36"/>
    </w:rPr>
  </w:style>
  <w:style w:type="paragraph" w:styleId="Header">
    <w:name w:val="header"/>
    <w:basedOn w:val="Normal"/>
    <w:link w:val="HeaderChar"/>
    <w:uiPriority w:val="99"/>
    <w:unhideWhenUsed/>
    <w:rsid w:val="00FF0A79"/>
    <w:pPr>
      <w:tabs>
        <w:tab w:val="center" w:pos="4680"/>
        <w:tab w:val="right" w:pos="9360"/>
      </w:tabs>
    </w:pPr>
  </w:style>
  <w:style w:type="character" w:customStyle="1" w:styleId="HeaderChar">
    <w:name w:val="Header Char"/>
    <w:basedOn w:val="DefaultParagraphFont"/>
    <w:link w:val="Header"/>
    <w:uiPriority w:val="99"/>
    <w:rsid w:val="00FF0A79"/>
  </w:style>
  <w:style w:type="paragraph" w:styleId="Footer">
    <w:name w:val="footer"/>
    <w:basedOn w:val="Normal"/>
    <w:link w:val="FooterChar"/>
    <w:uiPriority w:val="99"/>
    <w:unhideWhenUsed/>
    <w:rsid w:val="00FF0A79"/>
    <w:pPr>
      <w:tabs>
        <w:tab w:val="center" w:pos="4680"/>
        <w:tab w:val="right" w:pos="9360"/>
      </w:tabs>
    </w:pPr>
  </w:style>
  <w:style w:type="character" w:customStyle="1" w:styleId="FooterChar">
    <w:name w:val="Footer Char"/>
    <w:basedOn w:val="DefaultParagraphFont"/>
    <w:link w:val="Footer"/>
    <w:uiPriority w:val="99"/>
    <w:rsid w:val="00FF0A79"/>
  </w:style>
  <w:style w:type="table" w:styleId="TableGrid">
    <w:name w:val="Table Grid"/>
    <w:basedOn w:val="TableNormal"/>
    <w:uiPriority w:val="59"/>
    <w:rsid w:val="00A74BA7"/>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A74BA7"/>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SOPTitle">
    <w:name w:val="SOP Title"/>
    <w:basedOn w:val="Normal"/>
    <w:link w:val="SOPTitleChar"/>
    <w:qFormat/>
    <w:rsid w:val="0032553F"/>
    <w:pPr>
      <w:spacing w:line="480" w:lineRule="auto"/>
    </w:pPr>
    <w:rPr>
      <w:rFonts w:ascii="Times New Roman" w:hAnsi="Times New Roman"/>
      <w:b/>
      <w:sz w:val="48"/>
    </w:rPr>
  </w:style>
  <w:style w:type="paragraph" w:customStyle="1" w:styleId="SOPL1Title">
    <w:name w:val="SOP L1 Title"/>
    <w:next w:val="SOPL2Title"/>
    <w:qFormat/>
    <w:rsid w:val="000237E2"/>
    <w:pPr>
      <w:keepNext/>
      <w:numPr>
        <w:numId w:val="49"/>
      </w:numPr>
      <w:shd w:val="clear" w:color="auto" w:fill="B2A1C7" w:themeFill="accent4" w:themeFillTint="99"/>
      <w:spacing w:before="240" w:line="276" w:lineRule="auto"/>
    </w:pPr>
    <w:rPr>
      <w:rFonts w:ascii="Times New Roman" w:hAnsi="Times New Roman" w:cs="Times New Roman"/>
      <w:b/>
      <w:sz w:val="24"/>
      <w:szCs w:val="24"/>
    </w:rPr>
  </w:style>
  <w:style w:type="character" w:customStyle="1" w:styleId="SOPTitleChar">
    <w:name w:val="SOP Title Char"/>
    <w:basedOn w:val="Heading1Char"/>
    <w:link w:val="SOPTitle"/>
    <w:rsid w:val="0032553F"/>
    <w:rPr>
      <w:rFonts w:ascii="Times New Roman" w:eastAsia="Times New Roman" w:hAnsi="Times New Roman" w:cs="Times New Roman"/>
      <w:b/>
      <w:bCs/>
      <w:kern w:val="36"/>
      <w:sz w:val="48"/>
      <w:szCs w:val="48"/>
    </w:rPr>
  </w:style>
  <w:style w:type="paragraph" w:styleId="ListParagraph">
    <w:name w:val="List Paragraph"/>
    <w:basedOn w:val="Normal"/>
    <w:link w:val="ListParagraphChar"/>
    <w:uiPriority w:val="34"/>
    <w:qFormat/>
    <w:rsid w:val="00CB6A95"/>
    <w:pPr>
      <w:ind w:left="720"/>
      <w:contextualSpacing/>
    </w:pPr>
  </w:style>
  <w:style w:type="paragraph" w:customStyle="1" w:styleId="SOPL2Text">
    <w:name w:val="SOP L2 Text"/>
    <w:link w:val="SOPL2TextChar"/>
    <w:qFormat/>
    <w:rsid w:val="007C17A9"/>
    <w:pPr>
      <w:numPr>
        <w:ilvl w:val="1"/>
        <w:numId w:val="49"/>
      </w:numPr>
      <w:spacing w:before="120"/>
    </w:pPr>
    <w:rPr>
      <w:rFonts w:ascii="Times New Roman" w:hAnsi="Times New Roman" w:cs="Times New Roman"/>
      <w:sz w:val="24"/>
      <w:szCs w:val="24"/>
    </w:rPr>
  </w:style>
  <w:style w:type="paragraph" w:customStyle="1" w:styleId="SOPNormalText">
    <w:name w:val="SOP Normal Text"/>
    <w:qFormat/>
    <w:rsid w:val="00CB6A95"/>
    <w:rPr>
      <w:rFonts w:ascii="Times New Roman" w:eastAsia="Times New Roman" w:hAnsi="Times New Roman" w:cs="Times New Roman"/>
      <w:bCs/>
      <w:kern w:val="36"/>
      <w:sz w:val="24"/>
      <w:szCs w:val="24"/>
    </w:rPr>
  </w:style>
  <w:style w:type="character" w:customStyle="1" w:styleId="ListParagraphChar">
    <w:name w:val="List Paragraph Char"/>
    <w:basedOn w:val="DefaultParagraphFont"/>
    <w:link w:val="ListParagraph"/>
    <w:uiPriority w:val="34"/>
    <w:rsid w:val="00CB6A95"/>
  </w:style>
  <w:style w:type="character" w:customStyle="1" w:styleId="SOPLevel1TextChar">
    <w:name w:val="SOP Level 1 Text Char"/>
    <w:basedOn w:val="ListParagraphChar"/>
    <w:rsid w:val="00CB6A95"/>
  </w:style>
  <w:style w:type="paragraph" w:customStyle="1" w:styleId="SOPL3Text">
    <w:name w:val="SOP L3 Text"/>
    <w:basedOn w:val="SOPL2Text"/>
    <w:link w:val="SOPL3TextChar"/>
    <w:qFormat/>
    <w:rsid w:val="00FD0AA8"/>
    <w:pPr>
      <w:numPr>
        <w:ilvl w:val="2"/>
      </w:numPr>
    </w:pPr>
  </w:style>
  <w:style w:type="paragraph" w:customStyle="1" w:styleId="SOPL2Title">
    <w:name w:val="SOP L2 Title"/>
    <w:basedOn w:val="SOPL2Text"/>
    <w:next w:val="SOPL3Text"/>
    <w:link w:val="SOPL2TitleChar"/>
    <w:qFormat/>
    <w:rsid w:val="00EE18D3"/>
    <w:pPr>
      <w:keepNext/>
    </w:pPr>
    <w:rPr>
      <w:b/>
    </w:rPr>
  </w:style>
  <w:style w:type="character" w:customStyle="1" w:styleId="SOPL2TextChar">
    <w:name w:val="SOP L2 Text Char"/>
    <w:basedOn w:val="DefaultParagraphFont"/>
    <w:link w:val="SOPL2Text"/>
    <w:rsid w:val="007C17A9"/>
    <w:rPr>
      <w:rFonts w:ascii="Times New Roman" w:hAnsi="Times New Roman" w:cs="Times New Roman"/>
      <w:sz w:val="24"/>
      <w:szCs w:val="24"/>
    </w:rPr>
  </w:style>
  <w:style w:type="character" w:customStyle="1" w:styleId="SOPL3TextChar">
    <w:name w:val="SOP L3 Text Char"/>
    <w:basedOn w:val="SOPL2TextChar"/>
    <w:link w:val="SOPL3Text"/>
    <w:rsid w:val="00FD0AA8"/>
    <w:rPr>
      <w:rFonts w:ascii="Times New Roman" w:hAnsi="Times New Roman" w:cs="Times New Roman"/>
      <w:sz w:val="24"/>
      <w:szCs w:val="24"/>
    </w:rPr>
  </w:style>
  <w:style w:type="paragraph" w:customStyle="1" w:styleId="SOPL4Text">
    <w:name w:val="SOP L4 Text"/>
    <w:basedOn w:val="SOPL2Text"/>
    <w:link w:val="SOPL4TextChar"/>
    <w:qFormat/>
    <w:rsid w:val="007C17A9"/>
    <w:pPr>
      <w:numPr>
        <w:ilvl w:val="3"/>
      </w:numPr>
    </w:pPr>
  </w:style>
  <w:style w:type="character" w:customStyle="1" w:styleId="SOPL2TitleChar">
    <w:name w:val="SOP L2 Title Char"/>
    <w:basedOn w:val="SOPL2TextChar"/>
    <w:link w:val="SOPL2Title"/>
    <w:rsid w:val="00EE18D3"/>
    <w:rPr>
      <w:rFonts w:ascii="Times New Roman" w:hAnsi="Times New Roman" w:cs="Times New Roman"/>
      <w:b/>
      <w:sz w:val="24"/>
      <w:szCs w:val="24"/>
    </w:rPr>
  </w:style>
  <w:style w:type="paragraph" w:customStyle="1" w:styleId="SOPL5Text">
    <w:name w:val="SOP L5 Text"/>
    <w:basedOn w:val="SOPL4Text"/>
    <w:link w:val="SOPL5TextChar"/>
    <w:qFormat/>
    <w:rsid w:val="007C17A9"/>
    <w:pPr>
      <w:numPr>
        <w:ilvl w:val="4"/>
      </w:numPr>
    </w:pPr>
  </w:style>
  <w:style w:type="character" w:customStyle="1" w:styleId="SOPL4TextChar">
    <w:name w:val="SOP L4 Text Char"/>
    <w:basedOn w:val="SOPL2TextChar"/>
    <w:link w:val="SOPL4Text"/>
    <w:rsid w:val="007C17A9"/>
    <w:rPr>
      <w:rFonts w:ascii="Times New Roman" w:hAnsi="Times New Roman" w:cs="Times New Roman"/>
      <w:sz w:val="24"/>
      <w:szCs w:val="24"/>
    </w:rPr>
  </w:style>
  <w:style w:type="character" w:customStyle="1" w:styleId="SOPL5TextChar">
    <w:name w:val="SOP L5 Text Char"/>
    <w:basedOn w:val="SOPL4TextChar"/>
    <w:link w:val="SOPL5Text"/>
    <w:rsid w:val="007C17A9"/>
    <w:rPr>
      <w:rFonts w:ascii="Times New Roman" w:hAnsi="Times New Roman" w:cs="Times New Roman"/>
      <w:sz w:val="24"/>
      <w:szCs w:val="24"/>
    </w:rPr>
  </w:style>
  <w:style w:type="paragraph" w:styleId="BalloonText">
    <w:name w:val="Balloon Text"/>
    <w:basedOn w:val="Normal"/>
    <w:link w:val="BalloonTextChar"/>
    <w:uiPriority w:val="99"/>
    <w:semiHidden/>
    <w:unhideWhenUsed/>
    <w:rsid w:val="00CE10B4"/>
    <w:rPr>
      <w:rFonts w:ascii="Tahoma" w:hAnsi="Tahoma" w:cs="Tahoma"/>
      <w:sz w:val="16"/>
      <w:szCs w:val="16"/>
    </w:rPr>
  </w:style>
  <w:style w:type="character" w:customStyle="1" w:styleId="BalloonTextChar">
    <w:name w:val="Balloon Text Char"/>
    <w:basedOn w:val="DefaultParagraphFont"/>
    <w:link w:val="BalloonText"/>
    <w:uiPriority w:val="99"/>
    <w:semiHidden/>
    <w:rsid w:val="00CE10B4"/>
    <w:rPr>
      <w:rFonts w:ascii="Tahoma" w:hAnsi="Tahoma" w:cs="Tahoma"/>
      <w:sz w:val="16"/>
      <w:szCs w:val="16"/>
    </w:rPr>
  </w:style>
  <w:style w:type="table" w:customStyle="1" w:styleId="S">
    <w:name w:val="S"/>
    <w:basedOn w:val="TableNormal"/>
    <w:uiPriority w:val="99"/>
    <w:qFormat/>
    <w:rsid w:val="00EF5F2B"/>
    <w:tblPr/>
  </w:style>
  <w:style w:type="paragraph" w:styleId="Caption">
    <w:name w:val="caption"/>
    <w:basedOn w:val="Normal"/>
    <w:next w:val="Normal"/>
    <w:uiPriority w:val="35"/>
    <w:unhideWhenUsed/>
    <w:qFormat/>
    <w:rsid w:val="00F01D9C"/>
    <w:pPr>
      <w:spacing w:after="200"/>
      <w:jc w:val="center"/>
    </w:pPr>
    <w:rPr>
      <w:b/>
      <w:bCs/>
      <w:sz w:val="20"/>
      <w:szCs w:val="18"/>
    </w:rPr>
  </w:style>
  <w:style w:type="table" w:customStyle="1" w:styleId="SOPTable">
    <w:name w:val="SOP Table"/>
    <w:basedOn w:val="TableNormal"/>
    <w:uiPriority w:val="99"/>
    <w:qFormat/>
    <w:rsid w:val="00671E61"/>
    <w:rPr>
      <w:sz w:val="20"/>
    </w:rPr>
    <w:tblPr>
      <w:tblBorders>
        <w:top w:val="thinThickSmallGap" w:sz="18" w:space="0" w:color="auto"/>
        <w:left w:val="thinThickSmallGap" w:sz="18" w:space="0" w:color="auto"/>
        <w:bottom w:val="thickThinSmallGap" w:sz="18" w:space="0" w:color="auto"/>
        <w:right w:val="thickThinSmallGap" w:sz="18" w:space="0" w:color="auto"/>
        <w:insideH w:val="single" w:sz="6" w:space="0" w:color="auto"/>
        <w:insideV w:val="single" w:sz="6" w:space="0" w:color="auto"/>
      </w:tblBorders>
    </w:tblPr>
  </w:style>
  <w:style w:type="paragraph" w:customStyle="1" w:styleId="SOPNote">
    <w:name w:val="SOP Note"/>
    <w:basedOn w:val="SOPL3Text"/>
    <w:qFormat/>
    <w:rsid w:val="00FA4DEE"/>
    <w:pPr>
      <w:numPr>
        <w:ilvl w:val="0"/>
        <w:numId w:val="0"/>
      </w:numPr>
      <w:ind w:left="1296" w:hanging="936"/>
    </w:pPr>
  </w:style>
  <w:style w:type="paragraph" w:styleId="TOCHeading">
    <w:name w:val="TOC Heading"/>
    <w:basedOn w:val="Heading1"/>
    <w:next w:val="Normal"/>
    <w:uiPriority w:val="39"/>
    <w:semiHidden/>
    <w:unhideWhenUsed/>
    <w:qFormat/>
    <w:rsid w:val="00737BA4"/>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TOC2">
    <w:name w:val="toc 2"/>
    <w:basedOn w:val="Normal"/>
    <w:next w:val="Normal"/>
    <w:autoRedefine/>
    <w:uiPriority w:val="39"/>
    <w:unhideWhenUsed/>
    <w:rsid w:val="00FA4DEE"/>
    <w:pPr>
      <w:tabs>
        <w:tab w:val="left" w:pos="1080"/>
        <w:tab w:val="right" w:leader="dot" w:pos="10080"/>
      </w:tabs>
      <w:ind w:left="432"/>
    </w:pPr>
    <w:rPr>
      <w:rFonts w:eastAsiaTheme="minorEastAsia"/>
      <w:noProof/>
      <w:snapToGrid w:val="0"/>
      <w:w w:val="0"/>
    </w:rPr>
  </w:style>
  <w:style w:type="paragraph" w:styleId="TOC1">
    <w:name w:val="toc 1"/>
    <w:basedOn w:val="Normal"/>
    <w:next w:val="Normal"/>
    <w:autoRedefine/>
    <w:uiPriority w:val="39"/>
    <w:unhideWhenUsed/>
    <w:rsid w:val="00FA4DEE"/>
    <w:pPr>
      <w:tabs>
        <w:tab w:val="left" w:pos="720"/>
        <w:tab w:val="right" w:leader="dot" w:pos="10080"/>
      </w:tabs>
      <w:ind w:left="288"/>
    </w:pPr>
    <w:rPr>
      <w:rFonts w:eastAsiaTheme="minorEastAsia"/>
      <w:noProof/>
    </w:rPr>
  </w:style>
  <w:style w:type="paragraph" w:styleId="TOC3">
    <w:name w:val="toc 3"/>
    <w:basedOn w:val="Normal"/>
    <w:next w:val="Normal"/>
    <w:autoRedefine/>
    <w:uiPriority w:val="39"/>
    <w:unhideWhenUsed/>
    <w:rsid w:val="00FA4DEE"/>
    <w:pPr>
      <w:tabs>
        <w:tab w:val="left" w:pos="1584"/>
        <w:tab w:val="right" w:pos="10080"/>
      </w:tabs>
      <w:ind w:left="720"/>
    </w:pPr>
    <w:rPr>
      <w:rFonts w:eastAsiaTheme="minorEastAsia"/>
      <w:noProof/>
    </w:rPr>
  </w:style>
  <w:style w:type="paragraph" w:styleId="TOC4">
    <w:name w:val="toc 4"/>
    <w:basedOn w:val="Normal"/>
    <w:next w:val="Normal"/>
    <w:autoRedefine/>
    <w:uiPriority w:val="39"/>
    <w:unhideWhenUsed/>
    <w:rsid w:val="00FA4DEE"/>
    <w:pPr>
      <w:tabs>
        <w:tab w:val="left" w:pos="2304"/>
        <w:tab w:val="right" w:leader="dot" w:pos="10080"/>
      </w:tabs>
      <w:ind w:left="1152"/>
    </w:pPr>
    <w:rPr>
      <w:rFonts w:eastAsiaTheme="minorEastAsia"/>
      <w:noProof/>
    </w:rPr>
  </w:style>
  <w:style w:type="paragraph" w:styleId="TOC5">
    <w:name w:val="toc 5"/>
    <w:basedOn w:val="Normal"/>
    <w:next w:val="Normal"/>
    <w:autoRedefine/>
    <w:uiPriority w:val="39"/>
    <w:unhideWhenUsed/>
    <w:rsid w:val="00737BA4"/>
    <w:pPr>
      <w:spacing w:after="100" w:line="276" w:lineRule="auto"/>
      <w:ind w:left="880"/>
    </w:pPr>
    <w:rPr>
      <w:rFonts w:eastAsiaTheme="minorEastAsia"/>
    </w:rPr>
  </w:style>
  <w:style w:type="paragraph" w:styleId="TOC6">
    <w:name w:val="toc 6"/>
    <w:basedOn w:val="Normal"/>
    <w:next w:val="Normal"/>
    <w:autoRedefine/>
    <w:uiPriority w:val="39"/>
    <w:unhideWhenUsed/>
    <w:rsid w:val="00737BA4"/>
    <w:pPr>
      <w:spacing w:after="100" w:line="276" w:lineRule="auto"/>
      <w:ind w:left="1100"/>
    </w:pPr>
    <w:rPr>
      <w:rFonts w:eastAsiaTheme="minorEastAsia"/>
    </w:rPr>
  </w:style>
  <w:style w:type="paragraph" w:styleId="TOC7">
    <w:name w:val="toc 7"/>
    <w:basedOn w:val="Normal"/>
    <w:next w:val="Normal"/>
    <w:autoRedefine/>
    <w:uiPriority w:val="39"/>
    <w:unhideWhenUsed/>
    <w:rsid w:val="00737BA4"/>
    <w:pPr>
      <w:spacing w:after="100" w:line="276" w:lineRule="auto"/>
      <w:ind w:left="1320"/>
    </w:pPr>
    <w:rPr>
      <w:rFonts w:eastAsiaTheme="minorEastAsia"/>
    </w:rPr>
  </w:style>
  <w:style w:type="paragraph" w:styleId="TOC8">
    <w:name w:val="toc 8"/>
    <w:basedOn w:val="Normal"/>
    <w:next w:val="Normal"/>
    <w:autoRedefine/>
    <w:uiPriority w:val="39"/>
    <w:unhideWhenUsed/>
    <w:rsid w:val="00737BA4"/>
    <w:pPr>
      <w:spacing w:after="100" w:line="276" w:lineRule="auto"/>
      <w:ind w:left="1540"/>
    </w:pPr>
    <w:rPr>
      <w:rFonts w:eastAsiaTheme="minorEastAsia"/>
    </w:rPr>
  </w:style>
  <w:style w:type="paragraph" w:styleId="TOC9">
    <w:name w:val="toc 9"/>
    <w:basedOn w:val="Normal"/>
    <w:next w:val="Normal"/>
    <w:autoRedefine/>
    <w:uiPriority w:val="39"/>
    <w:unhideWhenUsed/>
    <w:rsid w:val="00737BA4"/>
    <w:pPr>
      <w:spacing w:after="100" w:line="276" w:lineRule="auto"/>
      <w:ind w:left="1760"/>
    </w:pPr>
    <w:rPr>
      <w:rFonts w:eastAsiaTheme="minorEastAsia"/>
    </w:rPr>
  </w:style>
  <w:style w:type="character" w:styleId="Hyperlink">
    <w:name w:val="Hyperlink"/>
    <w:basedOn w:val="DefaultParagraphFont"/>
    <w:uiPriority w:val="99"/>
    <w:unhideWhenUsed/>
    <w:rsid w:val="00737BA4"/>
    <w:rPr>
      <w:color w:val="0000FF" w:themeColor="hyperlink"/>
      <w:u w:val="single"/>
    </w:rPr>
  </w:style>
  <w:style w:type="character" w:customStyle="1" w:styleId="Heading3Char">
    <w:name w:val="Heading 3 Char"/>
    <w:basedOn w:val="DefaultParagraphFont"/>
    <w:link w:val="Heading3"/>
    <w:uiPriority w:val="9"/>
    <w:semiHidden/>
    <w:rsid w:val="00737BA4"/>
    <w:rPr>
      <w:rFonts w:asciiTheme="majorHAnsi" w:eastAsiaTheme="majorEastAsia" w:hAnsiTheme="majorHAnsi" w:cstheme="majorBidi"/>
      <w:b/>
      <w:bCs/>
      <w:color w:val="4F81BD" w:themeColor="accent1"/>
    </w:rPr>
  </w:style>
  <w:style w:type="paragraph" w:styleId="TableofFigures">
    <w:name w:val="table of figures"/>
    <w:basedOn w:val="Normal"/>
    <w:next w:val="Normal"/>
    <w:uiPriority w:val="99"/>
    <w:unhideWhenUsed/>
    <w:rsid w:val="00963D2D"/>
    <w:pPr>
      <w:tabs>
        <w:tab w:val="right" w:leader="dot" w:pos="10080"/>
      </w:tabs>
    </w:pPr>
  </w:style>
  <w:style w:type="paragraph" w:customStyle="1" w:styleId="SOPL3Title">
    <w:name w:val="SOP L3 Title"/>
    <w:basedOn w:val="SOPL3Text"/>
    <w:next w:val="SOPL3Text"/>
    <w:qFormat/>
    <w:rsid w:val="00D62225"/>
    <w:pPr>
      <w:keepNext/>
    </w:pPr>
    <w:rPr>
      <w:b/>
    </w:rPr>
  </w:style>
  <w:style w:type="paragraph" w:customStyle="1" w:styleId="SOPL4Title">
    <w:name w:val="SOP L4 Title"/>
    <w:basedOn w:val="SOPL4Text"/>
    <w:next w:val="SOPL4Text"/>
    <w:qFormat/>
    <w:rsid w:val="00D62225"/>
    <w:pPr>
      <w:keepNext/>
    </w:pPr>
    <w:rPr>
      <w:b/>
    </w:rPr>
  </w:style>
  <w:style w:type="character" w:customStyle="1" w:styleId="Heading4Char">
    <w:name w:val="Heading 4 Char"/>
    <w:basedOn w:val="DefaultParagraphFont"/>
    <w:link w:val="Heading4"/>
    <w:uiPriority w:val="9"/>
    <w:semiHidden/>
    <w:rsid w:val="005567D6"/>
    <w:rPr>
      <w:rFonts w:asciiTheme="majorHAnsi" w:eastAsiaTheme="majorEastAsia" w:hAnsiTheme="majorHAnsi" w:cstheme="majorBidi"/>
      <w:b/>
      <w:bCs/>
      <w:i/>
      <w:iCs/>
      <w:color w:val="4F81BD" w:themeColor="accent1"/>
    </w:rPr>
  </w:style>
  <w:style w:type="numbering" w:customStyle="1" w:styleId="Style1">
    <w:name w:val="Style1"/>
    <w:uiPriority w:val="99"/>
    <w:rsid w:val="004135D6"/>
    <w:pPr>
      <w:numPr>
        <w:numId w:val="50"/>
      </w:numPr>
    </w:pPr>
  </w:style>
  <w:style w:type="table" w:customStyle="1" w:styleId="TableGrid1">
    <w:name w:val="Table Grid1"/>
    <w:basedOn w:val="TableNormal"/>
    <w:next w:val="TableGrid"/>
    <w:uiPriority w:val="59"/>
    <w:rsid w:val="006878DA"/>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333157">
      <w:bodyDiv w:val="1"/>
      <w:marLeft w:val="0"/>
      <w:marRight w:val="0"/>
      <w:marTop w:val="0"/>
      <w:marBottom w:val="0"/>
      <w:divBdr>
        <w:top w:val="none" w:sz="0" w:space="0" w:color="auto"/>
        <w:left w:val="none" w:sz="0" w:space="0" w:color="auto"/>
        <w:bottom w:val="none" w:sz="0" w:space="0" w:color="auto"/>
        <w:right w:val="none" w:sz="0" w:space="0" w:color="auto"/>
      </w:divBdr>
    </w:div>
    <w:div w:id="914050953">
      <w:bodyDiv w:val="1"/>
      <w:marLeft w:val="0"/>
      <w:marRight w:val="0"/>
      <w:marTop w:val="0"/>
      <w:marBottom w:val="0"/>
      <w:divBdr>
        <w:top w:val="none" w:sz="0" w:space="0" w:color="auto"/>
        <w:left w:val="none" w:sz="0" w:space="0" w:color="auto"/>
        <w:bottom w:val="none" w:sz="0" w:space="0" w:color="auto"/>
        <w:right w:val="none" w:sz="0" w:space="0" w:color="auto"/>
      </w:divBdr>
    </w:div>
    <w:div w:id="1082217620">
      <w:bodyDiv w:val="1"/>
      <w:marLeft w:val="0"/>
      <w:marRight w:val="0"/>
      <w:marTop w:val="0"/>
      <w:marBottom w:val="0"/>
      <w:divBdr>
        <w:top w:val="none" w:sz="0" w:space="0" w:color="auto"/>
        <w:left w:val="none" w:sz="0" w:space="0" w:color="auto"/>
        <w:bottom w:val="none" w:sz="0" w:space="0" w:color="auto"/>
        <w:right w:val="none" w:sz="0" w:space="0" w:color="auto"/>
      </w:divBdr>
    </w:div>
    <w:div w:id="13156401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F:\SOP%20and%20Process%20Info\In%20Prog\Oxford%20ICP%202-step%20DRIE%20SOP.docx" TargetMode="External"/><Relationship Id="rId18" Type="http://schemas.openxmlformats.org/officeDocument/2006/relationships/hyperlink" Target="file:///F:\SOP%20and%20Process%20Info\In%20Prog\Oxford%20ICP%202-step%20DRIE%20SOP.docx" TargetMode="External"/><Relationship Id="rId26" Type="http://schemas.openxmlformats.org/officeDocument/2006/relationships/image" Target="media/image8.png"/><Relationship Id="rId21" Type="http://schemas.openxmlformats.org/officeDocument/2006/relationships/image" Target="media/image3.png"/><Relationship Id="rId34"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hyperlink" Target="file:///F:\SOP%20and%20Process%20Info\In%20Prog\Oxford%20ICP%202-step%20DRIE%20SOP.docx" TargetMode="External"/><Relationship Id="rId17" Type="http://schemas.openxmlformats.org/officeDocument/2006/relationships/hyperlink" Target="file:///F:\SOP%20and%20Process%20Info\In%20Prog\Oxford%20ICP%202-step%20DRIE%20SOP.docx" TargetMode="External"/><Relationship Id="rId25" Type="http://schemas.openxmlformats.org/officeDocument/2006/relationships/image" Target="media/image6.png"/><Relationship Id="rId33"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hyperlink" Target="file:///F:\SOP%20and%20Process%20Info\In%20Prog\Oxford%20ICP%202-step%20DRIE%20SOP.docx" TargetMode="External"/><Relationship Id="rId20" Type="http://schemas.openxmlformats.org/officeDocument/2006/relationships/hyperlink" Target="file:///F:\SOP%20and%20Process%20Info\In%20Prog\Oxford%20ICP%202-step%20DRIE%20SOP.docx" TargetMode="External"/><Relationship Id="rId29"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F:\SOP%20and%20Process%20Info\In%20Prog\Oxford%20ICP%202-step%20DRIE%20SOP.docx" TargetMode="External"/><Relationship Id="rId24" Type="http://schemas.openxmlformats.org/officeDocument/2006/relationships/image" Target="media/image5.png"/><Relationship Id="rId32" Type="http://schemas.openxmlformats.org/officeDocument/2006/relationships/image" Target="media/image14.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file:///F:\SOP%20and%20Process%20Info\In%20Prog\Oxford%20ICP%202-step%20DRIE%20SOP.docx" TargetMode="Externa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fontTable" Target="fontTable.xml"/><Relationship Id="rId10" Type="http://schemas.openxmlformats.org/officeDocument/2006/relationships/hyperlink" Target="file:///F:\SOP%20and%20Process%20Info\In%20Prog\Oxford%20ICP%202-step%20DRIE%20SOP.docx" TargetMode="External"/><Relationship Id="rId19" Type="http://schemas.openxmlformats.org/officeDocument/2006/relationships/hyperlink" Target="file:///F:\SOP%20and%20Process%20Info\In%20Prog\Oxford%20ICP%202-step%20DRIE%20SOP.docx" TargetMode="External"/><Relationship Id="rId31"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file:///F:\SOP%20and%20Process%20Info\In%20Prog\Oxford%20ICP%202-step%20DRIE%20SOP.docx" TargetMode="External"/><Relationship Id="rId22" Type="http://schemas.openxmlformats.org/officeDocument/2006/relationships/image" Target="media/image4.jpeg"/><Relationship Id="rId27" Type="http://schemas.openxmlformats.org/officeDocument/2006/relationships/image" Target="media/image7.jpeg"/><Relationship Id="rId30" Type="http://schemas.openxmlformats.org/officeDocument/2006/relationships/image" Target="media/image9.jpeg"/><Relationship Id="rId35"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14.emf"/></Relationships>
</file>

<file path=word/_rels/settings.xml.rels><?xml version="1.0" encoding="UTF-8" standalone="yes"?>
<Relationships xmlns="http://schemas.openxmlformats.org/package/2006/relationships"><Relationship Id="rId1" Type="http://schemas.openxmlformats.org/officeDocument/2006/relationships/attachedTemplate" Target="file:///F:\SOP%20and%20Process%20Info\Templates\SOP.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495793-28D9-44AA-B342-D02E0360D3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SOP</Template>
  <TotalTime>11</TotalTime>
  <Pages>10</Pages>
  <Words>1954</Words>
  <Characters>9012</Characters>
  <Application>Microsoft Office Word</Application>
  <DocSecurity>0</DocSecurity>
  <Lines>333</Lines>
  <Paragraphs>296</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10670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nFocus</dc:creator>
  <cp:lastModifiedBy>Brian Baker</cp:lastModifiedBy>
  <cp:revision>6</cp:revision>
  <cp:lastPrinted>2010-06-17T17:00:00Z</cp:lastPrinted>
  <dcterms:created xsi:type="dcterms:W3CDTF">2021-12-03T18:43:00Z</dcterms:created>
  <dcterms:modified xsi:type="dcterms:W3CDTF">2021-12-03T18:56:00Z</dcterms:modified>
</cp:coreProperties>
</file>