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BA7" w:rsidRDefault="00A23EE1" w:rsidP="00CB6A95">
      <w:pPr>
        <w:pStyle w:val="SOPTitle"/>
        <w:spacing w:line="360" w:lineRule="auto"/>
      </w:pPr>
      <w:r>
        <w:t xml:space="preserve">Oxford 80+ </w:t>
      </w:r>
      <w:r w:rsidR="003647DA">
        <w:t>RIE</w:t>
      </w:r>
      <w:r>
        <w:t xml:space="preserve"> </w:t>
      </w:r>
      <w:r w:rsidR="00FC58A4">
        <w:t>SOP</w:t>
      </w:r>
    </w:p>
    <w:p w:rsidR="00DE17AF" w:rsidRPr="00C83F07" w:rsidRDefault="00DE17AF" w:rsidP="007C17A9">
      <w:pPr>
        <w:pStyle w:val="SOPL1Title"/>
      </w:pPr>
      <w:bookmarkStart w:id="0" w:name="_Toc264450677"/>
      <w:r w:rsidRPr="00C83F07">
        <w:t>Scope</w:t>
      </w:r>
      <w:bookmarkEnd w:id="0"/>
    </w:p>
    <w:p w:rsidR="00DE17AF" w:rsidRPr="00B955CE" w:rsidRDefault="00AC422A" w:rsidP="007C17A9">
      <w:pPr>
        <w:pStyle w:val="SOPL2Text"/>
      </w:pPr>
      <w:r w:rsidRPr="00B955CE">
        <w:t xml:space="preserve">This </w:t>
      </w:r>
      <w:r w:rsidR="00A23EE1">
        <w:t>document provides the operating procedure for the Oxford 80+</w:t>
      </w:r>
      <w:r w:rsidR="003647DA">
        <w:t xml:space="preserve"> reactive ion etch</w:t>
      </w:r>
      <w:r w:rsidR="00CB6A95" w:rsidRPr="00B955CE">
        <w:t>.</w:t>
      </w:r>
    </w:p>
    <w:sdt>
      <w:sdtPr>
        <w:rPr>
          <w:rFonts w:asciiTheme="minorHAnsi" w:hAnsiTheme="minorHAnsi" w:cstheme="minorBidi"/>
          <w:b w:val="0"/>
          <w:sz w:val="22"/>
          <w:szCs w:val="22"/>
        </w:rPr>
        <w:id w:val="60363932"/>
        <w:docPartObj>
          <w:docPartGallery w:val="Table of Contents"/>
          <w:docPartUnique/>
        </w:docPartObj>
      </w:sdtPr>
      <w:sdtEndPr/>
      <w:sdtContent>
        <w:bookmarkStart w:id="1" w:name="_Toc264450678" w:displacedByCustomXml="prev"/>
        <w:p w:rsidR="00737BA4" w:rsidRPr="00A66840" w:rsidRDefault="00737BA4" w:rsidP="007C17A9">
          <w:pPr>
            <w:pStyle w:val="SOPL1Title"/>
          </w:pPr>
          <w:r w:rsidRPr="00A66840">
            <w:t>Table of Contents</w:t>
          </w:r>
          <w:bookmarkEnd w:id="1"/>
        </w:p>
        <w:p w:rsidR="009D526C" w:rsidRDefault="00FA7577">
          <w:pPr>
            <w:pStyle w:val="TOC1"/>
          </w:pPr>
          <w:r>
            <w:fldChar w:fldCharType="begin"/>
          </w:r>
          <w:r w:rsidR="005567D6">
            <w:instrText xml:space="preserve"> TOC \h \z \t "SOP L1 Title,1,SOP L2 Title,2,SOP L3 Title,3,SOP L4 Title,4" </w:instrText>
          </w:r>
          <w:r>
            <w:fldChar w:fldCharType="separate"/>
          </w:r>
          <w:hyperlink w:anchor="_Toc264450677" w:history="1">
            <w:r w:rsidR="009D526C" w:rsidRPr="00396D53">
              <w:rPr>
                <w:rStyle w:val="Hyperlink"/>
              </w:rPr>
              <w:t>1.</w:t>
            </w:r>
            <w:r w:rsidR="009D526C">
              <w:tab/>
            </w:r>
            <w:r w:rsidR="009D526C" w:rsidRPr="00396D53">
              <w:rPr>
                <w:rStyle w:val="Hyperlink"/>
              </w:rPr>
              <w:t>Scope</w:t>
            </w:r>
            <w:r w:rsidR="009D526C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526C">
              <w:rPr>
                <w:webHidden/>
              </w:rPr>
              <w:instrText xml:space="preserve"> PAGEREF _Toc264450677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12806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9D526C" w:rsidRDefault="004A0D58">
          <w:pPr>
            <w:pStyle w:val="TOC1"/>
          </w:pPr>
          <w:hyperlink w:anchor="_Toc264450678" w:history="1">
            <w:r w:rsidR="009D526C" w:rsidRPr="00396D53">
              <w:rPr>
                <w:rStyle w:val="Hyperlink"/>
              </w:rPr>
              <w:t>2.</w:t>
            </w:r>
            <w:r w:rsidR="009D526C">
              <w:tab/>
            </w:r>
            <w:r w:rsidR="009D526C" w:rsidRPr="00396D53">
              <w:rPr>
                <w:rStyle w:val="Hyperlink"/>
              </w:rPr>
              <w:t>Table of Contents</w:t>
            </w:r>
            <w:r w:rsidR="009D526C">
              <w:rPr>
                <w:webHidden/>
              </w:rPr>
              <w:tab/>
            </w:r>
            <w:r w:rsidR="00FA7577">
              <w:rPr>
                <w:webHidden/>
              </w:rPr>
              <w:fldChar w:fldCharType="begin"/>
            </w:r>
            <w:r w:rsidR="009D526C">
              <w:rPr>
                <w:webHidden/>
              </w:rPr>
              <w:instrText xml:space="preserve"> PAGEREF _Toc264450678 \h </w:instrText>
            </w:r>
            <w:r w:rsidR="00FA7577">
              <w:rPr>
                <w:webHidden/>
              </w:rPr>
            </w:r>
            <w:r w:rsidR="00FA7577">
              <w:rPr>
                <w:webHidden/>
              </w:rPr>
              <w:fldChar w:fldCharType="separate"/>
            </w:r>
            <w:r w:rsidR="00712806">
              <w:rPr>
                <w:webHidden/>
              </w:rPr>
              <w:t>1</w:t>
            </w:r>
            <w:r w:rsidR="00FA7577">
              <w:rPr>
                <w:webHidden/>
              </w:rPr>
              <w:fldChar w:fldCharType="end"/>
            </w:r>
          </w:hyperlink>
        </w:p>
        <w:p w:rsidR="009D526C" w:rsidRDefault="004A0D58">
          <w:pPr>
            <w:pStyle w:val="TOC1"/>
          </w:pPr>
          <w:hyperlink w:anchor="_Toc264450679" w:history="1">
            <w:r w:rsidR="009D526C" w:rsidRPr="00396D53">
              <w:rPr>
                <w:rStyle w:val="Hyperlink"/>
              </w:rPr>
              <w:t>3.</w:t>
            </w:r>
            <w:r w:rsidR="009D526C">
              <w:tab/>
            </w:r>
            <w:r w:rsidR="009D526C" w:rsidRPr="00396D53">
              <w:rPr>
                <w:rStyle w:val="Hyperlink"/>
              </w:rPr>
              <w:t>Reference Documents</w:t>
            </w:r>
            <w:r w:rsidR="009D526C">
              <w:rPr>
                <w:webHidden/>
              </w:rPr>
              <w:tab/>
            </w:r>
            <w:r w:rsidR="00FA7577">
              <w:rPr>
                <w:webHidden/>
              </w:rPr>
              <w:fldChar w:fldCharType="begin"/>
            </w:r>
            <w:r w:rsidR="009D526C">
              <w:rPr>
                <w:webHidden/>
              </w:rPr>
              <w:instrText xml:space="preserve"> PAGEREF _Toc264450679 \h </w:instrText>
            </w:r>
            <w:r w:rsidR="00FA7577">
              <w:rPr>
                <w:webHidden/>
              </w:rPr>
            </w:r>
            <w:r w:rsidR="00FA7577">
              <w:rPr>
                <w:webHidden/>
              </w:rPr>
              <w:fldChar w:fldCharType="separate"/>
            </w:r>
            <w:r w:rsidR="00712806">
              <w:rPr>
                <w:webHidden/>
              </w:rPr>
              <w:t>1</w:t>
            </w:r>
            <w:r w:rsidR="00FA7577">
              <w:rPr>
                <w:webHidden/>
              </w:rPr>
              <w:fldChar w:fldCharType="end"/>
            </w:r>
          </w:hyperlink>
        </w:p>
        <w:p w:rsidR="009D526C" w:rsidRDefault="004A0D58">
          <w:pPr>
            <w:pStyle w:val="TOC2"/>
            <w:rPr>
              <w:snapToGrid/>
              <w:w w:val="100"/>
            </w:rPr>
          </w:pPr>
          <w:hyperlink w:anchor="_Toc264450680" w:history="1">
            <w:r w:rsidR="009D526C" w:rsidRPr="00396D53">
              <w:rPr>
                <w:rStyle w:val="Hyperlink"/>
              </w:rPr>
              <w:t>3.1</w:t>
            </w:r>
            <w:r w:rsidR="009D526C">
              <w:rPr>
                <w:snapToGrid/>
                <w:w w:val="100"/>
              </w:rPr>
              <w:tab/>
            </w:r>
            <w:r w:rsidR="009D526C" w:rsidRPr="00396D53">
              <w:rPr>
                <w:rStyle w:val="Hyperlink"/>
              </w:rPr>
              <w:t>Referenced within this Document</w:t>
            </w:r>
            <w:r w:rsidR="009D526C">
              <w:rPr>
                <w:webHidden/>
              </w:rPr>
              <w:tab/>
            </w:r>
            <w:r w:rsidR="00FA7577">
              <w:rPr>
                <w:webHidden/>
              </w:rPr>
              <w:fldChar w:fldCharType="begin"/>
            </w:r>
            <w:r w:rsidR="009D526C">
              <w:rPr>
                <w:webHidden/>
              </w:rPr>
              <w:instrText xml:space="preserve"> PAGEREF _Toc264450680 \h </w:instrText>
            </w:r>
            <w:r w:rsidR="00FA7577">
              <w:rPr>
                <w:webHidden/>
              </w:rPr>
            </w:r>
            <w:r w:rsidR="00FA7577">
              <w:rPr>
                <w:webHidden/>
              </w:rPr>
              <w:fldChar w:fldCharType="separate"/>
            </w:r>
            <w:r w:rsidR="00712806">
              <w:rPr>
                <w:webHidden/>
              </w:rPr>
              <w:t>1</w:t>
            </w:r>
            <w:r w:rsidR="00FA7577">
              <w:rPr>
                <w:webHidden/>
              </w:rPr>
              <w:fldChar w:fldCharType="end"/>
            </w:r>
          </w:hyperlink>
        </w:p>
        <w:p w:rsidR="009D526C" w:rsidRDefault="004A0D58">
          <w:pPr>
            <w:pStyle w:val="TOC2"/>
            <w:rPr>
              <w:snapToGrid/>
              <w:w w:val="100"/>
            </w:rPr>
          </w:pPr>
          <w:hyperlink w:anchor="_Toc264450681" w:history="1">
            <w:r w:rsidR="009D526C" w:rsidRPr="00396D53">
              <w:rPr>
                <w:rStyle w:val="Hyperlink"/>
              </w:rPr>
              <w:t>3.2</w:t>
            </w:r>
            <w:r w:rsidR="009D526C">
              <w:rPr>
                <w:snapToGrid/>
                <w:w w:val="100"/>
              </w:rPr>
              <w:tab/>
            </w:r>
            <w:r w:rsidR="009D526C" w:rsidRPr="00396D53">
              <w:rPr>
                <w:rStyle w:val="Hyperlink"/>
              </w:rPr>
              <w:t>External Documents</w:t>
            </w:r>
            <w:r w:rsidR="009D526C">
              <w:rPr>
                <w:webHidden/>
              </w:rPr>
              <w:tab/>
            </w:r>
            <w:r w:rsidR="00FA7577">
              <w:rPr>
                <w:webHidden/>
              </w:rPr>
              <w:fldChar w:fldCharType="begin"/>
            </w:r>
            <w:r w:rsidR="009D526C">
              <w:rPr>
                <w:webHidden/>
              </w:rPr>
              <w:instrText xml:space="preserve"> PAGEREF _Toc264450681 \h </w:instrText>
            </w:r>
            <w:r w:rsidR="00FA7577">
              <w:rPr>
                <w:webHidden/>
              </w:rPr>
            </w:r>
            <w:r w:rsidR="00FA7577">
              <w:rPr>
                <w:webHidden/>
              </w:rPr>
              <w:fldChar w:fldCharType="separate"/>
            </w:r>
            <w:r w:rsidR="00712806">
              <w:rPr>
                <w:webHidden/>
              </w:rPr>
              <w:t>1</w:t>
            </w:r>
            <w:r w:rsidR="00FA7577">
              <w:rPr>
                <w:webHidden/>
              </w:rPr>
              <w:fldChar w:fldCharType="end"/>
            </w:r>
          </w:hyperlink>
        </w:p>
        <w:p w:rsidR="009D526C" w:rsidRDefault="004A0D58">
          <w:pPr>
            <w:pStyle w:val="TOC1"/>
          </w:pPr>
          <w:hyperlink w:anchor="_Toc264450682" w:history="1">
            <w:r w:rsidR="009D526C" w:rsidRPr="00396D53">
              <w:rPr>
                <w:rStyle w:val="Hyperlink"/>
              </w:rPr>
              <w:t>4.</w:t>
            </w:r>
            <w:r w:rsidR="009D526C">
              <w:tab/>
            </w:r>
            <w:r w:rsidR="009D526C" w:rsidRPr="00396D53">
              <w:rPr>
                <w:rStyle w:val="Hyperlink"/>
              </w:rPr>
              <w:t>Equipment and/or Materials</w:t>
            </w:r>
            <w:r w:rsidR="009D526C">
              <w:rPr>
                <w:webHidden/>
              </w:rPr>
              <w:tab/>
            </w:r>
            <w:r w:rsidR="00FA7577">
              <w:rPr>
                <w:webHidden/>
              </w:rPr>
              <w:fldChar w:fldCharType="begin"/>
            </w:r>
            <w:r w:rsidR="009D526C">
              <w:rPr>
                <w:webHidden/>
              </w:rPr>
              <w:instrText xml:space="preserve"> PAGEREF _Toc264450682 \h </w:instrText>
            </w:r>
            <w:r w:rsidR="00FA7577">
              <w:rPr>
                <w:webHidden/>
              </w:rPr>
            </w:r>
            <w:r w:rsidR="00FA7577">
              <w:rPr>
                <w:webHidden/>
              </w:rPr>
              <w:fldChar w:fldCharType="separate"/>
            </w:r>
            <w:r w:rsidR="00712806">
              <w:rPr>
                <w:webHidden/>
              </w:rPr>
              <w:t>2</w:t>
            </w:r>
            <w:r w:rsidR="00FA7577">
              <w:rPr>
                <w:webHidden/>
              </w:rPr>
              <w:fldChar w:fldCharType="end"/>
            </w:r>
          </w:hyperlink>
        </w:p>
        <w:p w:rsidR="009D526C" w:rsidRDefault="004A0D58">
          <w:pPr>
            <w:pStyle w:val="TOC1"/>
          </w:pPr>
          <w:hyperlink w:anchor="_Toc264450683" w:history="1">
            <w:r w:rsidR="009D526C" w:rsidRPr="00396D53">
              <w:rPr>
                <w:rStyle w:val="Hyperlink"/>
              </w:rPr>
              <w:t>5.</w:t>
            </w:r>
            <w:r w:rsidR="009D526C">
              <w:tab/>
            </w:r>
            <w:r w:rsidR="009D526C" w:rsidRPr="00396D53">
              <w:rPr>
                <w:rStyle w:val="Hyperlink"/>
              </w:rPr>
              <w:t>Safety</w:t>
            </w:r>
            <w:r w:rsidR="009D526C">
              <w:rPr>
                <w:webHidden/>
              </w:rPr>
              <w:tab/>
            </w:r>
            <w:r w:rsidR="00FA7577">
              <w:rPr>
                <w:webHidden/>
              </w:rPr>
              <w:fldChar w:fldCharType="begin"/>
            </w:r>
            <w:r w:rsidR="009D526C">
              <w:rPr>
                <w:webHidden/>
              </w:rPr>
              <w:instrText xml:space="preserve"> PAGEREF _Toc264450683 \h </w:instrText>
            </w:r>
            <w:r w:rsidR="00FA7577">
              <w:rPr>
                <w:webHidden/>
              </w:rPr>
            </w:r>
            <w:r w:rsidR="00FA7577">
              <w:rPr>
                <w:webHidden/>
              </w:rPr>
              <w:fldChar w:fldCharType="separate"/>
            </w:r>
            <w:r w:rsidR="00712806">
              <w:rPr>
                <w:webHidden/>
              </w:rPr>
              <w:t>2</w:t>
            </w:r>
            <w:r w:rsidR="00FA7577">
              <w:rPr>
                <w:webHidden/>
              </w:rPr>
              <w:fldChar w:fldCharType="end"/>
            </w:r>
          </w:hyperlink>
        </w:p>
        <w:p w:rsidR="009D526C" w:rsidRDefault="004A0D58">
          <w:pPr>
            <w:pStyle w:val="TOC1"/>
          </w:pPr>
          <w:hyperlink w:anchor="_Toc264450684" w:history="1">
            <w:r w:rsidR="009D526C" w:rsidRPr="00396D53">
              <w:rPr>
                <w:rStyle w:val="Hyperlink"/>
              </w:rPr>
              <w:t>6.</w:t>
            </w:r>
            <w:r w:rsidR="009D526C">
              <w:tab/>
            </w:r>
            <w:r w:rsidR="009D526C" w:rsidRPr="00396D53">
              <w:rPr>
                <w:rStyle w:val="Hyperlink"/>
              </w:rPr>
              <w:t>Setup Procedures</w:t>
            </w:r>
            <w:r w:rsidR="009D526C">
              <w:rPr>
                <w:webHidden/>
              </w:rPr>
              <w:tab/>
            </w:r>
            <w:r w:rsidR="00FA7577">
              <w:rPr>
                <w:webHidden/>
              </w:rPr>
              <w:fldChar w:fldCharType="begin"/>
            </w:r>
            <w:r w:rsidR="009D526C">
              <w:rPr>
                <w:webHidden/>
              </w:rPr>
              <w:instrText xml:space="preserve"> PAGEREF _Toc264450684 \h </w:instrText>
            </w:r>
            <w:r w:rsidR="00FA7577">
              <w:rPr>
                <w:webHidden/>
              </w:rPr>
            </w:r>
            <w:r w:rsidR="00FA7577">
              <w:rPr>
                <w:webHidden/>
              </w:rPr>
              <w:fldChar w:fldCharType="separate"/>
            </w:r>
            <w:r w:rsidR="00712806">
              <w:rPr>
                <w:webHidden/>
              </w:rPr>
              <w:t>2</w:t>
            </w:r>
            <w:r w:rsidR="00FA7577">
              <w:rPr>
                <w:webHidden/>
              </w:rPr>
              <w:fldChar w:fldCharType="end"/>
            </w:r>
          </w:hyperlink>
        </w:p>
        <w:p w:rsidR="009D526C" w:rsidRDefault="004A0D58">
          <w:pPr>
            <w:pStyle w:val="TOC2"/>
            <w:rPr>
              <w:snapToGrid/>
              <w:w w:val="100"/>
            </w:rPr>
          </w:pPr>
          <w:hyperlink w:anchor="_Toc264450685" w:history="1">
            <w:r w:rsidR="009D526C" w:rsidRPr="00396D53">
              <w:rPr>
                <w:rStyle w:val="Hyperlink"/>
              </w:rPr>
              <w:t>6.1</w:t>
            </w:r>
            <w:r w:rsidR="009D526C">
              <w:rPr>
                <w:snapToGrid/>
                <w:w w:val="100"/>
              </w:rPr>
              <w:tab/>
            </w:r>
            <w:r w:rsidR="009D526C" w:rsidRPr="00396D53">
              <w:rPr>
                <w:rStyle w:val="Hyperlink"/>
              </w:rPr>
              <w:t>Record Information on Log Sheet</w:t>
            </w:r>
            <w:r w:rsidR="009D526C">
              <w:rPr>
                <w:webHidden/>
              </w:rPr>
              <w:tab/>
            </w:r>
            <w:r w:rsidR="00FA7577">
              <w:rPr>
                <w:webHidden/>
              </w:rPr>
              <w:fldChar w:fldCharType="begin"/>
            </w:r>
            <w:r w:rsidR="009D526C">
              <w:rPr>
                <w:webHidden/>
              </w:rPr>
              <w:instrText xml:space="preserve"> PAGEREF _Toc264450685 \h </w:instrText>
            </w:r>
            <w:r w:rsidR="00FA7577">
              <w:rPr>
                <w:webHidden/>
              </w:rPr>
            </w:r>
            <w:r w:rsidR="00FA7577">
              <w:rPr>
                <w:webHidden/>
              </w:rPr>
              <w:fldChar w:fldCharType="separate"/>
            </w:r>
            <w:r w:rsidR="00712806">
              <w:rPr>
                <w:webHidden/>
              </w:rPr>
              <w:t>2</w:t>
            </w:r>
            <w:r w:rsidR="00FA7577">
              <w:rPr>
                <w:webHidden/>
              </w:rPr>
              <w:fldChar w:fldCharType="end"/>
            </w:r>
          </w:hyperlink>
        </w:p>
        <w:p w:rsidR="009D526C" w:rsidRDefault="004A0D58">
          <w:pPr>
            <w:pStyle w:val="TOC2"/>
            <w:rPr>
              <w:snapToGrid/>
              <w:w w:val="100"/>
            </w:rPr>
          </w:pPr>
          <w:hyperlink w:anchor="_Toc264450686" w:history="1">
            <w:r w:rsidR="009D526C" w:rsidRPr="00396D53">
              <w:rPr>
                <w:rStyle w:val="Hyperlink"/>
              </w:rPr>
              <w:t>6.2</w:t>
            </w:r>
            <w:r w:rsidR="009D526C">
              <w:rPr>
                <w:snapToGrid/>
                <w:w w:val="100"/>
              </w:rPr>
              <w:tab/>
            </w:r>
            <w:r w:rsidR="009D526C" w:rsidRPr="00396D53">
              <w:rPr>
                <w:rStyle w:val="Hyperlink"/>
              </w:rPr>
              <w:t>Check Status of the Machine</w:t>
            </w:r>
            <w:r w:rsidR="009D526C">
              <w:rPr>
                <w:webHidden/>
              </w:rPr>
              <w:tab/>
            </w:r>
            <w:r w:rsidR="00FA7577">
              <w:rPr>
                <w:webHidden/>
              </w:rPr>
              <w:fldChar w:fldCharType="begin"/>
            </w:r>
            <w:r w:rsidR="009D526C">
              <w:rPr>
                <w:webHidden/>
              </w:rPr>
              <w:instrText xml:space="preserve"> PAGEREF _Toc264450686 \h </w:instrText>
            </w:r>
            <w:r w:rsidR="00FA7577">
              <w:rPr>
                <w:webHidden/>
              </w:rPr>
            </w:r>
            <w:r w:rsidR="00FA7577">
              <w:rPr>
                <w:webHidden/>
              </w:rPr>
              <w:fldChar w:fldCharType="separate"/>
            </w:r>
            <w:r w:rsidR="00712806">
              <w:rPr>
                <w:webHidden/>
              </w:rPr>
              <w:t>2</w:t>
            </w:r>
            <w:r w:rsidR="00FA7577">
              <w:rPr>
                <w:webHidden/>
              </w:rPr>
              <w:fldChar w:fldCharType="end"/>
            </w:r>
          </w:hyperlink>
        </w:p>
        <w:p w:rsidR="009D526C" w:rsidRDefault="004A0D58" w:rsidP="009D526C">
          <w:pPr>
            <w:pStyle w:val="TOC1"/>
          </w:pPr>
          <w:hyperlink w:anchor="_Toc264450687" w:history="1">
            <w:r w:rsidR="009D526C" w:rsidRPr="00396D53">
              <w:rPr>
                <w:rStyle w:val="Hyperlink"/>
              </w:rPr>
              <w:t>7.</w:t>
            </w:r>
            <w:r w:rsidR="009D526C">
              <w:tab/>
            </w:r>
            <w:r w:rsidR="009D526C" w:rsidRPr="00396D53">
              <w:rPr>
                <w:rStyle w:val="Hyperlink"/>
              </w:rPr>
              <w:t>RIE Procedures</w:t>
            </w:r>
            <w:r w:rsidR="009D526C">
              <w:rPr>
                <w:webHidden/>
              </w:rPr>
              <w:tab/>
            </w:r>
            <w:r w:rsidR="00FA7577">
              <w:rPr>
                <w:webHidden/>
              </w:rPr>
              <w:fldChar w:fldCharType="begin"/>
            </w:r>
            <w:r w:rsidR="009D526C">
              <w:rPr>
                <w:webHidden/>
              </w:rPr>
              <w:instrText xml:space="preserve"> PAGEREF _Toc264450687 \h </w:instrText>
            </w:r>
            <w:r w:rsidR="00FA7577">
              <w:rPr>
                <w:webHidden/>
              </w:rPr>
            </w:r>
            <w:r w:rsidR="00FA7577">
              <w:rPr>
                <w:webHidden/>
              </w:rPr>
              <w:fldChar w:fldCharType="separate"/>
            </w:r>
            <w:r w:rsidR="00712806">
              <w:rPr>
                <w:webHidden/>
              </w:rPr>
              <w:t>3</w:t>
            </w:r>
            <w:r w:rsidR="00FA7577">
              <w:rPr>
                <w:webHidden/>
              </w:rPr>
              <w:fldChar w:fldCharType="end"/>
            </w:r>
          </w:hyperlink>
        </w:p>
        <w:p w:rsidR="009D526C" w:rsidRDefault="004A0D58">
          <w:pPr>
            <w:pStyle w:val="TOC2"/>
            <w:rPr>
              <w:snapToGrid/>
              <w:w w:val="100"/>
            </w:rPr>
          </w:pPr>
          <w:hyperlink w:anchor="_Toc264450689" w:history="1">
            <w:r w:rsidR="009D526C" w:rsidRPr="00396D53">
              <w:rPr>
                <w:rStyle w:val="Hyperlink"/>
              </w:rPr>
              <w:t>7.1</w:t>
            </w:r>
            <w:r w:rsidR="009D526C">
              <w:rPr>
                <w:snapToGrid/>
                <w:w w:val="100"/>
              </w:rPr>
              <w:tab/>
            </w:r>
            <w:r w:rsidR="009D526C" w:rsidRPr="00396D53">
              <w:rPr>
                <w:rStyle w:val="Hyperlink"/>
              </w:rPr>
              <w:t>Vent Chamber</w:t>
            </w:r>
            <w:r w:rsidR="009D526C">
              <w:rPr>
                <w:webHidden/>
              </w:rPr>
              <w:tab/>
            </w:r>
            <w:r w:rsidR="00FA7577">
              <w:rPr>
                <w:webHidden/>
              </w:rPr>
              <w:fldChar w:fldCharType="begin"/>
            </w:r>
            <w:r w:rsidR="009D526C">
              <w:rPr>
                <w:webHidden/>
              </w:rPr>
              <w:instrText xml:space="preserve"> PAGEREF _Toc264450689 \h </w:instrText>
            </w:r>
            <w:r w:rsidR="00FA7577">
              <w:rPr>
                <w:webHidden/>
              </w:rPr>
            </w:r>
            <w:r w:rsidR="00FA7577">
              <w:rPr>
                <w:webHidden/>
              </w:rPr>
              <w:fldChar w:fldCharType="separate"/>
            </w:r>
            <w:r w:rsidR="00712806">
              <w:rPr>
                <w:webHidden/>
              </w:rPr>
              <w:t>3</w:t>
            </w:r>
            <w:r w:rsidR="00FA7577">
              <w:rPr>
                <w:webHidden/>
              </w:rPr>
              <w:fldChar w:fldCharType="end"/>
            </w:r>
          </w:hyperlink>
        </w:p>
        <w:p w:rsidR="009D526C" w:rsidRDefault="004A0D58">
          <w:pPr>
            <w:pStyle w:val="TOC2"/>
            <w:rPr>
              <w:snapToGrid/>
              <w:w w:val="100"/>
            </w:rPr>
          </w:pPr>
          <w:hyperlink w:anchor="_Toc264450690" w:history="1">
            <w:r w:rsidR="009D526C" w:rsidRPr="00396D53">
              <w:rPr>
                <w:rStyle w:val="Hyperlink"/>
              </w:rPr>
              <w:t>7.2</w:t>
            </w:r>
            <w:r w:rsidR="009D526C">
              <w:rPr>
                <w:snapToGrid/>
                <w:w w:val="100"/>
              </w:rPr>
              <w:tab/>
            </w:r>
            <w:r w:rsidR="009D526C" w:rsidRPr="00396D53">
              <w:rPr>
                <w:rStyle w:val="Hyperlink"/>
              </w:rPr>
              <w:t>Load Sample</w:t>
            </w:r>
            <w:r w:rsidR="009D526C">
              <w:rPr>
                <w:webHidden/>
              </w:rPr>
              <w:tab/>
            </w:r>
            <w:r w:rsidR="00FA7577">
              <w:rPr>
                <w:webHidden/>
              </w:rPr>
              <w:fldChar w:fldCharType="begin"/>
            </w:r>
            <w:r w:rsidR="009D526C">
              <w:rPr>
                <w:webHidden/>
              </w:rPr>
              <w:instrText xml:space="preserve"> PAGEREF _Toc264450690 \h </w:instrText>
            </w:r>
            <w:r w:rsidR="00FA7577">
              <w:rPr>
                <w:webHidden/>
              </w:rPr>
            </w:r>
            <w:r w:rsidR="00FA7577">
              <w:rPr>
                <w:webHidden/>
              </w:rPr>
              <w:fldChar w:fldCharType="separate"/>
            </w:r>
            <w:r w:rsidR="00712806">
              <w:rPr>
                <w:webHidden/>
              </w:rPr>
              <w:t>4</w:t>
            </w:r>
            <w:r w:rsidR="00FA7577">
              <w:rPr>
                <w:webHidden/>
              </w:rPr>
              <w:fldChar w:fldCharType="end"/>
            </w:r>
          </w:hyperlink>
        </w:p>
        <w:p w:rsidR="009D526C" w:rsidRDefault="004A0D58">
          <w:pPr>
            <w:pStyle w:val="TOC2"/>
            <w:rPr>
              <w:snapToGrid/>
              <w:w w:val="100"/>
            </w:rPr>
          </w:pPr>
          <w:hyperlink w:anchor="_Toc264450691" w:history="1">
            <w:r w:rsidR="009D526C" w:rsidRPr="00396D53">
              <w:rPr>
                <w:rStyle w:val="Hyperlink"/>
              </w:rPr>
              <w:t>7.3</w:t>
            </w:r>
            <w:r w:rsidR="009D526C">
              <w:rPr>
                <w:snapToGrid/>
                <w:w w:val="100"/>
              </w:rPr>
              <w:tab/>
            </w:r>
            <w:r w:rsidR="009D526C" w:rsidRPr="00396D53">
              <w:rPr>
                <w:rStyle w:val="Hyperlink"/>
              </w:rPr>
              <w:t>Edit Recipe</w:t>
            </w:r>
            <w:r w:rsidR="009D526C">
              <w:rPr>
                <w:webHidden/>
              </w:rPr>
              <w:tab/>
            </w:r>
            <w:r w:rsidR="00FA7577">
              <w:rPr>
                <w:webHidden/>
              </w:rPr>
              <w:fldChar w:fldCharType="begin"/>
            </w:r>
            <w:r w:rsidR="009D526C">
              <w:rPr>
                <w:webHidden/>
              </w:rPr>
              <w:instrText xml:space="preserve"> PAGEREF _Toc264450691 \h </w:instrText>
            </w:r>
            <w:r w:rsidR="00FA7577">
              <w:rPr>
                <w:webHidden/>
              </w:rPr>
            </w:r>
            <w:r w:rsidR="00FA7577">
              <w:rPr>
                <w:webHidden/>
              </w:rPr>
              <w:fldChar w:fldCharType="separate"/>
            </w:r>
            <w:r w:rsidR="00712806">
              <w:rPr>
                <w:webHidden/>
              </w:rPr>
              <w:t>4</w:t>
            </w:r>
            <w:r w:rsidR="00FA7577">
              <w:rPr>
                <w:webHidden/>
              </w:rPr>
              <w:fldChar w:fldCharType="end"/>
            </w:r>
          </w:hyperlink>
        </w:p>
        <w:p w:rsidR="009D526C" w:rsidRDefault="004A0D58">
          <w:pPr>
            <w:pStyle w:val="TOC2"/>
            <w:rPr>
              <w:snapToGrid/>
              <w:w w:val="100"/>
            </w:rPr>
          </w:pPr>
          <w:hyperlink w:anchor="_Toc264450692" w:history="1">
            <w:r w:rsidR="009D526C" w:rsidRPr="00396D53">
              <w:rPr>
                <w:rStyle w:val="Hyperlink"/>
              </w:rPr>
              <w:t>7.4</w:t>
            </w:r>
            <w:r w:rsidR="009D526C">
              <w:rPr>
                <w:snapToGrid/>
                <w:w w:val="100"/>
              </w:rPr>
              <w:tab/>
            </w:r>
            <w:r w:rsidR="009D526C" w:rsidRPr="00396D53">
              <w:rPr>
                <w:rStyle w:val="Hyperlink"/>
              </w:rPr>
              <w:t>Select Recipe</w:t>
            </w:r>
            <w:r w:rsidR="009D526C">
              <w:rPr>
                <w:webHidden/>
              </w:rPr>
              <w:tab/>
            </w:r>
            <w:r w:rsidR="00FA7577">
              <w:rPr>
                <w:webHidden/>
              </w:rPr>
              <w:fldChar w:fldCharType="begin"/>
            </w:r>
            <w:r w:rsidR="009D526C">
              <w:rPr>
                <w:webHidden/>
              </w:rPr>
              <w:instrText xml:space="preserve"> PAGEREF _Toc264450692 \h </w:instrText>
            </w:r>
            <w:r w:rsidR="00FA7577">
              <w:rPr>
                <w:webHidden/>
              </w:rPr>
            </w:r>
            <w:r w:rsidR="00FA7577">
              <w:rPr>
                <w:webHidden/>
              </w:rPr>
              <w:fldChar w:fldCharType="separate"/>
            </w:r>
            <w:r w:rsidR="00712806">
              <w:rPr>
                <w:webHidden/>
              </w:rPr>
              <w:t>5</w:t>
            </w:r>
            <w:r w:rsidR="00FA7577">
              <w:rPr>
                <w:webHidden/>
              </w:rPr>
              <w:fldChar w:fldCharType="end"/>
            </w:r>
          </w:hyperlink>
        </w:p>
        <w:p w:rsidR="009D526C" w:rsidRDefault="004A0D58">
          <w:pPr>
            <w:pStyle w:val="TOC2"/>
            <w:rPr>
              <w:snapToGrid/>
              <w:w w:val="100"/>
            </w:rPr>
          </w:pPr>
          <w:hyperlink w:anchor="_Toc264450693" w:history="1">
            <w:r w:rsidR="009D526C" w:rsidRPr="00396D53">
              <w:rPr>
                <w:rStyle w:val="Hyperlink"/>
              </w:rPr>
              <w:t>7.5</w:t>
            </w:r>
            <w:r w:rsidR="009D526C">
              <w:rPr>
                <w:snapToGrid/>
                <w:w w:val="100"/>
              </w:rPr>
              <w:tab/>
            </w:r>
            <w:r w:rsidR="009D526C" w:rsidRPr="00396D53">
              <w:rPr>
                <w:rStyle w:val="Hyperlink"/>
              </w:rPr>
              <w:t>Start Etch Process</w:t>
            </w:r>
            <w:r w:rsidR="009D526C">
              <w:rPr>
                <w:webHidden/>
              </w:rPr>
              <w:tab/>
            </w:r>
            <w:r w:rsidR="00FA7577">
              <w:rPr>
                <w:webHidden/>
              </w:rPr>
              <w:fldChar w:fldCharType="begin"/>
            </w:r>
            <w:r w:rsidR="009D526C">
              <w:rPr>
                <w:webHidden/>
              </w:rPr>
              <w:instrText xml:space="preserve"> PAGEREF _Toc264450693 \h </w:instrText>
            </w:r>
            <w:r w:rsidR="00FA7577">
              <w:rPr>
                <w:webHidden/>
              </w:rPr>
            </w:r>
            <w:r w:rsidR="00FA7577">
              <w:rPr>
                <w:webHidden/>
              </w:rPr>
              <w:fldChar w:fldCharType="separate"/>
            </w:r>
            <w:r w:rsidR="00712806">
              <w:rPr>
                <w:webHidden/>
              </w:rPr>
              <w:t>5</w:t>
            </w:r>
            <w:r w:rsidR="00FA7577">
              <w:rPr>
                <w:webHidden/>
              </w:rPr>
              <w:fldChar w:fldCharType="end"/>
            </w:r>
          </w:hyperlink>
        </w:p>
        <w:p w:rsidR="009D526C" w:rsidRDefault="004A0D58">
          <w:pPr>
            <w:pStyle w:val="TOC2"/>
            <w:rPr>
              <w:snapToGrid/>
              <w:w w:val="100"/>
            </w:rPr>
          </w:pPr>
          <w:hyperlink w:anchor="_Toc264450694" w:history="1">
            <w:r w:rsidR="009D526C" w:rsidRPr="00396D53">
              <w:rPr>
                <w:rStyle w:val="Hyperlink"/>
              </w:rPr>
              <w:t>7.6</w:t>
            </w:r>
            <w:r w:rsidR="009D526C">
              <w:rPr>
                <w:snapToGrid/>
                <w:w w:val="100"/>
              </w:rPr>
              <w:tab/>
            </w:r>
            <w:r w:rsidR="009D526C" w:rsidRPr="00396D53">
              <w:rPr>
                <w:rStyle w:val="Hyperlink"/>
              </w:rPr>
              <w:t>Unload Sample</w:t>
            </w:r>
            <w:r w:rsidR="009D526C">
              <w:rPr>
                <w:webHidden/>
              </w:rPr>
              <w:tab/>
            </w:r>
            <w:r w:rsidR="00FA7577">
              <w:rPr>
                <w:webHidden/>
              </w:rPr>
              <w:fldChar w:fldCharType="begin"/>
            </w:r>
            <w:r w:rsidR="009D526C">
              <w:rPr>
                <w:webHidden/>
              </w:rPr>
              <w:instrText xml:space="preserve"> PAGEREF _Toc264450694 \h </w:instrText>
            </w:r>
            <w:r w:rsidR="00FA7577">
              <w:rPr>
                <w:webHidden/>
              </w:rPr>
            </w:r>
            <w:r w:rsidR="00FA7577">
              <w:rPr>
                <w:webHidden/>
              </w:rPr>
              <w:fldChar w:fldCharType="separate"/>
            </w:r>
            <w:r w:rsidR="00712806">
              <w:rPr>
                <w:webHidden/>
              </w:rPr>
              <w:t>6</w:t>
            </w:r>
            <w:r w:rsidR="00FA7577">
              <w:rPr>
                <w:webHidden/>
              </w:rPr>
              <w:fldChar w:fldCharType="end"/>
            </w:r>
          </w:hyperlink>
        </w:p>
        <w:p w:rsidR="009D526C" w:rsidRDefault="004A0D58">
          <w:pPr>
            <w:pStyle w:val="TOC2"/>
            <w:rPr>
              <w:snapToGrid/>
              <w:w w:val="100"/>
            </w:rPr>
          </w:pPr>
          <w:hyperlink w:anchor="_Toc264450695" w:history="1">
            <w:r w:rsidR="009D526C" w:rsidRPr="00396D53">
              <w:rPr>
                <w:rStyle w:val="Hyperlink"/>
              </w:rPr>
              <w:t>7.7</w:t>
            </w:r>
            <w:r w:rsidR="009D526C">
              <w:rPr>
                <w:snapToGrid/>
                <w:w w:val="100"/>
              </w:rPr>
              <w:tab/>
            </w:r>
            <w:r w:rsidR="009D526C" w:rsidRPr="00396D53">
              <w:rPr>
                <w:rStyle w:val="Hyperlink"/>
              </w:rPr>
              <w:t>Pump Down Chamber</w:t>
            </w:r>
            <w:r w:rsidR="009D526C">
              <w:rPr>
                <w:webHidden/>
              </w:rPr>
              <w:tab/>
            </w:r>
            <w:r w:rsidR="00FA7577">
              <w:rPr>
                <w:webHidden/>
              </w:rPr>
              <w:fldChar w:fldCharType="begin"/>
            </w:r>
            <w:r w:rsidR="009D526C">
              <w:rPr>
                <w:webHidden/>
              </w:rPr>
              <w:instrText xml:space="preserve"> PAGEREF _Toc264450695 \h </w:instrText>
            </w:r>
            <w:r w:rsidR="00FA7577">
              <w:rPr>
                <w:webHidden/>
              </w:rPr>
            </w:r>
            <w:r w:rsidR="00FA7577">
              <w:rPr>
                <w:webHidden/>
              </w:rPr>
              <w:fldChar w:fldCharType="separate"/>
            </w:r>
            <w:r w:rsidR="00712806">
              <w:rPr>
                <w:webHidden/>
              </w:rPr>
              <w:t>6</w:t>
            </w:r>
            <w:r w:rsidR="00FA7577">
              <w:rPr>
                <w:webHidden/>
              </w:rPr>
              <w:fldChar w:fldCharType="end"/>
            </w:r>
          </w:hyperlink>
        </w:p>
        <w:p w:rsidR="009D526C" w:rsidRDefault="004A0D58">
          <w:pPr>
            <w:pStyle w:val="TOC1"/>
          </w:pPr>
          <w:hyperlink w:anchor="_Toc264450696" w:history="1">
            <w:r w:rsidR="009D526C" w:rsidRPr="00396D53">
              <w:rPr>
                <w:rStyle w:val="Hyperlink"/>
              </w:rPr>
              <w:t>8.</w:t>
            </w:r>
            <w:r w:rsidR="009D526C">
              <w:tab/>
            </w:r>
            <w:r w:rsidR="009D526C" w:rsidRPr="00396D53">
              <w:rPr>
                <w:rStyle w:val="Hyperlink"/>
              </w:rPr>
              <w:t>Process Notes</w:t>
            </w:r>
            <w:r w:rsidR="009D526C">
              <w:rPr>
                <w:webHidden/>
              </w:rPr>
              <w:tab/>
            </w:r>
            <w:r w:rsidR="00FA7577">
              <w:rPr>
                <w:webHidden/>
              </w:rPr>
              <w:fldChar w:fldCharType="begin"/>
            </w:r>
            <w:r w:rsidR="009D526C">
              <w:rPr>
                <w:webHidden/>
              </w:rPr>
              <w:instrText xml:space="preserve"> PAGEREF _Toc264450696 \h </w:instrText>
            </w:r>
            <w:r w:rsidR="00FA7577">
              <w:rPr>
                <w:webHidden/>
              </w:rPr>
            </w:r>
            <w:r w:rsidR="00FA7577">
              <w:rPr>
                <w:webHidden/>
              </w:rPr>
              <w:fldChar w:fldCharType="separate"/>
            </w:r>
            <w:r w:rsidR="00712806">
              <w:rPr>
                <w:webHidden/>
              </w:rPr>
              <w:t>6</w:t>
            </w:r>
            <w:r w:rsidR="00FA7577">
              <w:rPr>
                <w:webHidden/>
              </w:rPr>
              <w:fldChar w:fldCharType="end"/>
            </w:r>
          </w:hyperlink>
        </w:p>
        <w:p w:rsidR="009D526C" w:rsidRDefault="004A0D58">
          <w:pPr>
            <w:pStyle w:val="TOC2"/>
            <w:rPr>
              <w:snapToGrid/>
              <w:w w:val="100"/>
            </w:rPr>
          </w:pPr>
          <w:hyperlink w:anchor="_Toc264450697" w:history="1">
            <w:r w:rsidR="009D526C" w:rsidRPr="00396D53">
              <w:rPr>
                <w:rStyle w:val="Hyperlink"/>
              </w:rPr>
              <w:t>8.1</w:t>
            </w:r>
            <w:r w:rsidR="009D526C">
              <w:rPr>
                <w:snapToGrid/>
                <w:w w:val="100"/>
              </w:rPr>
              <w:tab/>
            </w:r>
            <w:r w:rsidR="009D526C" w:rsidRPr="00396D53">
              <w:rPr>
                <w:rStyle w:val="Hyperlink"/>
              </w:rPr>
              <w:t>Typical Etch Characteristics</w:t>
            </w:r>
            <w:r w:rsidR="009D526C">
              <w:rPr>
                <w:webHidden/>
              </w:rPr>
              <w:tab/>
            </w:r>
            <w:r w:rsidR="00FA7577">
              <w:rPr>
                <w:webHidden/>
              </w:rPr>
              <w:fldChar w:fldCharType="begin"/>
            </w:r>
            <w:r w:rsidR="009D526C">
              <w:rPr>
                <w:webHidden/>
              </w:rPr>
              <w:instrText xml:space="preserve"> PAGEREF _Toc264450697 \h </w:instrText>
            </w:r>
            <w:r w:rsidR="00FA7577">
              <w:rPr>
                <w:webHidden/>
              </w:rPr>
            </w:r>
            <w:r w:rsidR="00FA7577">
              <w:rPr>
                <w:webHidden/>
              </w:rPr>
              <w:fldChar w:fldCharType="separate"/>
            </w:r>
            <w:r w:rsidR="00712806">
              <w:rPr>
                <w:webHidden/>
              </w:rPr>
              <w:t>6</w:t>
            </w:r>
            <w:r w:rsidR="00FA7577">
              <w:rPr>
                <w:webHidden/>
              </w:rPr>
              <w:fldChar w:fldCharType="end"/>
            </w:r>
          </w:hyperlink>
        </w:p>
        <w:p w:rsidR="009D526C" w:rsidRDefault="004A0D58">
          <w:pPr>
            <w:pStyle w:val="TOC2"/>
            <w:rPr>
              <w:snapToGrid/>
              <w:w w:val="100"/>
            </w:rPr>
          </w:pPr>
          <w:hyperlink w:anchor="_Toc264450698" w:history="1">
            <w:r w:rsidR="009D526C" w:rsidRPr="00396D53">
              <w:rPr>
                <w:rStyle w:val="Hyperlink"/>
              </w:rPr>
              <w:t>8.2</w:t>
            </w:r>
            <w:r w:rsidR="009D526C">
              <w:rPr>
                <w:snapToGrid/>
                <w:w w:val="100"/>
              </w:rPr>
              <w:tab/>
            </w:r>
            <w:r w:rsidR="009D526C" w:rsidRPr="00396D53">
              <w:rPr>
                <w:rStyle w:val="Hyperlink"/>
              </w:rPr>
              <w:t>Process Summary</w:t>
            </w:r>
            <w:r w:rsidR="009D526C">
              <w:rPr>
                <w:webHidden/>
              </w:rPr>
              <w:tab/>
            </w:r>
            <w:r w:rsidR="00FA7577">
              <w:rPr>
                <w:webHidden/>
              </w:rPr>
              <w:fldChar w:fldCharType="begin"/>
            </w:r>
            <w:r w:rsidR="009D526C">
              <w:rPr>
                <w:webHidden/>
              </w:rPr>
              <w:instrText xml:space="preserve"> PAGEREF _Toc264450698 \h </w:instrText>
            </w:r>
            <w:r w:rsidR="00FA7577">
              <w:rPr>
                <w:webHidden/>
              </w:rPr>
            </w:r>
            <w:r w:rsidR="00FA7577">
              <w:rPr>
                <w:webHidden/>
              </w:rPr>
              <w:fldChar w:fldCharType="separate"/>
            </w:r>
            <w:r w:rsidR="00712806">
              <w:rPr>
                <w:webHidden/>
              </w:rPr>
              <w:t>6</w:t>
            </w:r>
            <w:r w:rsidR="00FA7577">
              <w:rPr>
                <w:webHidden/>
              </w:rPr>
              <w:fldChar w:fldCharType="end"/>
            </w:r>
          </w:hyperlink>
        </w:p>
        <w:p w:rsidR="009D526C" w:rsidRDefault="004A0D58">
          <w:pPr>
            <w:pStyle w:val="TOC1"/>
          </w:pPr>
          <w:hyperlink w:anchor="_Toc264450699" w:history="1">
            <w:r w:rsidR="009D526C" w:rsidRPr="00396D53">
              <w:rPr>
                <w:rStyle w:val="Hyperlink"/>
              </w:rPr>
              <w:t>9.</w:t>
            </w:r>
            <w:r w:rsidR="009D526C">
              <w:tab/>
            </w:r>
            <w:r w:rsidR="009D526C" w:rsidRPr="00396D53">
              <w:rPr>
                <w:rStyle w:val="Hyperlink"/>
              </w:rPr>
              <w:t>Revision History</w:t>
            </w:r>
            <w:r w:rsidR="009D526C">
              <w:rPr>
                <w:webHidden/>
              </w:rPr>
              <w:tab/>
            </w:r>
            <w:r w:rsidR="00FA7577">
              <w:rPr>
                <w:webHidden/>
              </w:rPr>
              <w:fldChar w:fldCharType="begin"/>
            </w:r>
            <w:r w:rsidR="009D526C">
              <w:rPr>
                <w:webHidden/>
              </w:rPr>
              <w:instrText xml:space="preserve"> PAGEREF _Toc264450699 \h </w:instrText>
            </w:r>
            <w:r w:rsidR="00FA7577">
              <w:rPr>
                <w:webHidden/>
              </w:rPr>
            </w:r>
            <w:r w:rsidR="00FA7577">
              <w:rPr>
                <w:webHidden/>
              </w:rPr>
              <w:fldChar w:fldCharType="separate"/>
            </w:r>
            <w:r w:rsidR="00712806">
              <w:rPr>
                <w:webHidden/>
              </w:rPr>
              <w:t>6</w:t>
            </w:r>
            <w:r w:rsidR="00FA7577">
              <w:rPr>
                <w:webHidden/>
              </w:rPr>
              <w:fldChar w:fldCharType="end"/>
            </w:r>
          </w:hyperlink>
        </w:p>
        <w:p w:rsidR="00737BA4" w:rsidRDefault="00FA7577">
          <w:r>
            <w:rPr>
              <w:rFonts w:eastAsiaTheme="minorEastAsia"/>
            </w:rPr>
            <w:fldChar w:fldCharType="end"/>
          </w:r>
        </w:p>
      </w:sdtContent>
    </w:sdt>
    <w:p w:rsidR="008432A7" w:rsidRDefault="00FA7577">
      <w:pPr>
        <w:pStyle w:val="TableofFigures"/>
        <w:rPr>
          <w:rFonts w:eastAsiaTheme="minorEastAsia"/>
          <w:noProof/>
        </w:rPr>
      </w:pPr>
      <w:r w:rsidRPr="00963D2D">
        <w:rPr>
          <w:rStyle w:val="Hyperlink"/>
          <w:color w:val="auto"/>
          <w:u w:val="none"/>
        </w:rPr>
        <w:fldChar w:fldCharType="begin"/>
      </w:r>
      <w:r w:rsidR="00C130EF" w:rsidRPr="00963D2D">
        <w:rPr>
          <w:rStyle w:val="Hyperlink"/>
          <w:color w:val="auto"/>
          <w:u w:val="none"/>
        </w:rPr>
        <w:instrText xml:space="preserve"> TOC \h \z \c "Figure" </w:instrText>
      </w:r>
      <w:r w:rsidRPr="00963D2D">
        <w:rPr>
          <w:rStyle w:val="Hyperlink"/>
          <w:color w:val="auto"/>
          <w:u w:val="none"/>
        </w:rPr>
        <w:fldChar w:fldCharType="separate"/>
      </w:r>
      <w:hyperlink r:id="rId9" w:anchor="_Toc264034333" w:history="1">
        <w:r w:rsidR="008432A7" w:rsidRPr="00206AFF">
          <w:rPr>
            <w:rStyle w:val="Hyperlink"/>
            <w:noProof/>
          </w:rPr>
          <w:t>Figure 1, Oxford 80+ RIE (Chamber B)</w:t>
        </w:r>
        <w:r w:rsidR="008432A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432A7">
          <w:rPr>
            <w:noProof/>
            <w:webHidden/>
          </w:rPr>
          <w:instrText xml:space="preserve"> PAGEREF _Toc264034333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12806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432A7" w:rsidRDefault="004A0D58">
      <w:pPr>
        <w:pStyle w:val="TableofFigures"/>
        <w:rPr>
          <w:rFonts w:eastAsiaTheme="minorEastAsia"/>
          <w:noProof/>
        </w:rPr>
      </w:pPr>
      <w:hyperlink r:id="rId10" w:anchor="_Toc264034334" w:history="1">
        <w:r w:rsidR="008432A7" w:rsidRPr="00206AFF">
          <w:rPr>
            <w:rStyle w:val="Hyperlink"/>
            <w:noProof/>
          </w:rPr>
          <w:t>Figure 2, Turbo Pump Control Panel</w:t>
        </w:r>
        <w:r w:rsidR="008432A7">
          <w:rPr>
            <w:noProof/>
            <w:webHidden/>
          </w:rPr>
          <w:tab/>
        </w:r>
        <w:r w:rsidR="00FA7577">
          <w:rPr>
            <w:noProof/>
            <w:webHidden/>
          </w:rPr>
          <w:fldChar w:fldCharType="begin"/>
        </w:r>
        <w:r w:rsidR="008432A7">
          <w:rPr>
            <w:noProof/>
            <w:webHidden/>
          </w:rPr>
          <w:instrText xml:space="preserve"> PAGEREF _Toc264034334 \h </w:instrText>
        </w:r>
        <w:r w:rsidR="00FA7577">
          <w:rPr>
            <w:noProof/>
            <w:webHidden/>
          </w:rPr>
        </w:r>
        <w:r w:rsidR="00FA7577">
          <w:rPr>
            <w:noProof/>
            <w:webHidden/>
          </w:rPr>
          <w:fldChar w:fldCharType="separate"/>
        </w:r>
        <w:r w:rsidR="00712806">
          <w:rPr>
            <w:noProof/>
            <w:webHidden/>
          </w:rPr>
          <w:t>3</w:t>
        </w:r>
        <w:r w:rsidR="00FA7577">
          <w:rPr>
            <w:noProof/>
            <w:webHidden/>
          </w:rPr>
          <w:fldChar w:fldCharType="end"/>
        </w:r>
      </w:hyperlink>
    </w:p>
    <w:p w:rsidR="008432A7" w:rsidRDefault="004A0D58">
      <w:pPr>
        <w:pStyle w:val="TableofFigures"/>
        <w:rPr>
          <w:rFonts w:eastAsiaTheme="minorEastAsia"/>
          <w:noProof/>
        </w:rPr>
      </w:pPr>
      <w:hyperlink r:id="rId11" w:anchor="_Toc264034335" w:history="1">
        <w:r w:rsidR="008432A7" w:rsidRPr="00206AFF">
          <w:rPr>
            <w:rStyle w:val="Hyperlink"/>
            <w:noProof/>
          </w:rPr>
          <w:t>Figure 3, Oxford Toolbar</w:t>
        </w:r>
        <w:r w:rsidR="008432A7">
          <w:rPr>
            <w:noProof/>
            <w:webHidden/>
          </w:rPr>
          <w:tab/>
        </w:r>
        <w:r w:rsidR="00FA7577">
          <w:rPr>
            <w:noProof/>
            <w:webHidden/>
          </w:rPr>
          <w:fldChar w:fldCharType="begin"/>
        </w:r>
        <w:r w:rsidR="008432A7">
          <w:rPr>
            <w:noProof/>
            <w:webHidden/>
          </w:rPr>
          <w:instrText xml:space="preserve"> PAGEREF _Toc264034335 \h </w:instrText>
        </w:r>
        <w:r w:rsidR="00FA7577">
          <w:rPr>
            <w:noProof/>
            <w:webHidden/>
          </w:rPr>
        </w:r>
        <w:r w:rsidR="00FA7577">
          <w:rPr>
            <w:noProof/>
            <w:webHidden/>
          </w:rPr>
          <w:fldChar w:fldCharType="separate"/>
        </w:r>
        <w:r w:rsidR="00712806">
          <w:rPr>
            <w:noProof/>
            <w:webHidden/>
          </w:rPr>
          <w:t>3</w:t>
        </w:r>
        <w:r w:rsidR="00FA7577">
          <w:rPr>
            <w:noProof/>
            <w:webHidden/>
          </w:rPr>
          <w:fldChar w:fldCharType="end"/>
        </w:r>
      </w:hyperlink>
    </w:p>
    <w:p w:rsidR="008432A7" w:rsidRDefault="004A0D58">
      <w:pPr>
        <w:pStyle w:val="TableofFigures"/>
        <w:rPr>
          <w:rFonts w:eastAsiaTheme="minorEastAsia"/>
          <w:noProof/>
        </w:rPr>
      </w:pPr>
      <w:hyperlink r:id="rId12" w:anchor="_Toc264034336" w:history="1">
        <w:r w:rsidR="008432A7" w:rsidRPr="00206AFF">
          <w:rPr>
            <w:rStyle w:val="Hyperlink"/>
            <w:noProof/>
          </w:rPr>
          <w:t>Figure 4, Recipe Editor</w:t>
        </w:r>
        <w:r w:rsidR="008432A7">
          <w:rPr>
            <w:noProof/>
            <w:webHidden/>
          </w:rPr>
          <w:tab/>
        </w:r>
        <w:r w:rsidR="00FA7577">
          <w:rPr>
            <w:noProof/>
            <w:webHidden/>
          </w:rPr>
          <w:fldChar w:fldCharType="begin"/>
        </w:r>
        <w:r w:rsidR="008432A7">
          <w:rPr>
            <w:noProof/>
            <w:webHidden/>
          </w:rPr>
          <w:instrText xml:space="preserve"> PAGEREF _Toc264034336 \h </w:instrText>
        </w:r>
        <w:r w:rsidR="00FA7577">
          <w:rPr>
            <w:noProof/>
            <w:webHidden/>
          </w:rPr>
        </w:r>
        <w:r w:rsidR="00FA7577">
          <w:rPr>
            <w:noProof/>
            <w:webHidden/>
          </w:rPr>
          <w:fldChar w:fldCharType="separate"/>
        </w:r>
        <w:r w:rsidR="00712806">
          <w:rPr>
            <w:noProof/>
            <w:webHidden/>
          </w:rPr>
          <w:t>4</w:t>
        </w:r>
        <w:r w:rsidR="00FA7577">
          <w:rPr>
            <w:noProof/>
            <w:webHidden/>
          </w:rPr>
          <w:fldChar w:fldCharType="end"/>
        </w:r>
      </w:hyperlink>
    </w:p>
    <w:p w:rsidR="008432A7" w:rsidRDefault="004A0D58">
      <w:pPr>
        <w:pStyle w:val="TableofFigures"/>
        <w:rPr>
          <w:rFonts w:eastAsiaTheme="minorEastAsia"/>
          <w:noProof/>
        </w:rPr>
      </w:pPr>
      <w:hyperlink r:id="rId13" w:anchor="_Toc264034337" w:history="1">
        <w:r w:rsidR="008432A7" w:rsidRPr="00206AFF">
          <w:rPr>
            <w:rStyle w:val="Hyperlink"/>
            <w:noProof/>
          </w:rPr>
          <w:t>Figure 5, Start Button</w:t>
        </w:r>
        <w:r w:rsidR="008432A7">
          <w:rPr>
            <w:noProof/>
            <w:webHidden/>
          </w:rPr>
          <w:tab/>
        </w:r>
        <w:r w:rsidR="00FA7577">
          <w:rPr>
            <w:noProof/>
            <w:webHidden/>
          </w:rPr>
          <w:fldChar w:fldCharType="begin"/>
        </w:r>
        <w:r w:rsidR="008432A7">
          <w:rPr>
            <w:noProof/>
            <w:webHidden/>
          </w:rPr>
          <w:instrText xml:space="preserve"> PAGEREF _Toc264034337 \h </w:instrText>
        </w:r>
        <w:r w:rsidR="00FA7577">
          <w:rPr>
            <w:noProof/>
            <w:webHidden/>
          </w:rPr>
        </w:r>
        <w:r w:rsidR="00FA7577">
          <w:rPr>
            <w:noProof/>
            <w:webHidden/>
          </w:rPr>
          <w:fldChar w:fldCharType="separate"/>
        </w:r>
        <w:r w:rsidR="00712806">
          <w:rPr>
            <w:noProof/>
            <w:webHidden/>
          </w:rPr>
          <w:t>5</w:t>
        </w:r>
        <w:r w:rsidR="00FA7577">
          <w:rPr>
            <w:noProof/>
            <w:webHidden/>
          </w:rPr>
          <w:fldChar w:fldCharType="end"/>
        </w:r>
      </w:hyperlink>
    </w:p>
    <w:p w:rsidR="000E6F5C" w:rsidRDefault="00FA7577" w:rsidP="00963D2D">
      <w:pPr>
        <w:pStyle w:val="TableofFigures"/>
        <w:rPr>
          <w:noProof/>
        </w:rPr>
      </w:pPr>
      <w:r w:rsidRPr="00963D2D">
        <w:rPr>
          <w:rStyle w:val="Hyperlink"/>
          <w:color w:val="auto"/>
          <w:u w:val="none"/>
        </w:rPr>
        <w:fldChar w:fldCharType="end"/>
      </w:r>
      <w:r w:rsidRPr="005667EA">
        <w:rPr>
          <w:rStyle w:val="Hyperlink"/>
          <w:noProof/>
          <w:color w:val="auto"/>
        </w:rPr>
        <w:fldChar w:fldCharType="begin"/>
      </w:r>
      <w:r w:rsidR="005667EA" w:rsidRPr="005667EA">
        <w:rPr>
          <w:rStyle w:val="Hyperlink"/>
          <w:noProof/>
          <w:color w:val="auto"/>
        </w:rPr>
        <w:instrText xml:space="preserve"> TOC \h \z \c "Table" \u </w:instrText>
      </w:r>
      <w:r w:rsidRPr="005667EA">
        <w:rPr>
          <w:rStyle w:val="Hyperlink"/>
          <w:noProof/>
          <w:color w:val="auto"/>
        </w:rPr>
        <w:fldChar w:fldCharType="separate"/>
      </w:r>
    </w:p>
    <w:p w:rsidR="000E6F5C" w:rsidRDefault="004A0D58">
      <w:pPr>
        <w:pStyle w:val="TableofFigures"/>
        <w:rPr>
          <w:rFonts w:eastAsiaTheme="minorEastAsia"/>
          <w:noProof/>
        </w:rPr>
      </w:pPr>
      <w:hyperlink w:anchor="_Toc263941517" w:history="1">
        <w:r w:rsidR="000E6F5C" w:rsidRPr="00481E98">
          <w:rPr>
            <w:rStyle w:val="Hyperlink"/>
            <w:rFonts w:ascii="Times New Roman" w:hAnsi="Times New Roman" w:cs="Times New Roman"/>
            <w:b/>
            <w:noProof/>
          </w:rPr>
          <w:t>Table 1, Recipe Parameters and Results</w:t>
        </w:r>
        <w:r w:rsidR="000E6F5C">
          <w:rPr>
            <w:noProof/>
            <w:webHidden/>
          </w:rPr>
          <w:tab/>
        </w:r>
        <w:r w:rsidR="00FA7577">
          <w:rPr>
            <w:noProof/>
            <w:webHidden/>
          </w:rPr>
          <w:fldChar w:fldCharType="begin"/>
        </w:r>
        <w:r w:rsidR="000E6F5C">
          <w:rPr>
            <w:noProof/>
            <w:webHidden/>
          </w:rPr>
          <w:instrText xml:space="preserve"> PAGEREF _Toc263941517 \h </w:instrText>
        </w:r>
        <w:r w:rsidR="00FA7577">
          <w:rPr>
            <w:noProof/>
            <w:webHidden/>
          </w:rPr>
        </w:r>
        <w:r w:rsidR="00FA7577">
          <w:rPr>
            <w:noProof/>
            <w:webHidden/>
          </w:rPr>
          <w:fldChar w:fldCharType="separate"/>
        </w:r>
        <w:r w:rsidR="00712806">
          <w:rPr>
            <w:noProof/>
            <w:webHidden/>
          </w:rPr>
          <w:t>6</w:t>
        </w:r>
        <w:r w:rsidR="00FA7577">
          <w:rPr>
            <w:noProof/>
            <w:webHidden/>
          </w:rPr>
          <w:fldChar w:fldCharType="end"/>
        </w:r>
      </w:hyperlink>
    </w:p>
    <w:p w:rsidR="00737BA4" w:rsidRPr="00737BA4" w:rsidRDefault="00FA7577" w:rsidP="00963D2D">
      <w:pPr>
        <w:pStyle w:val="TableofFigures"/>
      </w:pPr>
      <w:r w:rsidRPr="005667EA">
        <w:rPr>
          <w:rStyle w:val="Hyperlink"/>
          <w:noProof/>
          <w:color w:val="auto"/>
        </w:rPr>
        <w:fldChar w:fldCharType="end"/>
      </w:r>
    </w:p>
    <w:p w:rsidR="00D763EE" w:rsidRPr="007C17A9" w:rsidRDefault="00D763EE" w:rsidP="007C17A9">
      <w:pPr>
        <w:pStyle w:val="SOPL1Title"/>
      </w:pPr>
      <w:bookmarkStart w:id="2" w:name="_Toc264450679"/>
      <w:r w:rsidRPr="007C17A9">
        <w:t>Reference Documents</w:t>
      </w:r>
      <w:bookmarkEnd w:id="2"/>
    </w:p>
    <w:p w:rsidR="008C7897" w:rsidRPr="002E6B19" w:rsidRDefault="00FC4956" w:rsidP="002E6B19">
      <w:pPr>
        <w:pStyle w:val="SOPL2Title"/>
      </w:pPr>
      <w:bookmarkStart w:id="3" w:name="_Toc264450680"/>
      <w:r>
        <w:t>Referenced within this Document</w:t>
      </w:r>
      <w:bookmarkEnd w:id="3"/>
    </w:p>
    <w:p w:rsidR="00AC422A" w:rsidRPr="00B955CE" w:rsidRDefault="003647DA" w:rsidP="007C17A9">
      <w:pPr>
        <w:pStyle w:val="SOPL3Text"/>
      </w:pPr>
      <w:r>
        <w:t>None</w:t>
      </w:r>
    </w:p>
    <w:p w:rsidR="00AC422A" w:rsidRPr="007C17A9" w:rsidRDefault="00AC422A" w:rsidP="002E6B19">
      <w:pPr>
        <w:pStyle w:val="SOPL2Title"/>
      </w:pPr>
      <w:bookmarkStart w:id="4" w:name="_Toc264450681"/>
      <w:r w:rsidRPr="007C17A9">
        <w:t>External</w:t>
      </w:r>
      <w:r w:rsidR="00FC4956">
        <w:t xml:space="preserve"> Documents</w:t>
      </w:r>
      <w:bookmarkEnd w:id="4"/>
    </w:p>
    <w:p w:rsidR="00AC422A" w:rsidRPr="00D763EE" w:rsidRDefault="00785FB1" w:rsidP="007C17A9">
      <w:pPr>
        <w:pStyle w:val="SOPL3Text"/>
      </w:pPr>
      <w:r>
        <w:t>None</w:t>
      </w:r>
    </w:p>
    <w:p w:rsidR="00D71FE7" w:rsidRDefault="00D71FE7" w:rsidP="00D71FE7">
      <w:pPr>
        <w:pStyle w:val="SOPL1Title"/>
      </w:pPr>
      <w:bookmarkStart w:id="5" w:name="_Toc239504102"/>
      <w:bookmarkStart w:id="6" w:name="_Toc264450682"/>
      <w:r>
        <w:lastRenderedPageBreak/>
        <w:t>Equipment and/or Materials</w:t>
      </w:r>
      <w:bookmarkEnd w:id="5"/>
      <w:bookmarkEnd w:id="6"/>
    </w:p>
    <w:p w:rsidR="00D71FE7" w:rsidRDefault="00785FB1" w:rsidP="00D71FE7">
      <w:pPr>
        <w:pStyle w:val="SOPL2Text"/>
      </w:pPr>
      <w:r>
        <w:t>Oxford 80+</w:t>
      </w:r>
    </w:p>
    <w:p w:rsidR="00785FB1" w:rsidRDefault="00785FB1" w:rsidP="00D71FE7">
      <w:pPr>
        <w:pStyle w:val="SOPL2Text"/>
      </w:pPr>
      <w:r>
        <w:t>Wafer/Sample</w:t>
      </w:r>
    </w:p>
    <w:p w:rsidR="00832D14" w:rsidRPr="00D71FE7" w:rsidRDefault="00832D14" w:rsidP="00D71FE7">
      <w:pPr>
        <w:pStyle w:val="SOPL2Text"/>
      </w:pPr>
      <w:r>
        <w:t>Tweezers</w:t>
      </w:r>
    </w:p>
    <w:p w:rsidR="001E2A24" w:rsidRDefault="001E2A24" w:rsidP="007C17A9">
      <w:pPr>
        <w:pStyle w:val="SOPL1Title"/>
      </w:pPr>
      <w:bookmarkStart w:id="7" w:name="_Toc264450683"/>
      <w:r>
        <w:t>Safety</w:t>
      </w:r>
      <w:bookmarkEnd w:id="7"/>
    </w:p>
    <w:p w:rsidR="00EE141C" w:rsidRPr="001E2A24" w:rsidRDefault="001E2A24" w:rsidP="00785FB1">
      <w:pPr>
        <w:pStyle w:val="SOPL2Text"/>
      </w:pPr>
      <w:r>
        <w:t>Follo</w:t>
      </w:r>
      <w:r w:rsidR="00785FB1">
        <w:t xml:space="preserve">w all </w:t>
      </w:r>
      <w:proofErr w:type="spellStart"/>
      <w:r w:rsidR="00785FB1">
        <w:t>Nanofab</w:t>
      </w:r>
      <w:proofErr w:type="spellEnd"/>
      <w:r w:rsidR="00785FB1">
        <w:t xml:space="preserve"> safety procedures.</w:t>
      </w:r>
    </w:p>
    <w:p w:rsidR="00093F03" w:rsidRDefault="00C83F07" w:rsidP="007C17A9">
      <w:pPr>
        <w:pStyle w:val="SOPL1Title"/>
      </w:pPr>
      <w:bookmarkStart w:id="8" w:name="_Toc264450684"/>
      <w:r>
        <w:t>Setup Procedures</w:t>
      </w:r>
      <w:bookmarkEnd w:id="8"/>
    </w:p>
    <w:p w:rsidR="00785FB1" w:rsidRPr="00785FB1" w:rsidRDefault="00785FB1" w:rsidP="00785FB1">
      <w:pPr>
        <w:pStyle w:val="SOPL2Title"/>
      </w:pPr>
      <w:bookmarkStart w:id="9" w:name="_Toc264450685"/>
      <w:r>
        <w:t>Record Information on Log Sheet</w:t>
      </w:r>
      <w:bookmarkEnd w:id="9"/>
    </w:p>
    <w:p w:rsidR="00F6511E" w:rsidRDefault="00785FB1" w:rsidP="003647DA">
      <w:pPr>
        <w:pStyle w:val="SOPL3Text"/>
      </w:pPr>
      <w:r>
        <w:t>Record all requested setup and processing information on the log sheet.</w:t>
      </w:r>
    </w:p>
    <w:p w:rsidR="00DC407C" w:rsidRPr="00F6511E" w:rsidRDefault="004A0D58" w:rsidP="00DC407C">
      <w:pPr>
        <w:pStyle w:val="SOPL3Text"/>
        <w:numPr>
          <w:ilvl w:val="0"/>
          <w:numId w:val="0"/>
        </w:numPr>
      </w:pPr>
      <w:r>
        <w:pict>
          <v:group id="_x0000_s1027" editas="canvas" style="width:511.2pt;height:244.6pt;mso-position-horizontal-relative:char;mso-position-vertical-relative:line" coordorigin="2527,3226" coordsize="7200,344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left:2527;top:3226;width:7200;height:3445" o:preferrelative="f" stroked="t" strokeweight="1.5pt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2809;top:6460;width:6695;height:211" stroked="f">
              <v:textbox style="mso-next-textbox:#_x0000_s1032" inset="0,0,0,0">
                <w:txbxContent>
                  <w:p w:rsidR="00637D88" w:rsidRPr="00582162" w:rsidRDefault="00637D88" w:rsidP="00DC407C">
                    <w:pPr>
                      <w:pStyle w:val="Caption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bookmarkStart w:id="10" w:name="_Ref264034026"/>
                    <w:bookmarkStart w:id="11" w:name="_Ref264034003"/>
                    <w:bookmarkStart w:id="12" w:name="_Toc264034333"/>
                    <w:r>
                      <w:t xml:space="preserve">Figure </w:t>
                    </w:r>
                    <w:r w:rsidR="004A0D58">
                      <w:fldChar w:fldCharType="begin"/>
                    </w:r>
                    <w:r w:rsidR="004A0D58">
                      <w:instrText xml:space="preserve"> SEQ Figure \* ARABIC </w:instrText>
                    </w:r>
                    <w:r w:rsidR="004A0D58">
                      <w:fldChar w:fldCharType="separate"/>
                    </w:r>
                    <w:r w:rsidR="00712806">
                      <w:rPr>
                        <w:noProof/>
                      </w:rPr>
                      <w:t>1</w:t>
                    </w:r>
                    <w:r w:rsidR="004A0D58">
                      <w:rPr>
                        <w:noProof/>
                      </w:rPr>
                      <w:fldChar w:fldCharType="end"/>
                    </w:r>
                    <w:bookmarkEnd w:id="10"/>
                    <w:r>
                      <w:t>, Oxford 80+ RIE (Chamber B)</w:t>
                    </w:r>
                    <w:bookmarkEnd w:id="11"/>
                    <w:bookmarkEnd w:id="12"/>
                  </w:p>
                </w:txbxContent>
              </v:textbox>
            </v:shape>
            <v:shape id="_x0000_s1034" type="#_x0000_t75" style="position:absolute;left:4098;top:3369;width:4024;height:3021">
              <v:imagedata r:id="rId14" o:title="SDC10961"/>
            </v:shape>
            <v:shapetype id="_x0000_t42" coordsize="21600,21600" o:spt="42" adj="-10080,24300,-3600,4050,-1800,4050" path="m@0@1l@2@3@4@5nfem,l21600,r,21600l,21600nsxe">
              <v:stroke joinstyle="miter"/>
              <v:formulas>
                <v:f eqn="val #0"/>
                <v:f eqn="val #1"/>
                <v:f eqn="val #2"/>
                <v:f eqn="val #3"/>
                <v:f eqn="val #4"/>
                <v:f eqn="val #5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  <v:h position="#4,#5"/>
              </v:handles>
              <o:callout v:ext="edit" on="t" textborder="f"/>
            </v:shapetype>
            <v:shape id="_x0000_s1035" type="#_x0000_t42" style="position:absolute;left:8366;top:4591;width:1037;height:462" adj="-42863,40405,-10059,10784,-1686,10784,-42863,40405" strokecolor="red" strokeweight="1.25pt">
              <v:stroke startarrow="classic" startarrowwidth="wide" startarrowlength="long"/>
              <v:textbox style="mso-next-textbox:#_x0000_s1035" inset="0,,0">
                <w:txbxContent>
                  <w:p w:rsidR="00637D88" w:rsidRDefault="00637D88">
                    <w:r>
                      <w:t>Chamber Select Switch</w:t>
                    </w:r>
                  </w:p>
                </w:txbxContent>
              </v:textbox>
              <o:callout v:ext="edit" gap="5.75pt" drop="center" distance="-.15pt" length="-.1pt" minusy="t"/>
            </v:shape>
            <v:shape id="_x0000_s1037" type="#_x0000_t42" style="position:absolute;left:2865;top:6002;width:1014;height:351" adj="96270,-16622,90885,10778,23325,10778,96270,-16622" strokecolor="red" strokeweight="1.25pt">
              <v:stroke startarrow="classic" startarrowwidth="wide" startarrowlength="long"/>
              <v:textbox style="mso-next-textbox:#_x0000_s1037" inset="0,,0">
                <w:txbxContent>
                  <w:p w:rsidR="00637D88" w:rsidRDefault="00637D88">
                    <w:r>
                      <w:t>Hoist Buttons</w:t>
                    </w:r>
                  </w:p>
                </w:txbxContent>
              </v:textbox>
              <o:callout v:ext="edit" gap="5.75pt" drop="center" distance="-.15pt" length="-.1pt" minusx="t"/>
            </v:shape>
            <v:shape id="_x0000_s1038" type="#_x0000_t42" style="position:absolute;left:3109;top:4515;width:789;height:510" adj="49462,29715,36533,10800,23816,10800,49462,29715" strokecolor="red" strokeweight="1.25pt">
              <v:stroke startarrow="classic" startarrowwidth="wide" startarrowlength="long"/>
              <v:textbox style="mso-next-textbox:#_x0000_s1038" inset="0,,0">
                <w:txbxContent>
                  <w:p w:rsidR="00637D88" w:rsidRDefault="00637D88">
                    <w:r>
                      <w:t>Open/Close Switch</w:t>
                    </w:r>
                  </w:p>
                </w:txbxContent>
              </v:textbox>
              <o:callout v:ext="edit" gap="5.75pt" drop="center" distance="-.15pt" length="-.1pt" minusx="t" minusy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1" type="#_x0000_t32" style="position:absolute;left:4640;top:5723;width:276;height:469;flip:x" o:connectortype="straight" strokecolor="red" strokeweight="1.25pt">
              <v:stroke startarrow="classic" startarrowwidth="wide" startarrowlength="long"/>
              <o:callout v:ext="edit" gap="5.75pt" drop="center" distance="-.15pt" length="-.1pt" minusy="t"/>
            </v:shape>
            <w10:wrap type="none"/>
            <w10:anchorlock/>
          </v:group>
        </w:pict>
      </w:r>
    </w:p>
    <w:p w:rsidR="00BB3079" w:rsidRDefault="006C79B7" w:rsidP="00BB3079">
      <w:pPr>
        <w:pStyle w:val="SOPL2Title"/>
      </w:pPr>
      <w:bookmarkStart w:id="13" w:name="_Toc264450686"/>
      <w:bookmarkStart w:id="14" w:name="_Ref237361587"/>
      <w:r>
        <w:t>Check Status of the Machine</w:t>
      </w:r>
      <w:bookmarkEnd w:id="13"/>
    </w:p>
    <w:p w:rsidR="00BB3079" w:rsidRDefault="006C79B7" w:rsidP="00BB3079">
      <w:pPr>
        <w:pStyle w:val="SOPL3Text"/>
      </w:pPr>
      <w:r>
        <w:t>If the machine is not turned on, contact lab staff.</w:t>
      </w:r>
    </w:p>
    <w:p w:rsidR="00D53655" w:rsidRDefault="00D53655" w:rsidP="00BB3079">
      <w:pPr>
        <w:pStyle w:val="SOPL3Text"/>
      </w:pPr>
      <w:r>
        <w:t>Ensure Oxford program is running on the PC.</w:t>
      </w:r>
      <w:r w:rsidR="00483323">
        <w:t xml:space="preserve"> See </w:t>
      </w:r>
      <w:r w:rsidR="00483323" w:rsidRPr="00483323">
        <w:rPr>
          <w:i/>
        </w:rPr>
        <w:t>Figure 3</w:t>
      </w:r>
      <w:r w:rsidR="00483323">
        <w:t>. If only the top bar is showing press display then status.</w:t>
      </w:r>
    </w:p>
    <w:p w:rsidR="00483323" w:rsidRDefault="00D53655" w:rsidP="00483323">
      <w:pPr>
        <w:pStyle w:val="SOPL4Text"/>
      </w:pPr>
      <w:r>
        <w:t>If not, double-click the Oxford icon on the desktop.</w:t>
      </w:r>
    </w:p>
    <w:p w:rsidR="00483323" w:rsidRDefault="00483323" w:rsidP="00566FFD">
      <w:pPr>
        <w:pStyle w:val="SOPL3Text"/>
      </w:pPr>
      <w:r>
        <w:t>Check to make sure no other process is running. If another process is running contact lab staff.</w:t>
      </w:r>
    </w:p>
    <w:p w:rsidR="00566FFD" w:rsidRDefault="00566FFD" w:rsidP="00566FFD">
      <w:pPr>
        <w:pStyle w:val="SOPL3Text"/>
      </w:pPr>
      <w:r>
        <w:t xml:space="preserve">If the switch is in Chamber B mode, skip to </w:t>
      </w:r>
      <w:r w:rsidR="00D457B2">
        <w:t xml:space="preserve">section </w:t>
      </w:r>
      <w:r w:rsidR="004A0D58">
        <w:fldChar w:fldCharType="begin"/>
      </w:r>
      <w:r w:rsidR="004A0D58">
        <w:instrText xml:space="preserve"> REF _Ref264451298 \w \h  \* MERGEFORMAT </w:instrText>
      </w:r>
      <w:r w:rsidR="004A0D58">
        <w:fldChar w:fldCharType="separate"/>
      </w:r>
      <w:r w:rsidR="00712806">
        <w:t>7</w:t>
      </w:r>
      <w:r w:rsidR="004A0D58">
        <w:fldChar w:fldCharType="end"/>
      </w:r>
      <w:r w:rsidR="00D457B2" w:rsidRPr="00D457B2">
        <w:rPr>
          <w:i/>
        </w:rPr>
        <w:t xml:space="preserve"> RIE Procedures.</w:t>
      </w:r>
    </w:p>
    <w:p w:rsidR="00566FFD" w:rsidRDefault="00566FFD" w:rsidP="00566FFD">
      <w:pPr>
        <w:pStyle w:val="SOPL3Text"/>
      </w:pPr>
      <w:r>
        <w:t>If the switch</w:t>
      </w:r>
      <w:r w:rsidR="003647DA">
        <w:t xml:space="preserve"> is in Chamber </w:t>
      </w:r>
      <w:proofErr w:type="gramStart"/>
      <w:r w:rsidR="003647DA">
        <w:t>A</w:t>
      </w:r>
      <w:proofErr w:type="gramEnd"/>
      <w:r w:rsidR="006C79B7">
        <w:t xml:space="preserve"> mode</w:t>
      </w:r>
      <w:r>
        <w:t xml:space="preserve">: Do </w:t>
      </w:r>
      <w:r w:rsidR="004A0D58">
        <w:fldChar w:fldCharType="begin"/>
      </w:r>
      <w:r w:rsidR="004A0D58">
        <w:instrText xml:space="preserve"> REF _Ref264449234 \r \h  \* MERGEFO</w:instrText>
      </w:r>
      <w:r w:rsidR="004A0D58">
        <w:instrText xml:space="preserve">RMAT </w:instrText>
      </w:r>
      <w:r w:rsidR="004A0D58">
        <w:fldChar w:fldCharType="separate"/>
      </w:r>
      <w:r w:rsidR="00712806">
        <w:rPr>
          <w:i/>
        </w:rPr>
        <w:t>6.2.4.1</w:t>
      </w:r>
      <w:r w:rsidR="004A0D58">
        <w:fldChar w:fldCharType="end"/>
      </w:r>
      <w:r>
        <w:t xml:space="preserve"> - </w:t>
      </w:r>
      <w:r w:rsidR="004A0D58">
        <w:fldChar w:fldCharType="begin"/>
      </w:r>
      <w:r w:rsidR="004A0D58">
        <w:instrText xml:space="preserve"> REF _Ref264449244 \r \h  \* MERGEFORMAT </w:instrText>
      </w:r>
      <w:r w:rsidR="004A0D58">
        <w:fldChar w:fldCharType="separate"/>
      </w:r>
      <w:r w:rsidR="00712806">
        <w:rPr>
          <w:i/>
        </w:rPr>
        <w:t>6.2.4.3</w:t>
      </w:r>
      <w:r w:rsidR="004A0D58">
        <w:fldChar w:fldCharType="end"/>
      </w:r>
      <w:r>
        <w:t>.</w:t>
      </w:r>
    </w:p>
    <w:p w:rsidR="006C79B7" w:rsidRDefault="00D53655" w:rsidP="00D53655">
      <w:pPr>
        <w:pStyle w:val="SOPL4Text"/>
      </w:pPr>
      <w:bookmarkStart w:id="15" w:name="_Ref264449234"/>
      <w:r>
        <w:t>Ensure that no program is running.</w:t>
      </w:r>
      <w:bookmarkEnd w:id="15"/>
      <w:r w:rsidR="007E5045">
        <w:t xml:space="preserve"> Abort program if necessary.</w:t>
      </w:r>
    </w:p>
    <w:p w:rsidR="00D53655" w:rsidRDefault="00D53655" w:rsidP="00D53655">
      <w:pPr>
        <w:pStyle w:val="SOPL4Text"/>
      </w:pPr>
      <w:r>
        <w:t>Turn the ch</w:t>
      </w:r>
      <w:r w:rsidR="003647DA">
        <w:t>amber select switch to chamber B</w:t>
      </w:r>
      <w:r>
        <w:t>.</w:t>
      </w:r>
      <w:r w:rsidR="009C4C75">
        <w:t xml:space="preserve"> See </w:t>
      </w:r>
      <w:r w:rsidR="004A0D58">
        <w:fldChar w:fldCharType="begin"/>
      </w:r>
      <w:r w:rsidR="004A0D58">
        <w:instrText xml:space="preserve"> REF _Ref264034026 \h  \* MERGEFORMAT </w:instrText>
      </w:r>
      <w:r w:rsidR="004A0D58">
        <w:fldChar w:fldCharType="separate"/>
      </w:r>
      <w:r w:rsidR="00712806" w:rsidRPr="00712806">
        <w:rPr>
          <w:i/>
        </w:rPr>
        <w:t>Figure 1</w:t>
      </w:r>
      <w:r w:rsidR="004A0D58">
        <w:fldChar w:fldCharType="end"/>
      </w:r>
      <w:r w:rsidR="008432A7">
        <w:t>.</w:t>
      </w:r>
    </w:p>
    <w:p w:rsidR="003647DA" w:rsidRDefault="00483323" w:rsidP="00D53655">
      <w:pPr>
        <w:pStyle w:val="SOPL4Text"/>
      </w:pPr>
      <w:bookmarkStart w:id="16" w:name="_Ref264449244"/>
      <w:r>
        <w:t>Check that the light above turbo start button is lit. If it isn’t start</w:t>
      </w:r>
      <w:r w:rsidR="003647DA">
        <w:t xml:space="preserve"> the Turbo pump.</w:t>
      </w:r>
      <w:bookmarkEnd w:id="16"/>
    </w:p>
    <w:p w:rsidR="00DB3697" w:rsidRDefault="004A0D58" w:rsidP="00DB3697">
      <w:pPr>
        <w:pStyle w:val="SOPL5Text"/>
      </w:pPr>
      <w:r>
        <w:rPr>
          <w:noProof/>
        </w:rPr>
        <w:lastRenderedPageBreak/>
        <w:pict>
          <v:group id="_x0000_s1043" editas="canvas" style="position:absolute;left:0;text-align:left;margin-left:94.55pt;margin-top:-1.3pt;width:327.95pt;height:162.8pt;z-index:-251658240" coordorigin="4219,1474" coordsize="4619,2293" wrapcoords="-99 -199 -99 21700 21699 21700 21699 -199 -99 -199">
            <o:lock v:ext="edit" aspectratio="t"/>
            <v:shape id="_x0000_s1042" type="#_x0000_t75" style="position:absolute;left:4219;top:1474;width:4619;height:2293" o:preferrelative="f" stroked="t" strokeweight="1.5pt">
              <v:fill o:detectmouseclick="t"/>
              <v:path o:extrusionok="t" o:connecttype="none"/>
              <o:lock v:ext="edit" text="t"/>
            </v:shape>
            <v:group id="_x0000_s1048" style="position:absolute;left:4332;top:1611;width:4420;height:2102" coordorigin="4332,1611" coordsize="4420,2102">
              <v:shape id="_x0000_s1044" type="#_x0000_t75" style="position:absolute;left:4401;top:1611;width:3319;height:1828">
                <v:imagedata r:id="rId15" o:title="SDC10959" croptop="19276f" cropbottom="7436f" cropleft="9051f" cropright="3549f"/>
              </v:shape>
              <v:shape id="_x0000_s1045" type="#_x0000_t42" style="position:absolute;left:7905;top:2835;width:847;height:270" adj="-41601,-18900,-36551,10800,-2067,10800,-42337,-21206" strokecolor="red" strokeweight="1.25pt">
                <v:stroke startarrow="classic" startarrowwidth="wide" startarrowlength="long"/>
                <v:textbox style="mso-next-textbox:#_x0000_s1045" inset="0,,0">
                  <w:txbxContent>
                    <w:p w:rsidR="00637D88" w:rsidRDefault="00637D88">
                      <w:r>
                        <w:t>Start Button</w:t>
                      </w:r>
                    </w:p>
                  </w:txbxContent>
                </v:textbox>
                <o:callout v:ext="edit" gap="5.75pt" drop="center" distance="-.15pt" length="-.1pt"/>
              </v:shape>
              <v:shape id="_x0000_s1046" type="#_x0000_t202" style="position:absolute;left:4332;top:3526;width:4363;height:187" stroked="f">
                <v:textbox style="mso-next-textbox:#_x0000_s1046" inset="0,0,0,0">
                  <w:txbxContent>
                    <w:p w:rsidR="00637D88" w:rsidRPr="00561F94" w:rsidRDefault="00637D88" w:rsidP="00324485">
                      <w:pPr>
                        <w:pStyle w:val="Caption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bookmarkStart w:id="17" w:name="_Ref264034040"/>
                      <w:bookmarkStart w:id="18" w:name="_Toc264034334"/>
                      <w:r>
                        <w:t xml:space="preserve">Figure </w:t>
                      </w:r>
                      <w:r w:rsidR="004A0D58">
                        <w:fldChar w:fldCharType="begin"/>
                      </w:r>
                      <w:r w:rsidR="004A0D58">
                        <w:instrText xml:space="preserve"> SEQ Figure \* ARABIC </w:instrText>
                      </w:r>
                      <w:r w:rsidR="004A0D58">
                        <w:fldChar w:fldCharType="separate"/>
                      </w:r>
                      <w:r w:rsidR="00712806">
                        <w:rPr>
                          <w:noProof/>
                        </w:rPr>
                        <w:t>2</w:t>
                      </w:r>
                      <w:r w:rsidR="004A0D58">
                        <w:rPr>
                          <w:noProof/>
                        </w:rPr>
                        <w:fldChar w:fldCharType="end"/>
                      </w:r>
                      <w:bookmarkEnd w:id="17"/>
                      <w:r>
                        <w:t>, Turbo Pump Control Panel</w:t>
                      </w:r>
                      <w:bookmarkEnd w:id="18"/>
                    </w:p>
                  </w:txbxContent>
                </v:textbox>
              </v:shape>
            </v:group>
            <w10:wrap type="topAndBottom"/>
          </v:group>
        </w:pict>
      </w:r>
      <w:r w:rsidR="00DB3697">
        <w:t>Open the Chamber B front panel.</w:t>
      </w:r>
    </w:p>
    <w:p w:rsidR="00DB3697" w:rsidRDefault="00DB3697" w:rsidP="00DB3697">
      <w:pPr>
        <w:pStyle w:val="SOPL5Text"/>
      </w:pPr>
      <w:r>
        <w:t>Press the Turbo pump start button.</w:t>
      </w:r>
      <w:r w:rsidR="009C4C75">
        <w:t xml:space="preserve"> See</w:t>
      </w:r>
      <w:r w:rsidR="009C4C75" w:rsidRPr="008432A7">
        <w:rPr>
          <w:i/>
        </w:rPr>
        <w:t xml:space="preserve"> </w:t>
      </w:r>
      <w:r w:rsidR="004A0D58">
        <w:fldChar w:fldCharType="begin"/>
      </w:r>
      <w:r w:rsidR="004A0D58">
        <w:instrText xml:space="preserve"> REF _Ref264034040 \h  \* MERGEFORMAT </w:instrText>
      </w:r>
      <w:r w:rsidR="004A0D58">
        <w:fldChar w:fldCharType="separate"/>
      </w:r>
      <w:r w:rsidR="00712806" w:rsidRPr="00712806">
        <w:rPr>
          <w:i/>
        </w:rPr>
        <w:t>Figure 2</w:t>
      </w:r>
      <w:r w:rsidR="004A0D58">
        <w:fldChar w:fldCharType="end"/>
      </w:r>
      <w:r w:rsidR="008432A7">
        <w:t>.</w:t>
      </w:r>
    </w:p>
    <w:p w:rsidR="00483323" w:rsidRDefault="00483323" w:rsidP="00DB3697">
      <w:pPr>
        <w:pStyle w:val="SOPL5Text"/>
      </w:pPr>
      <w:r>
        <w:t>Wait 5 minutes for turbo to spin up to full speed</w:t>
      </w:r>
    </w:p>
    <w:p w:rsidR="00D53655" w:rsidRDefault="003647DA" w:rsidP="00D53655">
      <w:pPr>
        <w:pStyle w:val="SOPL1Title"/>
      </w:pPr>
      <w:bookmarkStart w:id="19" w:name="_Toc264450687"/>
      <w:bookmarkStart w:id="20" w:name="_Ref264451298"/>
      <w:r>
        <w:t>RIE</w:t>
      </w:r>
      <w:r w:rsidR="00D53655">
        <w:t xml:space="preserve"> Procedures</w:t>
      </w:r>
      <w:bookmarkEnd w:id="19"/>
      <w:bookmarkEnd w:id="20"/>
    </w:p>
    <w:bookmarkStart w:id="21" w:name="_Toc264034280"/>
    <w:bookmarkStart w:id="22" w:name="_Toc264450688"/>
    <w:bookmarkEnd w:id="21"/>
    <w:bookmarkEnd w:id="22"/>
    <w:p w:rsidR="00A53C16" w:rsidRDefault="004A0D58" w:rsidP="00A53C16">
      <w:pPr>
        <w:pStyle w:val="SOPL2Title"/>
        <w:numPr>
          <w:ilvl w:val="0"/>
          <w:numId w:val="0"/>
        </w:numPr>
        <w:ind w:left="576" w:hanging="576"/>
      </w:pPr>
      <w:r>
        <w:pict>
          <v:group id="_x0000_s1050" editas="canvas" style="width:501.85pt;height:347.55pt;mso-position-horizontal-relative:char;mso-position-vertical-relative:line" coordorigin="2527,6042" coordsize="7068,4896">
            <o:lock v:ext="edit" aspectratio="t"/>
            <v:shape id="_x0000_s1049" type="#_x0000_t75" style="position:absolute;left:2527;top:6042;width:7068;height:4896" o:preferrelative="f" stroked="t" strokeweight="1.5pt">
              <v:fill o:detectmouseclick="t"/>
              <v:path o:extrusionok="t" o:connecttype="none"/>
              <o:lock v:ext="edit" text="t"/>
            </v:shape>
            <v:shape id="_x0000_s1052" type="#_x0000_t75" style="position:absolute;left:3314;top:6515;width:5473;height:4110">
              <v:imagedata r:id="rId16" o:title="SDC10963"/>
            </v:shape>
            <v:shape id="_x0000_s1053" type="#_x0000_t42" style="position:absolute;left:2651;top:6077;width:1244;height:367" adj="26905,68324,24949,10779,23006,10779,26905,68324" strokecolor="red" strokeweight="1.25pt">
              <v:stroke startarrow="classic" startarrowwidth="wide" startarrowlength="long"/>
              <v:textbox style="mso-next-textbox:#_x0000_s1053" inset="0,,0">
                <w:txbxContent>
                  <w:p w:rsidR="00637D88" w:rsidRDefault="00483323">
                    <w:r>
                      <w:t>Abort/</w:t>
                    </w:r>
                    <w:r w:rsidR="00637D88">
                      <w:t>Select</w:t>
                    </w:r>
                    <w:r>
                      <w:t>/Start</w:t>
                    </w:r>
                  </w:p>
                </w:txbxContent>
              </v:textbox>
              <o:callout v:ext="edit" gap="5.75pt" drop="center" distance="-.15pt" length="-.1pt" minusx="t" minusy="t"/>
            </v:shape>
            <v:shape id="_x0000_s1054" type="#_x0000_t42" style="position:absolute;left:4901;top:6042;width:546;height:327" adj="38044,55443,31215,10800,24805,10800,38044,55443" strokecolor="red" strokeweight="1.25pt">
              <v:stroke startarrow="classic" startarrowwidth="wide" startarrowlength="long"/>
              <v:textbox style="mso-next-textbox:#_x0000_s1054" inset="0,,0">
                <w:txbxContent>
                  <w:p w:rsidR="00637D88" w:rsidRDefault="00637D88">
                    <w:r>
                      <w:t>Display</w:t>
                    </w:r>
                  </w:p>
                </w:txbxContent>
              </v:textbox>
              <o:callout v:ext="edit" gap="5.75pt" drop="center" distance="-.15pt" length="-.1pt" minusx="t" minusy="t"/>
            </v:shape>
            <v:shape id="_x0000_s1055" type="#_x0000_t42" style="position:absolute;left:6586;top:6187;width:580;height:328" adj="-11417,45290,-7191,10777,-3018,10777,-11417,45290" strokecolor="red" strokeweight="1.25pt">
              <v:stroke startarrow="classic" startarrowwidth="wide" startarrowlength="long"/>
              <v:textbox style="mso-next-textbox:#_x0000_s1055" inset="0,,0">
                <w:txbxContent>
                  <w:p w:rsidR="00637D88" w:rsidRDefault="00637D88">
                    <w:r>
                      <w:t>Edit</w:t>
                    </w:r>
                  </w:p>
                </w:txbxContent>
              </v:textbox>
              <o:callout v:ext="edit" gap="5.75pt" drop="center" distance="-.15pt" length="-.1pt" minusy="t"/>
            </v:shape>
            <v:shape id="_x0000_s1056" type="#_x0000_t202" style="position:absolute;left:3314;top:10625;width:5473;height:313" stroked="f">
              <v:textbox style="mso-next-textbox:#_x0000_s1056;mso-fit-shape-to-text:t" inset="0,0,0,0">
                <w:txbxContent>
                  <w:p w:rsidR="00637D88" w:rsidRPr="00852AA7" w:rsidRDefault="00637D88" w:rsidP="005026AF">
                    <w:pPr>
                      <w:pStyle w:val="Caption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bookmarkStart w:id="23" w:name="_Ref264034065"/>
                    <w:bookmarkStart w:id="24" w:name="_Ref264034201"/>
                    <w:bookmarkStart w:id="25" w:name="_Toc264034335"/>
                    <w:r>
                      <w:t xml:space="preserve">Figure </w:t>
                    </w:r>
                    <w:r w:rsidR="004A0D58">
                      <w:fldChar w:fldCharType="begin"/>
                    </w:r>
                    <w:r w:rsidR="004A0D58">
                      <w:instrText xml:space="preserve"> SEQ Figure \* ARABIC </w:instrText>
                    </w:r>
                    <w:r w:rsidR="004A0D58">
                      <w:fldChar w:fldCharType="separate"/>
                    </w:r>
                    <w:r w:rsidR="00712806">
                      <w:rPr>
                        <w:noProof/>
                      </w:rPr>
                      <w:t>3</w:t>
                    </w:r>
                    <w:r w:rsidR="004A0D58">
                      <w:rPr>
                        <w:noProof/>
                      </w:rPr>
                      <w:fldChar w:fldCharType="end"/>
                    </w:r>
                    <w:bookmarkEnd w:id="23"/>
                    <w:r>
                      <w:t>, Oxford Toolbar</w:t>
                    </w:r>
                    <w:bookmarkEnd w:id="24"/>
                    <w:bookmarkEnd w:id="25"/>
                  </w:p>
                </w:txbxContent>
              </v:textbox>
            </v:shape>
            <w10:wrap type="none"/>
            <w10:anchorlock/>
          </v:group>
        </w:pict>
      </w:r>
    </w:p>
    <w:p w:rsidR="00566FFD" w:rsidRDefault="00566FFD" w:rsidP="00BB3079">
      <w:pPr>
        <w:pStyle w:val="SOPL2Title"/>
      </w:pPr>
      <w:bookmarkStart w:id="26" w:name="_Toc264450689"/>
      <w:r>
        <w:t>Vent Chamber</w:t>
      </w:r>
      <w:bookmarkEnd w:id="26"/>
    </w:p>
    <w:p w:rsidR="00566FFD" w:rsidRPr="00566FFD" w:rsidRDefault="00566FFD" w:rsidP="00566FFD">
      <w:pPr>
        <w:pStyle w:val="SOPL3Text"/>
      </w:pPr>
      <w:bookmarkStart w:id="27" w:name="_Ref264449186"/>
      <w:r>
        <w:t>If machine is in pump down mode, click Abort to stop pump down.</w:t>
      </w:r>
      <w:bookmarkEnd w:id="27"/>
    </w:p>
    <w:p w:rsidR="00BB3079" w:rsidRDefault="001375F9" w:rsidP="00BB3079">
      <w:pPr>
        <w:pStyle w:val="SOPL3Text"/>
      </w:pPr>
      <w:r>
        <w:lastRenderedPageBreak/>
        <w:t>Select vent recipe.</w:t>
      </w:r>
    </w:p>
    <w:p w:rsidR="00B25203" w:rsidRDefault="00B25203" w:rsidP="00B25203">
      <w:pPr>
        <w:pStyle w:val="SOPL4Text"/>
      </w:pPr>
      <w:r>
        <w:t>Click the Select button.</w:t>
      </w:r>
      <w:r w:rsidR="008432A7">
        <w:t xml:space="preserve"> See </w:t>
      </w:r>
      <w:r w:rsidR="004A0D58">
        <w:fldChar w:fldCharType="begin"/>
      </w:r>
      <w:r w:rsidR="004A0D58">
        <w:instrText xml:space="preserve"> REF _Ref264034065 \h  \* MERGEFORMAT </w:instrText>
      </w:r>
      <w:r w:rsidR="004A0D58">
        <w:fldChar w:fldCharType="separate"/>
      </w:r>
      <w:r w:rsidR="00712806" w:rsidRPr="00712806">
        <w:rPr>
          <w:i/>
        </w:rPr>
        <w:t>Figure 3</w:t>
      </w:r>
      <w:r w:rsidR="004A0D58">
        <w:fldChar w:fldCharType="end"/>
      </w:r>
      <w:r w:rsidR="008432A7">
        <w:t>.</w:t>
      </w:r>
    </w:p>
    <w:p w:rsidR="00B25203" w:rsidRDefault="00B25203" w:rsidP="00B25203">
      <w:pPr>
        <w:pStyle w:val="SOPL4Text"/>
      </w:pPr>
      <w:r>
        <w:t xml:space="preserve">Select the </w:t>
      </w:r>
      <w:proofErr w:type="spellStart"/>
      <w:r>
        <w:t>vent.rec</w:t>
      </w:r>
      <w:proofErr w:type="spellEnd"/>
      <w:r>
        <w:t xml:space="preserve"> recipe from the list.</w:t>
      </w:r>
    </w:p>
    <w:p w:rsidR="009C4C75" w:rsidRDefault="009C4C75" w:rsidP="00B25203">
      <w:pPr>
        <w:pStyle w:val="SOPL4Text"/>
      </w:pPr>
      <w:r>
        <w:t>Click OK.</w:t>
      </w:r>
    </w:p>
    <w:p w:rsidR="001375F9" w:rsidRPr="00483323" w:rsidRDefault="009C4C75" w:rsidP="00BB3079">
      <w:pPr>
        <w:pStyle w:val="SOPL3Text"/>
      </w:pPr>
      <w:r>
        <w:t>Click S</w:t>
      </w:r>
      <w:r w:rsidR="001375F9">
        <w:t>tart.</w:t>
      </w:r>
      <w:r w:rsidR="008432A7">
        <w:t xml:space="preserve"> See </w:t>
      </w:r>
      <w:r w:rsidR="004A0D58">
        <w:fldChar w:fldCharType="begin"/>
      </w:r>
      <w:r w:rsidR="004A0D58">
        <w:instrText xml:space="preserve"> REF _Ref264034088 \h  \* MERGEFORMAT </w:instrText>
      </w:r>
      <w:r w:rsidR="004A0D58">
        <w:fldChar w:fldCharType="separate"/>
      </w:r>
      <w:r w:rsidR="00712806" w:rsidRPr="00712806">
        <w:rPr>
          <w:i/>
        </w:rPr>
        <w:t xml:space="preserve">Figure </w:t>
      </w:r>
      <w:r w:rsidR="00712806" w:rsidRPr="00712806">
        <w:rPr>
          <w:i/>
          <w:noProof/>
        </w:rPr>
        <w:t>5,</w:t>
      </w:r>
      <w:r w:rsidR="00712806" w:rsidRPr="00712806">
        <w:rPr>
          <w:i/>
        </w:rPr>
        <w:t xml:space="preserve"> Start Button</w:t>
      </w:r>
      <w:r w:rsidR="004A0D58">
        <w:fldChar w:fldCharType="end"/>
      </w:r>
      <w:r w:rsidR="008432A7" w:rsidRPr="008432A7">
        <w:rPr>
          <w:i/>
        </w:rPr>
        <w:t>.</w:t>
      </w:r>
    </w:p>
    <w:p w:rsidR="00483323" w:rsidRPr="00566FFD" w:rsidRDefault="00483323" w:rsidP="00483323">
      <w:pPr>
        <w:pStyle w:val="SOPL5Text"/>
        <w:numPr>
          <w:ilvl w:val="0"/>
          <w:numId w:val="0"/>
        </w:numPr>
        <w:ind w:left="288"/>
      </w:pPr>
      <w:r>
        <w:t xml:space="preserve"> NOTE: The start button will not work unless the turbo is spinning at full speed.</w:t>
      </w:r>
    </w:p>
    <w:p w:rsidR="00566FFD" w:rsidRDefault="007E5045" w:rsidP="00BB3079">
      <w:pPr>
        <w:pStyle w:val="SOPL3Text"/>
      </w:pPr>
      <w:r>
        <w:t xml:space="preserve">Wait until </w:t>
      </w:r>
      <w:proofErr w:type="spellStart"/>
      <w:r>
        <w:t>Vac</w:t>
      </w:r>
      <w:proofErr w:type="spellEnd"/>
      <w:r>
        <w:t>/</w:t>
      </w:r>
      <w:proofErr w:type="spellStart"/>
      <w:r>
        <w:t>g</w:t>
      </w:r>
      <w:r w:rsidR="00566FFD">
        <w:t>aspod</w:t>
      </w:r>
      <w:proofErr w:type="spellEnd"/>
      <w:r w:rsidR="00566FFD">
        <w:t xml:space="preserve"> interlock says fault.</w:t>
      </w:r>
    </w:p>
    <w:p w:rsidR="00566FFD" w:rsidRDefault="00566FFD" w:rsidP="00BB3079">
      <w:pPr>
        <w:pStyle w:val="SOPL3Text"/>
      </w:pPr>
      <w:r>
        <w:t>DO NOT try to open the chamber lid unless it says fault.</w:t>
      </w:r>
    </w:p>
    <w:p w:rsidR="00566FFD" w:rsidRDefault="00566FFD" w:rsidP="00566FFD">
      <w:pPr>
        <w:pStyle w:val="SOPNote"/>
      </w:pPr>
      <w:r>
        <w:t>NOTE:</w:t>
      </w:r>
      <w:r>
        <w:tab/>
        <w:t>The vent procedure takes 5 minutes.</w:t>
      </w:r>
    </w:p>
    <w:p w:rsidR="00637D88" w:rsidRDefault="00637D88" w:rsidP="00637D88">
      <w:pPr>
        <w:pStyle w:val="SOPL2Title"/>
      </w:pPr>
      <w:bookmarkStart w:id="28" w:name="_Toc264450690"/>
      <w:r>
        <w:t>Load Sample</w:t>
      </w:r>
      <w:bookmarkEnd w:id="28"/>
    </w:p>
    <w:p w:rsidR="001375F9" w:rsidRDefault="001375F9" w:rsidP="001375F9">
      <w:pPr>
        <w:pStyle w:val="SOPL3Text"/>
      </w:pPr>
      <w:r>
        <w:t>When the vent</w:t>
      </w:r>
      <w:r w:rsidR="009C4C75">
        <w:t xml:space="preserve"> process is complete turn the Chamber</w:t>
      </w:r>
      <w:r>
        <w:t xml:space="preserve"> knob to Open.</w:t>
      </w:r>
      <w:r w:rsidR="008432A7">
        <w:t xml:space="preserve"> See </w:t>
      </w:r>
      <w:r w:rsidR="004A0D58">
        <w:fldChar w:fldCharType="begin"/>
      </w:r>
      <w:r w:rsidR="004A0D58">
        <w:instrText xml:space="preserve"> REF _Ref264034026 \h  \* MERGEFORMAT </w:instrText>
      </w:r>
      <w:r w:rsidR="004A0D58">
        <w:fldChar w:fldCharType="separate"/>
      </w:r>
      <w:r w:rsidR="00712806" w:rsidRPr="00712806">
        <w:rPr>
          <w:i/>
        </w:rPr>
        <w:t>Figure 1</w:t>
      </w:r>
      <w:r w:rsidR="004A0D58">
        <w:fldChar w:fldCharType="end"/>
      </w:r>
      <w:r w:rsidR="008432A7">
        <w:t>.</w:t>
      </w:r>
    </w:p>
    <w:p w:rsidR="001375F9" w:rsidRDefault="001375F9" w:rsidP="001375F9">
      <w:pPr>
        <w:pStyle w:val="SOPL3Text"/>
      </w:pPr>
      <w:r>
        <w:t>Press and hold both Hoist buttons</w:t>
      </w:r>
      <w:r w:rsidR="007E5045">
        <w:t xml:space="preserve"> simultaneously</w:t>
      </w:r>
      <w:r>
        <w:t>.</w:t>
      </w:r>
      <w:r w:rsidR="008432A7">
        <w:t xml:space="preserve"> See </w:t>
      </w:r>
      <w:r w:rsidR="004A0D58">
        <w:fldChar w:fldCharType="begin"/>
      </w:r>
      <w:r w:rsidR="004A0D58">
        <w:instrText xml:space="preserve"> REF _Ref264034026 \h  \* MERGEFORMAT </w:instrText>
      </w:r>
      <w:r w:rsidR="004A0D58">
        <w:fldChar w:fldCharType="separate"/>
      </w:r>
      <w:r w:rsidR="00712806" w:rsidRPr="00712806">
        <w:rPr>
          <w:i/>
        </w:rPr>
        <w:t>Figure 1</w:t>
      </w:r>
      <w:r w:rsidR="004A0D58">
        <w:fldChar w:fldCharType="end"/>
      </w:r>
      <w:r w:rsidR="008432A7">
        <w:t>.</w:t>
      </w:r>
    </w:p>
    <w:p w:rsidR="001375F9" w:rsidRDefault="00D12CA4" w:rsidP="001375F9">
      <w:pPr>
        <w:pStyle w:val="SOPL3Text"/>
      </w:pPr>
      <w:r>
        <w:t>Use</w:t>
      </w:r>
      <w:r w:rsidR="001375F9">
        <w:t xml:space="preserve"> </w:t>
      </w:r>
      <w:r>
        <w:t>wafer tweezers to place sample on the stage.</w:t>
      </w:r>
    </w:p>
    <w:p w:rsidR="00D12CA4" w:rsidRDefault="00D12CA4" w:rsidP="001375F9">
      <w:pPr>
        <w:pStyle w:val="SOPL3Text"/>
      </w:pPr>
      <w:r>
        <w:t>Turn the selector knob to Close.</w:t>
      </w:r>
    </w:p>
    <w:p w:rsidR="00D12CA4" w:rsidRDefault="00D12CA4" w:rsidP="001375F9">
      <w:pPr>
        <w:pStyle w:val="SOPL3Text"/>
      </w:pPr>
      <w:r>
        <w:t>Press and hold both Hoist buttons to lower the lid.</w:t>
      </w:r>
    </w:p>
    <w:p w:rsidR="005026AF" w:rsidRDefault="004A0D58" w:rsidP="005026AF">
      <w:pPr>
        <w:pStyle w:val="SOPL3Text"/>
        <w:numPr>
          <w:ilvl w:val="0"/>
          <w:numId w:val="0"/>
        </w:numPr>
      </w:pPr>
      <w:r>
        <w:pict>
          <v:group id="_x0000_s1058" editas="canvas" style="width:511.2pt;height:321.7pt;mso-position-horizontal-relative:char;mso-position-vertical-relative:line" coordorigin="2527,3280" coordsize="7200,4531">
            <o:lock v:ext="edit" aspectratio="t"/>
            <v:shape id="_x0000_s1057" type="#_x0000_t75" style="position:absolute;left:2527;top:3280;width:7200;height:4531" o:preferrelative="f" stroked="t" strokeweight="1.5pt">
              <v:fill o:detectmouseclick="t"/>
              <v:path o:extrusionok="t" o:connecttype="none"/>
              <o:lock v:ext="edit" text="t"/>
            </v:shape>
            <v:shape id="_x0000_s1059" type="#_x0000_t75" style="position:absolute;left:3391;top:3385;width:5472;height:4109">
              <v:imagedata r:id="rId17" o:title="SDC10971"/>
            </v:shape>
            <v:shape id="_x0000_s1060" type="#_x0000_t202" style="position:absolute;left:3391;top:7572;width:5472;height:166" stroked="f">
              <v:textbox style="mso-next-textbox:#_x0000_s1060" inset="0,0,0,0">
                <w:txbxContent>
                  <w:p w:rsidR="00637D88" w:rsidRPr="003A2743" w:rsidRDefault="00637D88" w:rsidP="0038047C">
                    <w:pPr>
                      <w:pStyle w:val="Caption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bookmarkStart w:id="29" w:name="_Ref264034181"/>
                    <w:bookmarkStart w:id="30" w:name="_Toc264034336"/>
                    <w:r>
                      <w:t xml:space="preserve">Figure </w:t>
                    </w:r>
                    <w:r w:rsidR="004A0D58">
                      <w:fldChar w:fldCharType="begin"/>
                    </w:r>
                    <w:r w:rsidR="004A0D58">
                      <w:instrText xml:space="preserve"> SEQ Figure \* ARABIC </w:instrText>
                    </w:r>
                    <w:r w:rsidR="004A0D58">
                      <w:fldChar w:fldCharType="separate"/>
                    </w:r>
                    <w:r w:rsidR="00712806">
                      <w:rPr>
                        <w:noProof/>
                      </w:rPr>
                      <w:t>4</w:t>
                    </w:r>
                    <w:r w:rsidR="004A0D58">
                      <w:rPr>
                        <w:noProof/>
                      </w:rPr>
                      <w:fldChar w:fldCharType="end"/>
                    </w:r>
                    <w:r>
                      <w:t>, Recipe Editor</w:t>
                    </w:r>
                    <w:bookmarkEnd w:id="29"/>
                    <w:bookmarkEnd w:id="30"/>
                  </w:p>
                </w:txbxContent>
              </v:textbox>
            </v:shape>
            <w10:wrap type="none"/>
            <w10:anchorlock/>
          </v:group>
        </w:pict>
      </w:r>
    </w:p>
    <w:p w:rsidR="00C32926" w:rsidRDefault="00637D88" w:rsidP="00BB3079">
      <w:pPr>
        <w:pStyle w:val="SOPL2Title"/>
      </w:pPr>
      <w:bookmarkStart w:id="31" w:name="_Toc264450691"/>
      <w:r>
        <w:t>Edit</w:t>
      </w:r>
      <w:r w:rsidR="00C32926">
        <w:t xml:space="preserve"> Recipe</w:t>
      </w:r>
      <w:bookmarkEnd w:id="31"/>
    </w:p>
    <w:p w:rsidR="00A53C16" w:rsidRDefault="00A53C16" w:rsidP="00C32926">
      <w:pPr>
        <w:pStyle w:val="SOPL3Text"/>
      </w:pPr>
      <w:r>
        <w:lastRenderedPageBreak/>
        <w:t>Click Edit.</w:t>
      </w:r>
      <w:r w:rsidR="008432A7">
        <w:t xml:space="preserve"> See </w:t>
      </w:r>
      <w:r w:rsidR="004A0D58">
        <w:fldChar w:fldCharType="begin"/>
      </w:r>
      <w:r w:rsidR="004A0D58">
        <w:instrText xml:space="preserve"> REF _Ref264034065 \h  \* MERGEFORMAT </w:instrText>
      </w:r>
      <w:r w:rsidR="004A0D58">
        <w:fldChar w:fldCharType="separate"/>
      </w:r>
      <w:r w:rsidR="00712806" w:rsidRPr="00712806">
        <w:rPr>
          <w:i/>
        </w:rPr>
        <w:t>Figure 3</w:t>
      </w:r>
      <w:r w:rsidR="004A0D58">
        <w:fldChar w:fldCharType="end"/>
      </w:r>
      <w:r w:rsidR="008432A7">
        <w:t>.</w:t>
      </w:r>
    </w:p>
    <w:p w:rsidR="009C4C75" w:rsidRDefault="00A53C16" w:rsidP="00C32926">
      <w:pPr>
        <w:pStyle w:val="SOPL3Text"/>
      </w:pPr>
      <w:r>
        <w:t>C</w:t>
      </w:r>
      <w:r w:rsidR="009C4C75">
        <w:t>hoose Process from the drop down menu.</w:t>
      </w:r>
    </w:p>
    <w:p w:rsidR="009C4C75" w:rsidRDefault="009C4C75" w:rsidP="00C32926">
      <w:pPr>
        <w:pStyle w:val="SOPL3Text"/>
      </w:pPr>
      <w:r>
        <w:t>Go to File&gt;Open.</w:t>
      </w:r>
    </w:p>
    <w:p w:rsidR="00C32926" w:rsidRDefault="00C32926" w:rsidP="00C32926">
      <w:pPr>
        <w:pStyle w:val="SOPL3Text"/>
      </w:pPr>
      <w:r>
        <w:t>Select a process recipe from the list.</w:t>
      </w:r>
    </w:p>
    <w:p w:rsidR="00C32926" w:rsidRDefault="00C32926" w:rsidP="00C32926">
      <w:pPr>
        <w:pStyle w:val="SOPL3Text"/>
      </w:pPr>
      <w:r>
        <w:t>Click on the process step to edit the parameters, as needed.</w:t>
      </w:r>
      <w:r w:rsidR="008432A7">
        <w:t xml:space="preserve"> See </w:t>
      </w:r>
      <w:r w:rsidR="004A0D58">
        <w:fldChar w:fldCharType="begin"/>
      </w:r>
      <w:r w:rsidR="004A0D58">
        <w:instrText xml:space="preserve"> REF _Ref264034181 \h  \* MERGEFORMAT </w:instrText>
      </w:r>
      <w:r w:rsidR="004A0D58">
        <w:fldChar w:fldCharType="separate"/>
      </w:r>
      <w:r w:rsidR="00712806" w:rsidRPr="00712806">
        <w:rPr>
          <w:i/>
        </w:rPr>
        <w:t xml:space="preserve">Figure </w:t>
      </w:r>
      <w:r w:rsidR="00712806" w:rsidRPr="00712806">
        <w:rPr>
          <w:i/>
          <w:noProof/>
        </w:rPr>
        <w:t>4,</w:t>
      </w:r>
      <w:r w:rsidR="00712806" w:rsidRPr="00712806">
        <w:rPr>
          <w:i/>
        </w:rPr>
        <w:t xml:space="preserve"> Recipe Editor</w:t>
      </w:r>
      <w:r w:rsidR="004A0D58">
        <w:fldChar w:fldCharType="end"/>
      </w:r>
      <w:r w:rsidR="008432A7">
        <w:t>.</w:t>
      </w:r>
    </w:p>
    <w:p w:rsidR="0038047C" w:rsidRDefault="0038047C" w:rsidP="00C32926">
      <w:pPr>
        <w:pStyle w:val="SOPL3Text"/>
      </w:pPr>
      <w:r>
        <w:t>Click OK</w:t>
      </w:r>
    </w:p>
    <w:p w:rsidR="00C32926" w:rsidRDefault="009C4C75" w:rsidP="00C32926">
      <w:pPr>
        <w:pStyle w:val="SOPL3Text"/>
      </w:pPr>
      <w:r>
        <w:t>Save the recipe.</w:t>
      </w:r>
    </w:p>
    <w:p w:rsidR="00A53C16" w:rsidRDefault="00A53C16" w:rsidP="00A53C16">
      <w:pPr>
        <w:pStyle w:val="SOPL4Text"/>
      </w:pPr>
      <w:r>
        <w:t>Go to File&gt;Save.</w:t>
      </w:r>
    </w:p>
    <w:p w:rsidR="00A53C16" w:rsidRDefault="00A53C16" w:rsidP="00A53C16">
      <w:pPr>
        <w:pStyle w:val="SOPL4Text"/>
      </w:pPr>
      <w:r w:rsidRPr="0038047C">
        <w:rPr>
          <w:b/>
        </w:rPr>
        <w:t>If you are using someone else’s recipe or making a new recipe,</w:t>
      </w:r>
      <w:r>
        <w:t xml:space="preserve"> go to File&gt;</w:t>
      </w:r>
      <w:r w:rsidR="005F3CCB">
        <w:t>New, suggested parameters are on sheep in front of binder</w:t>
      </w:r>
    </w:p>
    <w:p w:rsidR="00637D88" w:rsidRDefault="00637D88" w:rsidP="00637D88">
      <w:pPr>
        <w:pStyle w:val="SOPL2Title"/>
      </w:pPr>
      <w:bookmarkStart w:id="32" w:name="_Toc264450692"/>
      <w:r>
        <w:t>Select Recipe</w:t>
      </w:r>
      <w:bookmarkEnd w:id="32"/>
    </w:p>
    <w:p w:rsidR="00A53C16" w:rsidRDefault="00A53C16" w:rsidP="00C32926">
      <w:pPr>
        <w:pStyle w:val="SOPL3Text"/>
      </w:pPr>
      <w:r>
        <w:t>Click Display button.</w:t>
      </w:r>
      <w:r w:rsidR="008432A7">
        <w:t xml:space="preserve"> See </w:t>
      </w:r>
      <w:r w:rsidR="004A0D58">
        <w:fldChar w:fldCharType="begin"/>
      </w:r>
      <w:r w:rsidR="004A0D58">
        <w:instrText xml:space="preserve"> REF _Ref264034201 \h  \* MERGEFORMAT </w:instrText>
      </w:r>
      <w:r w:rsidR="004A0D58">
        <w:fldChar w:fldCharType="separate"/>
      </w:r>
      <w:r w:rsidR="00712806" w:rsidRPr="00712806">
        <w:rPr>
          <w:i/>
        </w:rPr>
        <w:t xml:space="preserve">Figure </w:t>
      </w:r>
      <w:r w:rsidR="00712806" w:rsidRPr="00712806">
        <w:rPr>
          <w:i/>
          <w:noProof/>
        </w:rPr>
        <w:t>3,</w:t>
      </w:r>
      <w:r w:rsidR="00712806" w:rsidRPr="00712806">
        <w:rPr>
          <w:i/>
        </w:rPr>
        <w:t xml:space="preserve"> Oxford Toolbar</w:t>
      </w:r>
      <w:r w:rsidR="004A0D58">
        <w:fldChar w:fldCharType="end"/>
      </w:r>
      <w:r w:rsidR="008432A7">
        <w:t>.</w:t>
      </w:r>
    </w:p>
    <w:p w:rsidR="00C32926" w:rsidRDefault="00A53C16" w:rsidP="00C32926">
      <w:pPr>
        <w:pStyle w:val="SOPL3Text"/>
      </w:pPr>
      <w:r>
        <w:t xml:space="preserve">Choose </w:t>
      </w:r>
      <w:r w:rsidR="009C4C75">
        <w:t>Status from the drop down menu.</w:t>
      </w:r>
    </w:p>
    <w:p w:rsidR="009C4C75" w:rsidRDefault="009C4C75" w:rsidP="00C32926">
      <w:pPr>
        <w:pStyle w:val="SOPL3Text"/>
      </w:pPr>
      <w:r>
        <w:t>Click Select.</w:t>
      </w:r>
    </w:p>
    <w:p w:rsidR="009C4C75" w:rsidRDefault="009C4C75" w:rsidP="00C32926">
      <w:pPr>
        <w:pStyle w:val="SOPL3Text"/>
      </w:pPr>
      <w:r>
        <w:t>Choose your recipe from the list.</w:t>
      </w:r>
    </w:p>
    <w:p w:rsidR="009C4C75" w:rsidRPr="00C32926" w:rsidRDefault="009C4C75" w:rsidP="00C32926">
      <w:pPr>
        <w:pStyle w:val="SOPL3Text"/>
      </w:pPr>
      <w:r>
        <w:t>Click OK.</w:t>
      </w:r>
    </w:p>
    <w:p w:rsidR="00BB3079" w:rsidRDefault="003647DA" w:rsidP="00BB3079">
      <w:pPr>
        <w:pStyle w:val="SOPL2Title"/>
      </w:pPr>
      <w:bookmarkStart w:id="33" w:name="_Toc264450693"/>
      <w:r>
        <w:t>Start Etch</w:t>
      </w:r>
      <w:r w:rsidR="00C32926">
        <w:t xml:space="preserve"> Process</w:t>
      </w:r>
      <w:bookmarkEnd w:id="33"/>
    </w:p>
    <w:p w:rsidR="00BB3079" w:rsidRDefault="00832D14" w:rsidP="00BB3079">
      <w:pPr>
        <w:pStyle w:val="SOPL3Text"/>
      </w:pPr>
      <w:r>
        <w:t>Press Start Button.</w:t>
      </w:r>
    </w:p>
    <w:p w:rsidR="0038047C" w:rsidRDefault="005F3CCB" w:rsidP="0038047C">
      <w:pPr>
        <w:pStyle w:val="SOPL3Text"/>
        <w:numPr>
          <w:ilvl w:val="0"/>
          <w:numId w:val="0"/>
        </w:numPr>
      </w:pPr>
      <w:r>
        <w:pict>
          <v:group id="_x0000_s1062" editas="canvas" style="width:511.2pt;height:300.2pt;mso-position-horizontal-relative:char;mso-position-vertical-relative:line" coordorigin="2527,5182" coordsize="7200,4228">
            <o:lock v:ext="edit" aspectratio="t"/>
            <v:shape id="_x0000_s1061" type="#_x0000_t75" style="position:absolute;left:2527;top:5182;width:7200;height:4228" o:preferrelative="f" stroked="t" strokeweight="1.5pt">
              <v:fill o:detectmouseclick="t"/>
              <v:path o:extrusionok="t" o:connecttype="none"/>
              <o:lock v:ext="edit" text="t"/>
            </v:shape>
            <v:shape id="_x0000_s1063" type="#_x0000_t75" style="position:absolute;left:4219;top:5259;width:4927;height:3694">
              <v:imagedata r:id="rId18" o:title="SDC10980"/>
            </v:shape>
            <v:shape id="_x0000_s1064" type="#_x0000_t42" style="position:absolute;left:3176;top:5526;width:857;height:298" adj="49181,28477,36314,10800,23641,10800,49181,28528" strokecolor="red" strokeweight="1.25pt">
              <v:stroke startarrow="classic" startarrowwidth="wide" startarrowlength="long"/>
              <v:textbox style="mso-next-textbox:#_x0000_s1064" inset="0,,0">
                <w:txbxContent>
                  <w:p w:rsidR="00637D88" w:rsidRDefault="00637D88">
                    <w:r>
                      <w:t>Start Button</w:t>
                    </w:r>
                  </w:p>
                </w:txbxContent>
              </v:textbox>
              <o:callout v:ext="edit" gap="5.75pt" drop="center" distance="-.15pt" length="-.1pt" minusx="t" minusy="t"/>
            </v:shape>
            <v:shape id="_x0000_s1065" type="#_x0000_t202" style="position:absolute;left:2707;top:9020;width:6850;height:219" stroked="f">
              <v:textbox style="mso-next-textbox:#_x0000_s1065" inset="0,0,0,0">
                <w:txbxContent>
                  <w:p w:rsidR="00637D88" w:rsidRPr="00D75A0F" w:rsidRDefault="00637D88" w:rsidP="008432A7">
                    <w:pPr>
                      <w:pStyle w:val="Caption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bookmarkStart w:id="34" w:name="_Ref264034088"/>
                    <w:bookmarkStart w:id="35" w:name="_Toc264034337"/>
                    <w:r>
                      <w:t xml:space="preserve">Figure </w:t>
                    </w:r>
                    <w:r w:rsidR="004A0D58">
                      <w:fldChar w:fldCharType="begin"/>
                    </w:r>
                    <w:r w:rsidR="004A0D58">
                      <w:instrText xml:space="preserve"> SEQ Figure \* ARABIC </w:instrText>
                    </w:r>
                    <w:r w:rsidR="004A0D58">
                      <w:fldChar w:fldCharType="separate"/>
                    </w:r>
                    <w:r w:rsidR="00712806">
                      <w:rPr>
                        <w:noProof/>
                      </w:rPr>
                      <w:t>5</w:t>
                    </w:r>
                    <w:r w:rsidR="004A0D58">
                      <w:rPr>
                        <w:noProof/>
                      </w:rPr>
                      <w:fldChar w:fldCharType="end"/>
                    </w:r>
                    <w:r>
                      <w:t>, Start Button</w:t>
                    </w:r>
                    <w:bookmarkEnd w:id="34"/>
                    <w:bookmarkEnd w:id="35"/>
                  </w:p>
                </w:txbxContent>
              </v:textbox>
            </v:shape>
            <w10:wrap type="none"/>
            <w10:anchorlock/>
          </v:group>
        </w:pict>
      </w:r>
    </w:p>
    <w:p w:rsidR="00243354" w:rsidRDefault="00A53C16" w:rsidP="00A53C16">
      <w:pPr>
        <w:pStyle w:val="SOPNote"/>
      </w:pPr>
      <w:r>
        <w:lastRenderedPageBreak/>
        <w:t>NOTE:</w:t>
      </w:r>
      <w:r>
        <w:tab/>
      </w:r>
      <w:r w:rsidR="00243354">
        <w:t>At the end of most programs the machine will vent and be ready for unloading.</w:t>
      </w:r>
    </w:p>
    <w:p w:rsidR="00637D88" w:rsidRDefault="00637D88" w:rsidP="00637D88">
      <w:pPr>
        <w:pStyle w:val="SOPL3Text"/>
      </w:pPr>
      <w:r>
        <w:t>Observe CM gauge pressure, process gas flows, and RF power to assure etch program runs correctly.</w:t>
      </w:r>
    </w:p>
    <w:p w:rsidR="00637D88" w:rsidRDefault="00637D88" w:rsidP="00637D88">
      <w:pPr>
        <w:pStyle w:val="SOPL3Text"/>
      </w:pPr>
      <w:r>
        <w:t xml:space="preserve">Wait until </w:t>
      </w:r>
      <w:proofErr w:type="spellStart"/>
      <w:r>
        <w:t>Vac</w:t>
      </w:r>
      <w:proofErr w:type="spellEnd"/>
      <w:r>
        <w:t>/</w:t>
      </w:r>
      <w:proofErr w:type="spellStart"/>
      <w:r>
        <w:t>gaspod</w:t>
      </w:r>
      <w:proofErr w:type="spellEnd"/>
      <w:r>
        <w:t xml:space="preserve"> interlock says fault and status bar says process complete.</w:t>
      </w:r>
    </w:p>
    <w:p w:rsidR="005F3CCB" w:rsidRDefault="005F3CCB" w:rsidP="005F3CCB">
      <w:pPr>
        <w:pStyle w:val="SOPL4Text"/>
      </w:pPr>
      <w:r>
        <w:t xml:space="preserve">If </w:t>
      </w:r>
      <w:proofErr w:type="gramStart"/>
      <w:r>
        <w:t>process compete</w:t>
      </w:r>
      <w:proofErr w:type="gramEnd"/>
      <w:r>
        <w:t xml:space="preserve"> but no “fault” reading, abort and run “vent” recipe.</w:t>
      </w:r>
    </w:p>
    <w:p w:rsidR="00832D14" w:rsidRDefault="00832D14" w:rsidP="00832D14">
      <w:pPr>
        <w:pStyle w:val="SOPL2Title"/>
      </w:pPr>
      <w:bookmarkStart w:id="36" w:name="_Toc264450694"/>
      <w:r>
        <w:t>Unload Sample</w:t>
      </w:r>
      <w:bookmarkEnd w:id="36"/>
    </w:p>
    <w:p w:rsidR="00832D14" w:rsidRDefault="0038047C" w:rsidP="00832D14">
      <w:pPr>
        <w:pStyle w:val="SOPL3Text"/>
      </w:pPr>
      <w:r>
        <w:t xml:space="preserve">Turn the selector knob to </w:t>
      </w:r>
      <w:proofErr w:type="gramStart"/>
      <w:r>
        <w:t>Open</w:t>
      </w:r>
      <w:proofErr w:type="gramEnd"/>
      <w:r>
        <w:t xml:space="preserve"> w</w:t>
      </w:r>
      <w:r w:rsidR="00832D14">
        <w:t>hen the vent process is complete.</w:t>
      </w:r>
    </w:p>
    <w:p w:rsidR="00832D14" w:rsidRDefault="00832D14" w:rsidP="00832D14">
      <w:pPr>
        <w:pStyle w:val="SOPL3Text"/>
      </w:pPr>
      <w:r>
        <w:t>Press and hold both Hoist buttons</w:t>
      </w:r>
      <w:r w:rsidR="007E5045">
        <w:t xml:space="preserve"> simultaneously</w:t>
      </w:r>
      <w:r>
        <w:t>.</w:t>
      </w:r>
    </w:p>
    <w:p w:rsidR="00832D14" w:rsidRDefault="00832D14" w:rsidP="00832D14">
      <w:pPr>
        <w:pStyle w:val="SOPL3Text"/>
      </w:pPr>
      <w:r>
        <w:t>Use wafer tweezers to pick up the sample.</w:t>
      </w:r>
    </w:p>
    <w:p w:rsidR="00832D14" w:rsidRDefault="00832D14" w:rsidP="00832D14">
      <w:pPr>
        <w:pStyle w:val="SOPL3Text"/>
      </w:pPr>
      <w:r>
        <w:t>Turn the selector knob to Close.</w:t>
      </w:r>
    </w:p>
    <w:p w:rsidR="00832D14" w:rsidRDefault="00832D14" w:rsidP="00832D14">
      <w:pPr>
        <w:pStyle w:val="SOPL3Text"/>
      </w:pPr>
      <w:r>
        <w:t>Press and hold both Hoist buttons to lower the lid.</w:t>
      </w:r>
    </w:p>
    <w:p w:rsidR="00637D88" w:rsidRDefault="00637D88" w:rsidP="00637D88">
      <w:pPr>
        <w:pStyle w:val="SOPL2Title"/>
      </w:pPr>
      <w:bookmarkStart w:id="37" w:name="_Toc264450695"/>
      <w:r>
        <w:t>Pump Down Chamber</w:t>
      </w:r>
      <w:bookmarkEnd w:id="37"/>
    </w:p>
    <w:p w:rsidR="00832D14" w:rsidRDefault="000E6F5C" w:rsidP="00832D14">
      <w:pPr>
        <w:pStyle w:val="SOPL3Text"/>
      </w:pPr>
      <w:r>
        <w:t>Select pump down recipe.</w:t>
      </w:r>
    </w:p>
    <w:p w:rsidR="00637D88" w:rsidRDefault="00637D88" w:rsidP="00637D88">
      <w:pPr>
        <w:pStyle w:val="SOPL4Text"/>
      </w:pPr>
      <w:r>
        <w:t>Press Select.</w:t>
      </w:r>
    </w:p>
    <w:p w:rsidR="00637D88" w:rsidRDefault="00637D88" w:rsidP="00637D88">
      <w:pPr>
        <w:pStyle w:val="SOPL4Text"/>
      </w:pPr>
      <w:r>
        <w:t>Select pump down recipe.</w:t>
      </w:r>
    </w:p>
    <w:p w:rsidR="00637D88" w:rsidRDefault="00637D88" w:rsidP="00637D88">
      <w:pPr>
        <w:pStyle w:val="SOPL4Text"/>
      </w:pPr>
      <w:r>
        <w:t>Click OK.</w:t>
      </w:r>
    </w:p>
    <w:p w:rsidR="00832D14" w:rsidRPr="00832D14" w:rsidRDefault="008432A7" w:rsidP="00832D14">
      <w:pPr>
        <w:pStyle w:val="SOPL3Text"/>
      </w:pPr>
      <w:r>
        <w:t>Press S</w:t>
      </w:r>
      <w:r w:rsidR="00832D14">
        <w:t>tart.</w:t>
      </w:r>
    </w:p>
    <w:p w:rsidR="00DE17AF" w:rsidRDefault="003577C4" w:rsidP="00F51514">
      <w:pPr>
        <w:pStyle w:val="SOPL1Title"/>
      </w:pPr>
      <w:bookmarkStart w:id="38" w:name="_Toc264450696"/>
      <w:bookmarkEnd w:id="14"/>
      <w:r w:rsidRPr="003577C4">
        <w:t>Process Note</w:t>
      </w:r>
      <w:r>
        <w:t>s</w:t>
      </w:r>
      <w:bookmarkEnd w:id="38"/>
    </w:p>
    <w:p w:rsidR="003577C4" w:rsidRPr="003577C4" w:rsidRDefault="003577C4" w:rsidP="002E6B19">
      <w:pPr>
        <w:pStyle w:val="SOPL2Title"/>
      </w:pPr>
      <w:bookmarkStart w:id="39" w:name="_Toc264450697"/>
      <w:r>
        <w:t xml:space="preserve">Typical </w:t>
      </w:r>
      <w:r w:rsidR="00637D88">
        <w:t>Etch</w:t>
      </w:r>
      <w:r>
        <w:t xml:space="preserve"> Characteristics</w:t>
      </w:r>
      <w:bookmarkEnd w:id="39"/>
    </w:p>
    <w:tbl>
      <w:tblPr>
        <w:tblpPr w:leftFromText="180" w:rightFromText="180" w:vertAnchor="text" w:horzAnchor="margin" w:tblpXSpec="center" w:tblpY="70"/>
        <w:tblW w:w="0" w:type="auto"/>
        <w:tblBorders>
          <w:top w:val="single" w:sz="4" w:space="0" w:color="000000" w:themeColor="text1"/>
          <w:left w:val="thinThickSmallGap" w:sz="18" w:space="0" w:color="auto"/>
          <w:bottom w:val="single" w:sz="12" w:space="0" w:color="000000" w:themeColor="text1"/>
          <w:right w:val="thickThinSmallGap" w:sz="18" w:space="0" w:color="auto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58" w:type="dxa"/>
          <w:right w:w="58" w:type="dxa"/>
        </w:tblCellMar>
        <w:tblLook w:val="06A0" w:firstRow="1" w:lastRow="0" w:firstColumn="1" w:lastColumn="0" w:noHBand="1" w:noVBand="1"/>
      </w:tblPr>
      <w:tblGrid>
        <w:gridCol w:w="1106"/>
        <w:gridCol w:w="1182"/>
        <w:gridCol w:w="1080"/>
        <w:gridCol w:w="1260"/>
        <w:gridCol w:w="1080"/>
        <w:gridCol w:w="1260"/>
        <w:gridCol w:w="1080"/>
        <w:gridCol w:w="997"/>
        <w:gridCol w:w="1073"/>
      </w:tblGrid>
      <w:tr w:rsidR="00243354" w:rsidRPr="00EF5F2B" w:rsidTr="00637D88">
        <w:trPr>
          <w:trHeight w:val="216"/>
        </w:trPr>
        <w:tc>
          <w:tcPr>
            <w:tcW w:w="10118" w:type="dxa"/>
            <w:gridSpan w:val="9"/>
            <w:tcBorders>
              <w:top w:val="thinThickSmallGap" w:sz="18" w:space="0" w:color="auto"/>
              <w:bottom w:val="single" w:sz="18" w:space="0" w:color="000000" w:themeColor="text1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center"/>
            <w:hideMark/>
          </w:tcPr>
          <w:p w:rsidR="00243354" w:rsidRPr="00EB4FBE" w:rsidRDefault="00243354" w:rsidP="00243354">
            <w:pPr>
              <w:keepNext/>
              <w:spacing w:before="60" w:after="60"/>
              <w:jc w:val="center"/>
              <w:rPr>
                <w:rFonts w:ascii="Arial Narrow" w:eastAsia="Times New Roman" w:hAnsi="Arial Narrow" w:cs="Times New Roman"/>
                <w:b/>
                <w:color w:val="000000"/>
                <w:sz w:val="18"/>
                <w:szCs w:val="20"/>
              </w:rPr>
            </w:pPr>
            <w:bookmarkStart w:id="40" w:name="_Ref237141702"/>
            <w:bookmarkStart w:id="41" w:name="_Toc237371362"/>
            <w:bookmarkStart w:id="42" w:name="_Toc263941517"/>
            <w:r w:rsidRPr="00EB4F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Table </w:t>
            </w:r>
            <w:r w:rsidR="00FA7577" w:rsidRPr="00EB4FBE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Pr="00EB4FBE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SEQ Table \* ARABIC </w:instrText>
            </w:r>
            <w:r w:rsidR="00FA7577" w:rsidRPr="00EB4FBE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71280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</w:t>
            </w:r>
            <w:r w:rsidR="00FA7577" w:rsidRPr="00EB4FBE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Pr="00EB4F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bookmarkEnd w:id="40"/>
            <w:bookmarkEnd w:id="41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Recipe Parameters and Results</w:t>
            </w:r>
            <w:bookmarkEnd w:id="42"/>
          </w:p>
        </w:tc>
      </w:tr>
      <w:tr w:rsidR="009D526C" w:rsidRPr="00EF5F2B" w:rsidTr="009D526C">
        <w:trPr>
          <w:trHeight w:val="216"/>
        </w:trPr>
        <w:tc>
          <w:tcPr>
            <w:tcW w:w="1106" w:type="dxa"/>
            <w:tcBorders>
              <w:top w:val="nil"/>
              <w:bottom w:val="single" w:sz="12" w:space="0" w:color="000000" w:themeColor="text1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center"/>
            <w:hideMark/>
          </w:tcPr>
          <w:p w:rsidR="009D526C" w:rsidRPr="00DD23DC" w:rsidRDefault="009D526C" w:rsidP="00243354">
            <w:pPr>
              <w:keepNext/>
              <w:jc w:val="center"/>
              <w:rPr>
                <w:rFonts w:ascii="Arial Narrow" w:eastAsia="Times New Roman" w:hAnsi="Arial Narrow" w:cs="Times New Roman"/>
                <w:b/>
                <w:color w:val="000000"/>
                <w:sz w:val="18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color w:val="000000"/>
                <w:sz w:val="18"/>
                <w:szCs w:val="20"/>
              </w:rPr>
              <w:t>Recipe</w:t>
            </w:r>
          </w:p>
        </w:tc>
        <w:tc>
          <w:tcPr>
            <w:tcW w:w="1182" w:type="dxa"/>
            <w:tcBorders>
              <w:top w:val="nil"/>
              <w:bottom w:val="single" w:sz="12" w:space="0" w:color="000000" w:themeColor="text1"/>
            </w:tcBorders>
            <w:shd w:val="clear" w:color="auto" w:fill="auto"/>
            <w:vAlign w:val="center"/>
          </w:tcPr>
          <w:p w:rsidR="009D526C" w:rsidRPr="00DD23DC" w:rsidRDefault="009D526C" w:rsidP="00243354">
            <w:pPr>
              <w:keepNext/>
              <w:jc w:val="center"/>
              <w:rPr>
                <w:rFonts w:ascii="Arial Narrow" w:eastAsia="Times New Roman" w:hAnsi="Arial Narrow" w:cs="Times New Roman"/>
                <w:b/>
                <w:color w:val="000000"/>
                <w:sz w:val="18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color w:val="000000"/>
                <w:sz w:val="18"/>
                <w:szCs w:val="20"/>
              </w:rPr>
              <w:t>Film Etched</w:t>
            </w:r>
          </w:p>
        </w:tc>
        <w:tc>
          <w:tcPr>
            <w:tcW w:w="1080" w:type="dxa"/>
            <w:tcBorders>
              <w:top w:val="nil"/>
              <w:bottom w:val="single" w:sz="12" w:space="0" w:color="000000" w:themeColor="text1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center"/>
            <w:hideMark/>
          </w:tcPr>
          <w:p w:rsidR="009D526C" w:rsidRDefault="009D526C" w:rsidP="00243354">
            <w:pPr>
              <w:jc w:val="center"/>
            </w:pPr>
            <w:r>
              <w:rPr>
                <w:rFonts w:ascii="Arial Narrow" w:eastAsia="Times New Roman" w:hAnsi="Arial Narrow" w:cs="Times New Roman"/>
                <w:b/>
                <w:color w:val="000000"/>
                <w:sz w:val="18"/>
                <w:szCs w:val="20"/>
              </w:rPr>
              <w:t>Gas #1 Name</w:t>
            </w:r>
          </w:p>
        </w:tc>
        <w:tc>
          <w:tcPr>
            <w:tcW w:w="1260" w:type="dxa"/>
            <w:tcBorders>
              <w:top w:val="nil"/>
              <w:bottom w:val="single" w:sz="12" w:space="0" w:color="000000" w:themeColor="text1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center"/>
            <w:hideMark/>
          </w:tcPr>
          <w:p w:rsidR="009D526C" w:rsidRDefault="009D526C" w:rsidP="00243354">
            <w:pPr>
              <w:jc w:val="center"/>
            </w:pPr>
            <w:r>
              <w:rPr>
                <w:rFonts w:ascii="Arial Narrow" w:eastAsia="Times New Roman" w:hAnsi="Arial Narrow" w:cs="Times New Roman"/>
                <w:b/>
                <w:color w:val="000000"/>
                <w:sz w:val="18"/>
                <w:szCs w:val="20"/>
              </w:rPr>
              <w:t>Gas #1 Flow</w:t>
            </w:r>
          </w:p>
        </w:tc>
        <w:tc>
          <w:tcPr>
            <w:tcW w:w="1080" w:type="dxa"/>
            <w:tcBorders>
              <w:top w:val="nil"/>
              <w:bottom w:val="single" w:sz="12" w:space="0" w:color="000000" w:themeColor="text1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center"/>
            <w:hideMark/>
          </w:tcPr>
          <w:p w:rsidR="009D526C" w:rsidRDefault="009D526C" w:rsidP="00243354">
            <w:pPr>
              <w:jc w:val="center"/>
            </w:pPr>
            <w:r>
              <w:rPr>
                <w:rFonts w:ascii="Arial Narrow" w:eastAsia="Times New Roman" w:hAnsi="Arial Narrow" w:cs="Times New Roman"/>
                <w:b/>
                <w:color w:val="000000"/>
                <w:sz w:val="18"/>
                <w:szCs w:val="20"/>
              </w:rPr>
              <w:t>Gas #2 Name</w:t>
            </w:r>
          </w:p>
        </w:tc>
        <w:tc>
          <w:tcPr>
            <w:tcW w:w="1260" w:type="dxa"/>
            <w:tcBorders>
              <w:top w:val="nil"/>
              <w:bottom w:val="single" w:sz="12" w:space="0" w:color="000000" w:themeColor="text1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center"/>
            <w:hideMark/>
          </w:tcPr>
          <w:p w:rsidR="009D526C" w:rsidRDefault="009D526C" w:rsidP="00243354">
            <w:pPr>
              <w:jc w:val="center"/>
            </w:pPr>
            <w:r>
              <w:rPr>
                <w:rFonts w:ascii="Arial Narrow" w:hAnsi="Arial Narrow"/>
                <w:b/>
                <w:sz w:val="18"/>
                <w:szCs w:val="18"/>
              </w:rPr>
              <w:t>Gas #2 Flow</w:t>
            </w:r>
          </w:p>
        </w:tc>
        <w:tc>
          <w:tcPr>
            <w:tcW w:w="1080" w:type="dxa"/>
            <w:tcBorders>
              <w:top w:val="nil"/>
              <w:bottom w:val="single" w:sz="12" w:space="0" w:color="000000" w:themeColor="text1"/>
            </w:tcBorders>
            <w:shd w:val="clear" w:color="auto" w:fill="auto"/>
            <w:noWrap/>
            <w:tcMar>
              <w:left w:w="29" w:type="dxa"/>
              <w:right w:w="29" w:type="dxa"/>
            </w:tcMar>
            <w:hideMark/>
          </w:tcPr>
          <w:p w:rsidR="009D526C" w:rsidRPr="009D526C" w:rsidRDefault="009D526C" w:rsidP="00243354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Pressure</w:t>
            </w:r>
          </w:p>
        </w:tc>
        <w:tc>
          <w:tcPr>
            <w:tcW w:w="997" w:type="dxa"/>
            <w:tcBorders>
              <w:top w:val="nil"/>
              <w:bottom w:val="single" w:sz="12" w:space="0" w:color="000000" w:themeColor="text1"/>
            </w:tcBorders>
            <w:shd w:val="clear" w:color="auto" w:fill="auto"/>
          </w:tcPr>
          <w:p w:rsidR="009D526C" w:rsidRPr="009D526C" w:rsidRDefault="009D526C" w:rsidP="00243354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Power</w:t>
            </w:r>
          </w:p>
        </w:tc>
        <w:tc>
          <w:tcPr>
            <w:tcW w:w="1073" w:type="dxa"/>
            <w:tcBorders>
              <w:top w:val="nil"/>
              <w:bottom w:val="single" w:sz="12" w:space="0" w:color="000000" w:themeColor="text1"/>
            </w:tcBorders>
            <w:shd w:val="clear" w:color="auto" w:fill="auto"/>
          </w:tcPr>
          <w:p w:rsidR="009D526C" w:rsidRPr="009D526C" w:rsidRDefault="009D526C" w:rsidP="00243354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Etch Rate</w:t>
            </w:r>
          </w:p>
        </w:tc>
      </w:tr>
      <w:tr w:rsidR="009D526C" w:rsidRPr="00EF5F2B" w:rsidTr="009D526C">
        <w:trPr>
          <w:trHeight w:val="216"/>
        </w:trPr>
        <w:tc>
          <w:tcPr>
            <w:tcW w:w="1106" w:type="dxa"/>
            <w:tcBorders>
              <w:top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12" w:space="0" w:color="000000" w:themeColor="text1"/>
            </w:tcBorders>
            <w:shd w:val="clear" w:color="auto" w:fill="auto"/>
            <w:vAlign w:val="center"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single" w:sz="12" w:space="0" w:color="000000" w:themeColor="text1"/>
            </w:tcBorders>
            <w:shd w:val="clear" w:color="auto" w:fill="auto"/>
            <w:vAlign w:val="center"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12" w:space="0" w:color="000000" w:themeColor="text1"/>
            </w:tcBorders>
            <w:shd w:val="clear" w:color="auto" w:fill="auto"/>
            <w:vAlign w:val="center"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9D526C" w:rsidRPr="00EF5F2B" w:rsidTr="009D526C">
        <w:trPr>
          <w:trHeight w:val="216"/>
        </w:trPr>
        <w:tc>
          <w:tcPr>
            <w:tcW w:w="1106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997" w:type="dxa"/>
            <w:shd w:val="clear" w:color="auto" w:fill="auto"/>
            <w:vAlign w:val="center"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9D526C" w:rsidRPr="00EF5F2B" w:rsidTr="009D526C">
        <w:trPr>
          <w:trHeight w:val="216"/>
        </w:trPr>
        <w:tc>
          <w:tcPr>
            <w:tcW w:w="1106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997" w:type="dxa"/>
            <w:shd w:val="clear" w:color="auto" w:fill="auto"/>
            <w:vAlign w:val="center"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9D526C" w:rsidRPr="00EF5F2B" w:rsidTr="009D526C">
        <w:trPr>
          <w:trHeight w:val="216"/>
        </w:trPr>
        <w:tc>
          <w:tcPr>
            <w:tcW w:w="1106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997" w:type="dxa"/>
            <w:shd w:val="clear" w:color="auto" w:fill="auto"/>
            <w:vAlign w:val="center"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9D526C" w:rsidRPr="00EF5F2B" w:rsidTr="009D526C">
        <w:trPr>
          <w:trHeight w:val="216"/>
        </w:trPr>
        <w:tc>
          <w:tcPr>
            <w:tcW w:w="1106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997" w:type="dxa"/>
            <w:shd w:val="clear" w:color="auto" w:fill="auto"/>
            <w:vAlign w:val="center"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9D526C" w:rsidRPr="00EF5F2B" w:rsidTr="009D526C">
        <w:trPr>
          <w:trHeight w:val="216"/>
        </w:trPr>
        <w:tc>
          <w:tcPr>
            <w:tcW w:w="1106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997" w:type="dxa"/>
            <w:shd w:val="clear" w:color="auto" w:fill="auto"/>
            <w:vAlign w:val="center"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9D526C" w:rsidRPr="00EF5F2B" w:rsidTr="009D526C">
        <w:trPr>
          <w:trHeight w:val="216"/>
        </w:trPr>
        <w:tc>
          <w:tcPr>
            <w:tcW w:w="1106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997" w:type="dxa"/>
            <w:shd w:val="clear" w:color="auto" w:fill="auto"/>
            <w:vAlign w:val="center"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9D526C" w:rsidRPr="00EF5F2B" w:rsidTr="009D526C">
        <w:trPr>
          <w:trHeight w:val="216"/>
        </w:trPr>
        <w:tc>
          <w:tcPr>
            <w:tcW w:w="1106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997" w:type="dxa"/>
            <w:shd w:val="clear" w:color="auto" w:fill="auto"/>
            <w:vAlign w:val="center"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9D526C" w:rsidRPr="00EF5F2B" w:rsidTr="009D526C">
        <w:trPr>
          <w:trHeight w:val="216"/>
        </w:trPr>
        <w:tc>
          <w:tcPr>
            <w:tcW w:w="1106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997" w:type="dxa"/>
            <w:shd w:val="clear" w:color="auto" w:fill="auto"/>
            <w:vAlign w:val="center"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9D526C" w:rsidRPr="00181D71" w:rsidRDefault="009D526C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</w:tbl>
    <w:p w:rsidR="009961DE" w:rsidRDefault="009961DE" w:rsidP="002E6B19">
      <w:pPr>
        <w:pStyle w:val="SOPL2Title"/>
      </w:pPr>
      <w:bookmarkStart w:id="43" w:name="_Toc264450698"/>
      <w:r>
        <w:t>Process Summary</w:t>
      </w:r>
      <w:bookmarkEnd w:id="43"/>
    </w:p>
    <w:p w:rsidR="0061140C" w:rsidRPr="00F766B7" w:rsidRDefault="0061140C" w:rsidP="007C17A9">
      <w:pPr>
        <w:pStyle w:val="SOPL1Title"/>
      </w:pPr>
      <w:bookmarkStart w:id="44" w:name="_Toc264450699"/>
      <w:r>
        <w:t>Revision History</w:t>
      </w:r>
      <w:bookmarkEnd w:id="44"/>
    </w:p>
    <w:tbl>
      <w:tblPr>
        <w:tblStyle w:val="LightList1"/>
        <w:tblW w:w="0" w:type="auto"/>
        <w:tblBorders>
          <w:top w:val="thinThickMediumGap" w:sz="18" w:space="0" w:color="auto"/>
          <w:left w:val="thinThickMediumGap" w:sz="18" w:space="0" w:color="auto"/>
          <w:bottom w:val="thickThinMediumGap" w:sz="18" w:space="0" w:color="auto"/>
          <w:right w:val="thickThinMediumGap" w:sz="18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23"/>
        <w:gridCol w:w="1763"/>
        <w:gridCol w:w="2304"/>
        <w:gridCol w:w="5616"/>
      </w:tblGrid>
      <w:tr w:rsidR="0061140C" w:rsidRPr="00A74BA7" w:rsidTr="00452A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:rsidR="0061140C" w:rsidRPr="00A74BA7" w:rsidRDefault="0061140C" w:rsidP="00C95854">
            <w:pPr>
              <w:keepNext/>
              <w:spacing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Rev</w:t>
            </w:r>
          </w:p>
        </w:tc>
        <w:tc>
          <w:tcPr>
            <w:tcW w:w="1763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:rsidR="0061140C" w:rsidRPr="00A74BA7" w:rsidRDefault="0061140C" w:rsidP="00C95854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Date</w:t>
            </w:r>
          </w:p>
        </w:tc>
        <w:tc>
          <w:tcPr>
            <w:tcW w:w="2304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:rsidR="0061140C" w:rsidRPr="00A74BA7" w:rsidRDefault="0061140C" w:rsidP="00C95854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Or</w:t>
            </w:r>
            <w:r w:rsidR="00062E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i</w:t>
            </w: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ginator</w:t>
            </w:r>
          </w:p>
        </w:tc>
        <w:tc>
          <w:tcPr>
            <w:tcW w:w="5616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:rsidR="0061140C" w:rsidRPr="00A74BA7" w:rsidRDefault="0061140C" w:rsidP="00C95854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Description of Changes</w:t>
            </w:r>
          </w:p>
        </w:tc>
      </w:tr>
      <w:tr w:rsidR="0061140C" w:rsidRPr="00A74BA7" w:rsidTr="00452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  <w:tcBorders>
              <w:top w:val="single" w:sz="12" w:space="0" w:color="000000" w:themeColor="text1"/>
              <w:left w:val="none" w:sz="0" w:space="0" w:color="auto"/>
              <w:bottom w:val="none" w:sz="0" w:space="0" w:color="auto"/>
            </w:tcBorders>
          </w:tcPr>
          <w:p w:rsidR="0061140C" w:rsidRPr="00A74BA7" w:rsidRDefault="0061140C" w:rsidP="00C95854">
            <w:pPr>
              <w:keepNext/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12" w:space="0" w:color="000000" w:themeColor="text1"/>
              <w:bottom w:val="none" w:sz="0" w:space="0" w:color="auto"/>
            </w:tcBorders>
          </w:tcPr>
          <w:p w:rsidR="0061140C" w:rsidRPr="00A74BA7" w:rsidRDefault="00832D14" w:rsidP="00832D14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June</w:t>
            </w:r>
            <w:r w:rsidR="00452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2304" w:type="dxa"/>
            <w:tcBorders>
              <w:top w:val="single" w:sz="12" w:space="0" w:color="000000" w:themeColor="text1"/>
              <w:bottom w:val="none" w:sz="0" w:space="0" w:color="auto"/>
            </w:tcBorders>
          </w:tcPr>
          <w:p w:rsidR="0061140C" w:rsidRPr="00A74BA7" w:rsidRDefault="00832D14" w:rsidP="00C95854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Sam Bell</w:t>
            </w:r>
          </w:p>
        </w:tc>
        <w:tc>
          <w:tcPr>
            <w:tcW w:w="5616" w:type="dxa"/>
            <w:tcBorders>
              <w:top w:val="single" w:sz="12" w:space="0" w:color="000000" w:themeColor="text1"/>
              <w:bottom w:val="none" w:sz="0" w:space="0" w:color="auto"/>
              <w:right w:val="none" w:sz="0" w:space="0" w:color="auto"/>
            </w:tcBorders>
          </w:tcPr>
          <w:p w:rsidR="0061140C" w:rsidRPr="00A74BA7" w:rsidRDefault="0061140C" w:rsidP="00C95854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140C" w:rsidRPr="00A74BA7" w:rsidTr="00452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</w:tcPr>
          <w:p w:rsidR="0061140C" w:rsidRPr="00A74BA7" w:rsidRDefault="005F3CCB" w:rsidP="00D05CF6">
            <w:pPr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1763" w:type="dxa"/>
          </w:tcPr>
          <w:p w:rsidR="0061140C" w:rsidRDefault="005F3CCB" w:rsidP="00D05C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 Sep 2010</w:t>
            </w:r>
          </w:p>
        </w:tc>
        <w:tc>
          <w:tcPr>
            <w:tcW w:w="2304" w:type="dxa"/>
          </w:tcPr>
          <w:p w:rsidR="0061140C" w:rsidRDefault="005F3CCB" w:rsidP="00D05C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Trevor Knowlton</w:t>
            </w:r>
            <w:bookmarkStart w:id="45" w:name="_GoBack"/>
            <w:bookmarkEnd w:id="45"/>
          </w:p>
        </w:tc>
        <w:tc>
          <w:tcPr>
            <w:tcW w:w="5616" w:type="dxa"/>
          </w:tcPr>
          <w:p w:rsidR="0061140C" w:rsidRDefault="0061140C" w:rsidP="00D05C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D61B5" w:rsidRDefault="007D61B5" w:rsidP="00A31618"/>
    <w:sectPr w:rsidR="007D61B5" w:rsidSect="00DE17AF">
      <w:headerReference w:type="default" r:id="rId19"/>
      <w:pgSz w:w="12240" w:h="15840" w:code="1"/>
      <w:pgMar w:top="1152" w:right="864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0D58" w:rsidRDefault="004A0D58" w:rsidP="00FF0A79">
      <w:r>
        <w:separator/>
      </w:r>
    </w:p>
  </w:endnote>
  <w:endnote w:type="continuationSeparator" w:id="0">
    <w:p w:rsidR="004A0D58" w:rsidRDefault="004A0D58" w:rsidP="00FF0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024378C-693D-4210-8826-E171DFA21042}"/>
    <w:embedBold r:id="rId2" w:fontKey="{5DD4CBDF-3B69-4FD9-8F2F-78B3F9938C06}"/>
    <w:embedItalic r:id="rId3" w:fontKey="{9B30B417-1C7B-4541-876D-E2DF90214A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DCF1849-84BA-4367-A66A-7377F944534B}"/>
    <w:embedBold r:id="rId5" w:fontKey="{EBB225B6-48B1-45EC-A903-2D9218C03AA1}"/>
    <w:embedBoldItalic r:id="rId6" w:fontKey="{C2402014-6C25-491E-AB01-A0AE3574A65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D1A57C3-01FC-4CA2-9214-06618ECF7CC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8" w:fontKey="{3656996E-484A-47B7-BB2F-C91263E5E9A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0D58" w:rsidRDefault="004A0D58" w:rsidP="00FF0A79">
      <w:r>
        <w:separator/>
      </w:r>
    </w:p>
  </w:footnote>
  <w:footnote w:type="continuationSeparator" w:id="0">
    <w:p w:rsidR="004A0D58" w:rsidRDefault="004A0D58" w:rsidP="00FF0A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D88" w:rsidRDefault="00637D88" w:rsidP="0041193C">
    <w:pPr>
      <w:tabs>
        <w:tab w:val="center" w:pos="5040"/>
        <w:tab w:val="right" w:pos="10080"/>
      </w:tabs>
    </w:pPr>
    <w:r w:rsidRPr="0033753C">
      <w:rPr>
        <w:noProof/>
      </w:rPr>
      <w:drawing>
        <wp:anchor distT="0" distB="0" distL="114300" distR="114300" simplePos="0" relativeHeight="251659264" behindDoc="0" locked="0" layoutInCell="1" allowOverlap="1" wp14:anchorId="7ABEC9F5" wp14:editId="0456B218">
          <wp:simplePos x="0" y="0"/>
          <wp:positionH relativeFrom="column">
            <wp:posOffset>3175</wp:posOffset>
          </wp:positionH>
          <wp:positionV relativeFrom="paragraph">
            <wp:posOffset>-52070</wp:posOffset>
          </wp:positionV>
          <wp:extent cx="1386840" cy="427355"/>
          <wp:effectExtent l="19050" t="0" r="381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6396"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427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 w:rsidRPr="00B60C6D">
      <w:rPr>
        <w:sz w:val="24"/>
      </w:rPr>
      <w:t>Oxford 80+ RIE</w:t>
    </w:r>
    <w:r>
      <w:t xml:space="preserve"> </w:t>
    </w:r>
    <w:r>
      <w:rPr>
        <w:sz w:val="24"/>
      </w:rPr>
      <w:t>SOP</w:t>
    </w:r>
    <w:r>
      <w:tab/>
    </w:r>
    <w:sdt>
      <w:sdtPr>
        <w:id w:val="250395305"/>
        <w:docPartObj>
          <w:docPartGallery w:val="Page Numbers (Top of Page)"/>
          <w:docPartUnique/>
        </w:docPartObj>
      </w:sdtPr>
      <w:sdtEndPr/>
      <w:sdtContent>
        <w:r>
          <w:t xml:space="preserve">Page </w:t>
        </w:r>
        <w:r w:rsidR="004A0D58">
          <w:fldChar w:fldCharType="begin"/>
        </w:r>
        <w:r w:rsidR="004A0D58">
          <w:instrText xml:space="preserve"> PAGE </w:instrText>
        </w:r>
        <w:r w:rsidR="004A0D58">
          <w:fldChar w:fldCharType="separate"/>
        </w:r>
        <w:r w:rsidR="005F3CCB">
          <w:rPr>
            <w:noProof/>
          </w:rPr>
          <w:t>1</w:t>
        </w:r>
        <w:r w:rsidR="004A0D58">
          <w:rPr>
            <w:noProof/>
          </w:rPr>
          <w:fldChar w:fldCharType="end"/>
        </w:r>
        <w:r>
          <w:t xml:space="preserve"> of </w:t>
        </w:r>
        <w:r w:rsidR="004A0D58">
          <w:fldChar w:fldCharType="begin"/>
        </w:r>
        <w:r w:rsidR="004A0D58">
          <w:instrText xml:space="preserve"> NUMPAGES  </w:instrText>
        </w:r>
        <w:r w:rsidR="004A0D58">
          <w:fldChar w:fldCharType="separate"/>
        </w:r>
        <w:r w:rsidR="005F3CCB">
          <w:rPr>
            <w:noProof/>
          </w:rPr>
          <w:t>6</w:t>
        </w:r>
        <w:r w:rsidR="004A0D58">
          <w:rPr>
            <w:noProof/>
          </w:rPr>
          <w:fldChar w:fldCharType="end"/>
        </w:r>
      </w:sdtContent>
    </w:sdt>
  </w:p>
  <w:p w:rsidR="00637D88" w:rsidRPr="0041193C" w:rsidRDefault="005F3CCB" w:rsidP="0041193C">
    <w:pPr>
      <w:tabs>
        <w:tab w:val="center" w:pos="5040"/>
        <w:tab w:val="right" w:pos="10080"/>
      </w:tabs>
      <w:spacing w:after="120"/>
      <w:rPr>
        <w:sz w:val="12"/>
      </w:rPr>
    </w:pPr>
    <w:r>
      <w:tab/>
      <w:t>Revision 2-09241</w:t>
    </w:r>
    <w:r w:rsidR="00637D88">
      <w:t>0</w:t>
    </w:r>
    <w:r w:rsidR="004A0D58">
      <w:pict>
        <v:rect id="_x0000_i1029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7498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7044C0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9635AAE"/>
    <w:multiLevelType w:val="multilevel"/>
    <w:tmpl w:val="1FFA3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784178"/>
    <w:multiLevelType w:val="multilevel"/>
    <w:tmpl w:val="D9841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277C72"/>
    <w:multiLevelType w:val="multilevel"/>
    <w:tmpl w:val="5F48B2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16" w:hanging="122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5">
    <w:nsid w:val="21821E6B"/>
    <w:multiLevelType w:val="multilevel"/>
    <w:tmpl w:val="6B4CA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E53ED8"/>
    <w:multiLevelType w:val="hybridMultilevel"/>
    <w:tmpl w:val="260CF736"/>
    <w:lvl w:ilvl="0" w:tplc="56D812C6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8F30CB1C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7BC601D6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C81ED3BE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CEC637D2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C1BE28EC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401E158C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1D6861DC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A5425202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7">
    <w:nsid w:val="2B4A782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B545E5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B62140E"/>
    <w:multiLevelType w:val="multilevel"/>
    <w:tmpl w:val="011CE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1390CEC"/>
    <w:multiLevelType w:val="multilevel"/>
    <w:tmpl w:val="F55A34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37F731E1"/>
    <w:multiLevelType w:val="multilevel"/>
    <w:tmpl w:val="18B4F1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7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2">
    <w:nsid w:val="42993742"/>
    <w:multiLevelType w:val="multilevel"/>
    <w:tmpl w:val="3A6EFD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79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3">
    <w:nsid w:val="43402FEE"/>
    <w:multiLevelType w:val="multilevel"/>
    <w:tmpl w:val="DF9CFE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47EA2CB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48744CF6"/>
    <w:multiLevelType w:val="multilevel"/>
    <w:tmpl w:val="7982D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8F17BD5"/>
    <w:multiLevelType w:val="multilevel"/>
    <w:tmpl w:val="F8E887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4ACA6EF9"/>
    <w:multiLevelType w:val="multilevel"/>
    <w:tmpl w:val="BCCA1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0F21940"/>
    <w:multiLevelType w:val="multilevel"/>
    <w:tmpl w:val="BABE8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2C923D4"/>
    <w:multiLevelType w:val="multilevel"/>
    <w:tmpl w:val="7D0A73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0">
    <w:nsid w:val="60480151"/>
    <w:multiLevelType w:val="multilevel"/>
    <w:tmpl w:val="56B4C2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4" w:hanging="10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6" w:hanging="151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64641472"/>
    <w:multiLevelType w:val="multilevel"/>
    <w:tmpl w:val="E620F0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64D16849"/>
    <w:multiLevelType w:val="multilevel"/>
    <w:tmpl w:val="EAB006C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7D11766"/>
    <w:multiLevelType w:val="multilevel"/>
    <w:tmpl w:val="AF587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AB61ADC"/>
    <w:multiLevelType w:val="multilevel"/>
    <w:tmpl w:val="BF0E30F0"/>
    <w:styleLink w:val="Style1"/>
    <w:lvl w:ilvl="0">
      <w:start w:val="1"/>
      <w:numFmt w:val="none"/>
      <w:lvlText w:val="Note:"/>
      <w:lvlJc w:val="left"/>
      <w:pPr>
        <w:ind w:left="360" w:firstLine="216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>
    <w:nsid w:val="6B1E37A1"/>
    <w:multiLevelType w:val="multilevel"/>
    <w:tmpl w:val="CBB8F0E4"/>
    <w:lvl w:ilvl="0">
      <w:start w:val="1"/>
      <w:numFmt w:val="decimal"/>
      <w:pStyle w:val="SOPL1Titl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OPL2Text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SOPL3Text"/>
      <w:lvlText w:val="%1.%2.%3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pStyle w:val="SOPL4Text"/>
      <w:lvlText w:val="%1.%2.%3.%4"/>
      <w:lvlJc w:val="left"/>
      <w:pPr>
        <w:ind w:left="1584" w:hanging="1008"/>
      </w:pPr>
      <w:rPr>
        <w:rFonts w:hint="default"/>
      </w:rPr>
    </w:lvl>
    <w:lvl w:ilvl="4">
      <w:start w:val="1"/>
      <w:numFmt w:val="decimal"/>
      <w:pStyle w:val="SOPL5Text"/>
      <w:lvlText w:val="%1.%2.%3.%4.%5"/>
      <w:lvlJc w:val="left"/>
      <w:pPr>
        <w:ind w:left="2376" w:hanging="151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6BD464D3"/>
    <w:multiLevelType w:val="multilevel"/>
    <w:tmpl w:val="9FC276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6D3C6D0A"/>
    <w:multiLevelType w:val="multilevel"/>
    <w:tmpl w:val="AD7CE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0C45052"/>
    <w:multiLevelType w:val="multilevel"/>
    <w:tmpl w:val="EF5AF6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93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9">
    <w:nsid w:val="75161763"/>
    <w:multiLevelType w:val="multilevel"/>
    <w:tmpl w:val="330A4E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4" w:hanging="10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6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78E1161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791F6CEE"/>
    <w:multiLevelType w:val="multilevel"/>
    <w:tmpl w:val="F8E887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794B7F9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79B735D0"/>
    <w:multiLevelType w:val="multilevel"/>
    <w:tmpl w:val="38243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15"/>
  </w:num>
  <w:num w:numId="3">
    <w:abstractNumId w:val="5"/>
  </w:num>
  <w:num w:numId="4">
    <w:abstractNumId w:val="9"/>
  </w:num>
  <w:num w:numId="5">
    <w:abstractNumId w:val="18"/>
  </w:num>
  <w:num w:numId="6">
    <w:abstractNumId w:val="3"/>
  </w:num>
  <w:num w:numId="7">
    <w:abstractNumId w:val="2"/>
  </w:num>
  <w:num w:numId="8">
    <w:abstractNumId w:val="33"/>
  </w:num>
  <w:num w:numId="9">
    <w:abstractNumId w:val="23"/>
  </w:num>
  <w:num w:numId="10">
    <w:abstractNumId w:val="27"/>
  </w:num>
  <w:num w:numId="11">
    <w:abstractNumId w:val="21"/>
  </w:num>
  <w:num w:numId="12">
    <w:abstractNumId w:val="13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30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21"/>
  </w:num>
  <w:num w:numId="20">
    <w:abstractNumId w:val="6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19"/>
  </w:num>
  <w:num w:numId="25">
    <w:abstractNumId w:val="19"/>
  </w:num>
  <w:num w:numId="26">
    <w:abstractNumId w:val="19"/>
  </w:num>
  <w:num w:numId="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</w:num>
  <w:num w:numId="29">
    <w:abstractNumId w:val="4"/>
  </w:num>
  <w:num w:numId="30">
    <w:abstractNumId w:val="11"/>
  </w:num>
  <w:num w:numId="31">
    <w:abstractNumId w:val="32"/>
  </w:num>
  <w:num w:numId="32">
    <w:abstractNumId w:val="8"/>
  </w:num>
  <w:num w:numId="33">
    <w:abstractNumId w:val="0"/>
  </w:num>
  <w:num w:numId="34">
    <w:abstractNumId w:val="10"/>
  </w:num>
  <w:num w:numId="35">
    <w:abstractNumId w:val="26"/>
  </w:num>
  <w:num w:numId="36">
    <w:abstractNumId w:val="14"/>
  </w:num>
  <w:num w:numId="37">
    <w:abstractNumId w:val="1"/>
  </w:num>
  <w:num w:numId="38">
    <w:abstractNumId w:val="7"/>
  </w:num>
  <w:num w:numId="39">
    <w:abstractNumId w:val="26"/>
  </w:num>
  <w:num w:numId="40">
    <w:abstractNumId w:val="16"/>
  </w:num>
  <w:num w:numId="41">
    <w:abstractNumId w:val="20"/>
  </w:num>
  <w:num w:numId="42">
    <w:abstractNumId w:val="31"/>
  </w:num>
  <w:num w:numId="43">
    <w:abstractNumId w:val="20"/>
  </w:num>
  <w:num w:numId="44">
    <w:abstractNumId w:val="20"/>
  </w:num>
  <w:num w:numId="45">
    <w:abstractNumId w:val="20"/>
  </w:num>
  <w:num w:numId="46">
    <w:abstractNumId w:val="20"/>
  </w:num>
  <w:num w:numId="47">
    <w:abstractNumId w:val="20"/>
  </w:num>
  <w:num w:numId="48">
    <w:abstractNumId w:val="29"/>
  </w:num>
  <w:num w:numId="49">
    <w:abstractNumId w:val="25"/>
  </w:num>
  <w:num w:numId="5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TrueTypeFonts/>
  <w:proofState w:spelling="clean" w:grammar="clean"/>
  <w:attachedTemplate r:id="rId1"/>
  <w:defaultTabStop w:val="720"/>
  <w:characterSpacingControl w:val="doNotCompress"/>
  <w:hdrShapeDefaults>
    <o:shapedefaults v:ext="edit" spidmax="2049" fillcolor="white" strokecolor="red">
      <v:fill color="white"/>
      <v:stroke startarrow="classic" startarrowwidth="wide" startarrowlength="long" color="red" weight="1.25pt"/>
      <v:textbox inset="0,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5F85"/>
    <w:rsid w:val="00015C18"/>
    <w:rsid w:val="000237E2"/>
    <w:rsid w:val="00046597"/>
    <w:rsid w:val="000528AF"/>
    <w:rsid w:val="00062EA9"/>
    <w:rsid w:val="00093F03"/>
    <w:rsid w:val="000A72B2"/>
    <w:rsid w:val="000E6F5C"/>
    <w:rsid w:val="000E70ED"/>
    <w:rsid w:val="00116979"/>
    <w:rsid w:val="001375F9"/>
    <w:rsid w:val="00145615"/>
    <w:rsid w:val="00166276"/>
    <w:rsid w:val="00181D71"/>
    <w:rsid w:val="00190C04"/>
    <w:rsid w:val="00195412"/>
    <w:rsid w:val="001A7595"/>
    <w:rsid w:val="001B5FB4"/>
    <w:rsid w:val="001D4F22"/>
    <w:rsid w:val="001E2A24"/>
    <w:rsid w:val="001E728F"/>
    <w:rsid w:val="001F72F0"/>
    <w:rsid w:val="001F760F"/>
    <w:rsid w:val="002017F4"/>
    <w:rsid w:val="00243354"/>
    <w:rsid w:val="00252FBD"/>
    <w:rsid w:val="00297D3F"/>
    <w:rsid w:val="002C57C3"/>
    <w:rsid w:val="002D7861"/>
    <w:rsid w:val="002E6B19"/>
    <w:rsid w:val="00324485"/>
    <w:rsid w:val="0032553F"/>
    <w:rsid w:val="0033753C"/>
    <w:rsid w:val="003577C4"/>
    <w:rsid w:val="003647DA"/>
    <w:rsid w:val="00367AA8"/>
    <w:rsid w:val="00371A39"/>
    <w:rsid w:val="0038047C"/>
    <w:rsid w:val="00396803"/>
    <w:rsid w:val="003A07A2"/>
    <w:rsid w:val="003D03E3"/>
    <w:rsid w:val="0041193C"/>
    <w:rsid w:val="00412731"/>
    <w:rsid w:val="004135D6"/>
    <w:rsid w:val="00420CF5"/>
    <w:rsid w:val="00422E36"/>
    <w:rsid w:val="00431B0B"/>
    <w:rsid w:val="004433BC"/>
    <w:rsid w:val="00452AE5"/>
    <w:rsid w:val="004720B5"/>
    <w:rsid w:val="00483323"/>
    <w:rsid w:val="004A0D58"/>
    <w:rsid w:val="004B19E9"/>
    <w:rsid w:val="004B4168"/>
    <w:rsid w:val="004C1676"/>
    <w:rsid w:val="004C482D"/>
    <w:rsid w:val="004C6338"/>
    <w:rsid w:val="004D5AD3"/>
    <w:rsid w:val="004E5F3D"/>
    <w:rsid w:val="004E609A"/>
    <w:rsid w:val="004F01FE"/>
    <w:rsid w:val="004F79A6"/>
    <w:rsid w:val="00501631"/>
    <w:rsid w:val="005026AF"/>
    <w:rsid w:val="00516254"/>
    <w:rsid w:val="005347EF"/>
    <w:rsid w:val="00535D95"/>
    <w:rsid w:val="005567D6"/>
    <w:rsid w:val="005618F9"/>
    <w:rsid w:val="00563B38"/>
    <w:rsid w:val="00565884"/>
    <w:rsid w:val="005667EA"/>
    <w:rsid w:val="00566FFD"/>
    <w:rsid w:val="00590390"/>
    <w:rsid w:val="005F3CCB"/>
    <w:rsid w:val="006006F5"/>
    <w:rsid w:val="0061140C"/>
    <w:rsid w:val="00612343"/>
    <w:rsid w:val="00612C0D"/>
    <w:rsid w:val="00613051"/>
    <w:rsid w:val="0062051F"/>
    <w:rsid w:val="00637D88"/>
    <w:rsid w:val="00652839"/>
    <w:rsid w:val="00671E61"/>
    <w:rsid w:val="00673B5B"/>
    <w:rsid w:val="00681D0C"/>
    <w:rsid w:val="006C79B7"/>
    <w:rsid w:val="006D4AD2"/>
    <w:rsid w:val="006F623D"/>
    <w:rsid w:val="006F66D6"/>
    <w:rsid w:val="006F74B1"/>
    <w:rsid w:val="00711C3C"/>
    <w:rsid w:val="00712806"/>
    <w:rsid w:val="00733354"/>
    <w:rsid w:val="00737BA4"/>
    <w:rsid w:val="00745AC4"/>
    <w:rsid w:val="00765738"/>
    <w:rsid w:val="00785FB1"/>
    <w:rsid w:val="00794D8A"/>
    <w:rsid w:val="00795669"/>
    <w:rsid w:val="007A345F"/>
    <w:rsid w:val="007C17A9"/>
    <w:rsid w:val="007D61B5"/>
    <w:rsid w:val="007E5045"/>
    <w:rsid w:val="007F3FF8"/>
    <w:rsid w:val="007F5B12"/>
    <w:rsid w:val="008004C0"/>
    <w:rsid w:val="0081416B"/>
    <w:rsid w:val="00832D14"/>
    <w:rsid w:val="008432A7"/>
    <w:rsid w:val="0084430C"/>
    <w:rsid w:val="00844DAA"/>
    <w:rsid w:val="00845B1A"/>
    <w:rsid w:val="00867B55"/>
    <w:rsid w:val="0087248D"/>
    <w:rsid w:val="008918B3"/>
    <w:rsid w:val="00891A74"/>
    <w:rsid w:val="008A3486"/>
    <w:rsid w:val="008B5F8A"/>
    <w:rsid w:val="008B7E54"/>
    <w:rsid w:val="008C7897"/>
    <w:rsid w:val="008F166F"/>
    <w:rsid w:val="008F2C54"/>
    <w:rsid w:val="009034C6"/>
    <w:rsid w:val="009204B6"/>
    <w:rsid w:val="00940520"/>
    <w:rsid w:val="009552F9"/>
    <w:rsid w:val="00961775"/>
    <w:rsid w:val="00962E2E"/>
    <w:rsid w:val="00963D2D"/>
    <w:rsid w:val="009933C6"/>
    <w:rsid w:val="009961DE"/>
    <w:rsid w:val="009C4C75"/>
    <w:rsid w:val="009D526C"/>
    <w:rsid w:val="009D66A7"/>
    <w:rsid w:val="009D745C"/>
    <w:rsid w:val="009E5F85"/>
    <w:rsid w:val="00A04EFF"/>
    <w:rsid w:val="00A078A8"/>
    <w:rsid w:val="00A10043"/>
    <w:rsid w:val="00A15480"/>
    <w:rsid w:val="00A23EE1"/>
    <w:rsid w:val="00A30280"/>
    <w:rsid w:val="00A31618"/>
    <w:rsid w:val="00A53C16"/>
    <w:rsid w:val="00A63F05"/>
    <w:rsid w:val="00A66840"/>
    <w:rsid w:val="00A74BA7"/>
    <w:rsid w:val="00A83EC5"/>
    <w:rsid w:val="00A8417F"/>
    <w:rsid w:val="00A90315"/>
    <w:rsid w:val="00AA0685"/>
    <w:rsid w:val="00AA2D41"/>
    <w:rsid w:val="00AC422A"/>
    <w:rsid w:val="00AC7CC0"/>
    <w:rsid w:val="00AE0B88"/>
    <w:rsid w:val="00AE515E"/>
    <w:rsid w:val="00AE6B55"/>
    <w:rsid w:val="00B01FD5"/>
    <w:rsid w:val="00B06B14"/>
    <w:rsid w:val="00B21B78"/>
    <w:rsid w:val="00B24A74"/>
    <w:rsid w:val="00B25203"/>
    <w:rsid w:val="00B40EEB"/>
    <w:rsid w:val="00B41DB9"/>
    <w:rsid w:val="00B571F5"/>
    <w:rsid w:val="00B60C6D"/>
    <w:rsid w:val="00B61C44"/>
    <w:rsid w:val="00B6215F"/>
    <w:rsid w:val="00B74616"/>
    <w:rsid w:val="00B955CE"/>
    <w:rsid w:val="00BB3079"/>
    <w:rsid w:val="00BB5FA2"/>
    <w:rsid w:val="00BC035B"/>
    <w:rsid w:val="00BC1F1B"/>
    <w:rsid w:val="00BC6BD4"/>
    <w:rsid w:val="00BF4559"/>
    <w:rsid w:val="00C0444F"/>
    <w:rsid w:val="00C06165"/>
    <w:rsid w:val="00C130EF"/>
    <w:rsid w:val="00C32926"/>
    <w:rsid w:val="00C33D5F"/>
    <w:rsid w:val="00C34D62"/>
    <w:rsid w:val="00C57F68"/>
    <w:rsid w:val="00C65B6A"/>
    <w:rsid w:val="00C83F07"/>
    <w:rsid w:val="00C95854"/>
    <w:rsid w:val="00CA1F2C"/>
    <w:rsid w:val="00CA31BC"/>
    <w:rsid w:val="00CB1A5B"/>
    <w:rsid w:val="00CB3C39"/>
    <w:rsid w:val="00CB6A95"/>
    <w:rsid w:val="00CD1731"/>
    <w:rsid w:val="00CD4746"/>
    <w:rsid w:val="00CD6EA1"/>
    <w:rsid w:val="00CE10B4"/>
    <w:rsid w:val="00CE7F7F"/>
    <w:rsid w:val="00CF3E53"/>
    <w:rsid w:val="00CF52C2"/>
    <w:rsid w:val="00D05CF6"/>
    <w:rsid w:val="00D12CA4"/>
    <w:rsid w:val="00D20D1E"/>
    <w:rsid w:val="00D25496"/>
    <w:rsid w:val="00D346D1"/>
    <w:rsid w:val="00D457B2"/>
    <w:rsid w:val="00D53655"/>
    <w:rsid w:val="00D62225"/>
    <w:rsid w:val="00D7000C"/>
    <w:rsid w:val="00D71FE7"/>
    <w:rsid w:val="00D7229B"/>
    <w:rsid w:val="00D763EE"/>
    <w:rsid w:val="00D77674"/>
    <w:rsid w:val="00D93908"/>
    <w:rsid w:val="00DA3B59"/>
    <w:rsid w:val="00DA571A"/>
    <w:rsid w:val="00DB0D44"/>
    <w:rsid w:val="00DB2930"/>
    <w:rsid w:val="00DB3697"/>
    <w:rsid w:val="00DB7704"/>
    <w:rsid w:val="00DC407C"/>
    <w:rsid w:val="00DD23DC"/>
    <w:rsid w:val="00DD36E0"/>
    <w:rsid w:val="00DE17AF"/>
    <w:rsid w:val="00DE1BED"/>
    <w:rsid w:val="00E14C22"/>
    <w:rsid w:val="00E43F3E"/>
    <w:rsid w:val="00E6041C"/>
    <w:rsid w:val="00EB2154"/>
    <w:rsid w:val="00EB4FBE"/>
    <w:rsid w:val="00EC494C"/>
    <w:rsid w:val="00EE141C"/>
    <w:rsid w:val="00EE142F"/>
    <w:rsid w:val="00EF345A"/>
    <w:rsid w:val="00EF5F2B"/>
    <w:rsid w:val="00F01D9C"/>
    <w:rsid w:val="00F03D4D"/>
    <w:rsid w:val="00F30847"/>
    <w:rsid w:val="00F31B6F"/>
    <w:rsid w:val="00F40397"/>
    <w:rsid w:val="00F421CC"/>
    <w:rsid w:val="00F44D5F"/>
    <w:rsid w:val="00F51514"/>
    <w:rsid w:val="00F55DDE"/>
    <w:rsid w:val="00F63EE1"/>
    <w:rsid w:val="00F6511E"/>
    <w:rsid w:val="00F766B7"/>
    <w:rsid w:val="00FA4DEE"/>
    <w:rsid w:val="00FA5865"/>
    <w:rsid w:val="00FA7577"/>
    <w:rsid w:val="00FC4956"/>
    <w:rsid w:val="00FC58A4"/>
    <w:rsid w:val="00FC78FA"/>
    <w:rsid w:val="00FD0AA8"/>
    <w:rsid w:val="00FE4BF6"/>
    <w:rsid w:val="00FF0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 strokecolor="red">
      <v:fill color="white"/>
      <v:stroke startarrow="classic" startarrowwidth="wide" startarrowlength="long" color="red" weight="1.25pt"/>
      <v:textbox inset="0,,0"/>
    </o:shapedefaults>
    <o:shapelayout v:ext="edit">
      <o:idmap v:ext="edit" data="1"/>
      <o:rules v:ext="edit">
        <o:r id="V:Rule1" type="callout" idref="#_x0000_s1035"/>
        <o:r id="V:Rule2" type="callout" idref="#_x0000_s1037"/>
        <o:r id="V:Rule3" type="callout" idref="#_x0000_s1038"/>
        <o:r id="V:Rule4" type="callout" idref="#_x0000_s1045"/>
        <o:r id="V:Rule5" type="callout" idref="#_x0000_s1053"/>
        <o:r id="V:Rule6" type="callout" idref="#_x0000_s1054"/>
        <o:r id="V:Rule7" type="callout" idref="#_x0000_s1055"/>
        <o:r id="V:Rule8" type="callout" idref="#_x0000_s1064"/>
        <o:r id="V:Rule9" type="connector" idref="#_x0000_s1041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1F1B"/>
  </w:style>
  <w:style w:type="paragraph" w:styleId="Heading1">
    <w:name w:val="heading 1"/>
    <w:basedOn w:val="Normal"/>
    <w:link w:val="Heading1Char"/>
    <w:uiPriority w:val="9"/>
    <w:qFormat/>
    <w:rsid w:val="00FF0A7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F0A7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7B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67D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0A7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F0A7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FF0A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A79"/>
  </w:style>
  <w:style w:type="paragraph" w:styleId="Footer">
    <w:name w:val="footer"/>
    <w:basedOn w:val="Normal"/>
    <w:link w:val="FooterChar"/>
    <w:uiPriority w:val="99"/>
    <w:unhideWhenUsed/>
    <w:rsid w:val="00FF0A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A79"/>
  </w:style>
  <w:style w:type="table" w:styleId="TableGrid">
    <w:name w:val="Table Grid"/>
    <w:basedOn w:val="TableNormal"/>
    <w:uiPriority w:val="59"/>
    <w:rsid w:val="00A74BA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1">
    <w:name w:val="Light List1"/>
    <w:basedOn w:val="TableNormal"/>
    <w:uiPriority w:val="61"/>
    <w:rsid w:val="00A74BA7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SOPTitle">
    <w:name w:val="SOP Title"/>
    <w:basedOn w:val="Normal"/>
    <w:link w:val="SOPTitleChar"/>
    <w:qFormat/>
    <w:rsid w:val="0032553F"/>
    <w:pPr>
      <w:spacing w:line="480" w:lineRule="auto"/>
    </w:pPr>
    <w:rPr>
      <w:rFonts w:ascii="Times New Roman" w:hAnsi="Times New Roman"/>
      <w:b/>
      <w:sz w:val="48"/>
    </w:rPr>
  </w:style>
  <w:style w:type="paragraph" w:customStyle="1" w:styleId="SOPL1Title">
    <w:name w:val="SOP L1 Title"/>
    <w:next w:val="SOPL2Title"/>
    <w:qFormat/>
    <w:rsid w:val="000237E2"/>
    <w:pPr>
      <w:keepNext/>
      <w:numPr>
        <w:numId w:val="49"/>
      </w:numPr>
      <w:shd w:val="clear" w:color="auto" w:fill="B2A1C7" w:themeFill="accent4" w:themeFillTint="99"/>
      <w:spacing w:before="240" w:line="276" w:lineRule="auto"/>
    </w:pPr>
    <w:rPr>
      <w:rFonts w:ascii="Times New Roman" w:hAnsi="Times New Roman" w:cs="Times New Roman"/>
      <w:b/>
      <w:sz w:val="24"/>
      <w:szCs w:val="24"/>
    </w:rPr>
  </w:style>
  <w:style w:type="character" w:customStyle="1" w:styleId="SOPTitleChar">
    <w:name w:val="SOP Title Char"/>
    <w:basedOn w:val="Heading1Char"/>
    <w:link w:val="SOPTitle"/>
    <w:rsid w:val="0032553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ListParagraph">
    <w:name w:val="List Paragraph"/>
    <w:basedOn w:val="Normal"/>
    <w:link w:val="ListParagraphChar"/>
    <w:uiPriority w:val="34"/>
    <w:qFormat/>
    <w:rsid w:val="00CB6A95"/>
    <w:pPr>
      <w:ind w:left="720"/>
      <w:contextualSpacing/>
    </w:pPr>
  </w:style>
  <w:style w:type="paragraph" w:customStyle="1" w:styleId="SOPL2Text">
    <w:name w:val="SOP L2 Text"/>
    <w:link w:val="SOPL2TextChar"/>
    <w:qFormat/>
    <w:rsid w:val="007C17A9"/>
    <w:pPr>
      <w:numPr>
        <w:ilvl w:val="1"/>
        <w:numId w:val="49"/>
      </w:numPr>
      <w:spacing w:before="120"/>
    </w:pPr>
    <w:rPr>
      <w:rFonts w:ascii="Times New Roman" w:hAnsi="Times New Roman" w:cs="Times New Roman"/>
      <w:sz w:val="24"/>
      <w:szCs w:val="24"/>
    </w:rPr>
  </w:style>
  <w:style w:type="paragraph" w:customStyle="1" w:styleId="SOPNormalText">
    <w:name w:val="SOP Normal Text"/>
    <w:qFormat/>
    <w:rsid w:val="00CB6A95"/>
    <w:rPr>
      <w:rFonts w:ascii="Times New Roman" w:eastAsia="Times New Roman" w:hAnsi="Times New Roman" w:cs="Times New Roman"/>
      <w:bCs/>
      <w:kern w:val="36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B6A95"/>
  </w:style>
  <w:style w:type="character" w:customStyle="1" w:styleId="SOPLevel1TextChar">
    <w:name w:val="SOP Level 1 Text Char"/>
    <w:basedOn w:val="ListParagraphChar"/>
    <w:rsid w:val="00CB6A95"/>
  </w:style>
  <w:style w:type="paragraph" w:customStyle="1" w:styleId="SOPL3Text">
    <w:name w:val="SOP L3 Text"/>
    <w:basedOn w:val="SOPL2Text"/>
    <w:link w:val="SOPL3TextChar"/>
    <w:qFormat/>
    <w:rsid w:val="00FD0AA8"/>
    <w:pPr>
      <w:numPr>
        <w:ilvl w:val="2"/>
      </w:numPr>
    </w:pPr>
  </w:style>
  <w:style w:type="paragraph" w:customStyle="1" w:styleId="SOPL2Title">
    <w:name w:val="SOP L2 Title"/>
    <w:basedOn w:val="SOPL2Text"/>
    <w:next w:val="SOPL3Text"/>
    <w:link w:val="SOPL2TitleChar"/>
    <w:qFormat/>
    <w:rsid w:val="002E6B19"/>
    <w:rPr>
      <w:b/>
    </w:rPr>
  </w:style>
  <w:style w:type="character" w:customStyle="1" w:styleId="SOPL2TextChar">
    <w:name w:val="SOP L2 Text Char"/>
    <w:basedOn w:val="DefaultParagraphFont"/>
    <w:link w:val="SOPL2Text"/>
    <w:rsid w:val="007C17A9"/>
    <w:rPr>
      <w:rFonts w:ascii="Times New Roman" w:hAnsi="Times New Roman" w:cs="Times New Roman"/>
      <w:sz w:val="24"/>
      <w:szCs w:val="24"/>
    </w:rPr>
  </w:style>
  <w:style w:type="character" w:customStyle="1" w:styleId="SOPL3TextChar">
    <w:name w:val="SOP L3 Text Char"/>
    <w:basedOn w:val="SOPL2TextChar"/>
    <w:link w:val="SOPL3Text"/>
    <w:rsid w:val="00FD0AA8"/>
    <w:rPr>
      <w:rFonts w:ascii="Times New Roman" w:hAnsi="Times New Roman" w:cs="Times New Roman"/>
      <w:sz w:val="24"/>
      <w:szCs w:val="24"/>
    </w:rPr>
  </w:style>
  <w:style w:type="paragraph" w:customStyle="1" w:styleId="SOPL4Text">
    <w:name w:val="SOP L4 Text"/>
    <w:basedOn w:val="SOPL2Text"/>
    <w:link w:val="SOPL4TextChar"/>
    <w:qFormat/>
    <w:rsid w:val="007C17A9"/>
    <w:pPr>
      <w:numPr>
        <w:ilvl w:val="3"/>
      </w:numPr>
    </w:pPr>
  </w:style>
  <w:style w:type="character" w:customStyle="1" w:styleId="SOPL2TitleChar">
    <w:name w:val="SOP L2 Title Char"/>
    <w:basedOn w:val="SOPL2TextChar"/>
    <w:link w:val="SOPL2Title"/>
    <w:rsid w:val="002E6B19"/>
    <w:rPr>
      <w:rFonts w:ascii="Times New Roman" w:hAnsi="Times New Roman" w:cs="Times New Roman"/>
      <w:b/>
      <w:sz w:val="24"/>
      <w:szCs w:val="24"/>
    </w:rPr>
  </w:style>
  <w:style w:type="paragraph" w:customStyle="1" w:styleId="SOPL5Text">
    <w:name w:val="SOP L5 Text"/>
    <w:basedOn w:val="SOPL4Text"/>
    <w:link w:val="SOPL5TextChar"/>
    <w:qFormat/>
    <w:rsid w:val="007C17A9"/>
    <w:pPr>
      <w:numPr>
        <w:ilvl w:val="4"/>
      </w:numPr>
    </w:pPr>
  </w:style>
  <w:style w:type="character" w:customStyle="1" w:styleId="SOPL4TextChar">
    <w:name w:val="SOP L4 Text Char"/>
    <w:basedOn w:val="SOPL2TextChar"/>
    <w:link w:val="SOPL4Text"/>
    <w:rsid w:val="007C17A9"/>
    <w:rPr>
      <w:rFonts w:ascii="Times New Roman" w:hAnsi="Times New Roman" w:cs="Times New Roman"/>
      <w:sz w:val="24"/>
      <w:szCs w:val="24"/>
    </w:rPr>
  </w:style>
  <w:style w:type="character" w:customStyle="1" w:styleId="SOPL5TextChar">
    <w:name w:val="SOP L5 Text Char"/>
    <w:basedOn w:val="SOPL4TextChar"/>
    <w:link w:val="SOPL5Text"/>
    <w:rsid w:val="007C17A9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10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0B4"/>
    <w:rPr>
      <w:rFonts w:ascii="Tahoma" w:hAnsi="Tahoma" w:cs="Tahoma"/>
      <w:sz w:val="16"/>
      <w:szCs w:val="16"/>
    </w:rPr>
  </w:style>
  <w:style w:type="table" w:customStyle="1" w:styleId="S">
    <w:name w:val="S"/>
    <w:basedOn w:val="TableNormal"/>
    <w:uiPriority w:val="99"/>
    <w:qFormat/>
    <w:rsid w:val="00EF5F2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F01D9C"/>
    <w:pPr>
      <w:spacing w:after="200"/>
      <w:jc w:val="center"/>
    </w:pPr>
    <w:rPr>
      <w:b/>
      <w:bCs/>
      <w:sz w:val="20"/>
      <w:szCs w:val="18"/>
    </w:rPr>
  </w:style>
  <w:style w:type="table" w:customStyle="1" w:styleId="SOPTable">
    <w:name w:val="SOP Table"/>
    <w:basedOn w:val="TableNormal"/>
    <w:uiPriority w:val="99"/>
    <w:qFormat/>
    <w:rsid w:val="00671E61"/>
    <w:rPr>
      <w:sz w:val="20"/>
    </w:rPr>
    <w:tblPr>
      <w:tblInd w:w="0" w:type="dxa"/>
      <w:tblBorders>
        <w:top w:val="thinThickSmallGap" w:sz="18" w:space="0" w:color="auto"/>
        <w:left w:val="thinThickSmallGap" w:sz="18" w:space="0" w:color="auto"/>
        <w:bottom w:val="thickThinSmallGap" w:sz="18" w:space="0" w:color="auto"/>
        <w:right w:val="thickThinSmallGap" w:sz="18" w:space="0" w:color="auto"/>
        <w:insideH w:val="single" w:sz="6" w:space="0" w:color="auto"/>
        <w:insideV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OPNote">
    <w:name w:val="SOP Note"/>
    <w:basedOn w:val="SOPL3Text"/>
    <w:qFormat/>
    <w:rsid w:val="00FA4DEE"/>
    <w:pPr>
      <w:numPr>
        <w:ilvl w:val="0"/>
        <w:numId w:val="0"/>
      </w:numPr>
      <w:ind w:left="1296" w:hanging="936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7BA4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FA4DEE"/>
    <w:pPr>
      <w:tabs>
        <w:tab w:val="left" w:pos="1080"/>
        <w:tab w:val="right" w:leader="dot" w:pos="10080"/>
      </w:tabs>
      <w:ind w:left="432"/>
    </w:pPr>
    <w:rPr>
      <w:rFonts w:eastAsiaTheme="minorEastAsia"/>
      <w:noProof/>
      <w:snapToGrid w:val="0"/>
      <w:w w:val="0"/>
    </w:rPr>
  </w:style>
  <w:style w:type="paragraph" w:styleId="TOC1">
    <w:name w:val="toc 1"/>
    <w:basedOn w:val="Normal"/>
    <w:next w:val="Normal"/>
    <w:autoRedefine/>
    <w:uiPriority w:val="39"/>
    <w:unhideWhenUsed/>
    <w:rsid w:val="00FA4DEE"/>
    <w:pPr>
      <w:tabs>
        <w:tab w:val="left" w:pos="720"/>
        <w:tab w:val="right" w:leader="dot" w:pos="10080"/>
      </w:tabs>
      <w:ind w:left="288"/>
    </w:pPr>
    <w:rPr>
      <w:rFonts w:eastAsiaTheme="minorEastAsia"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FA4DEE"/>
    <w:pPr>
      <w:tabs>
        <w:tab w:val="left" w:pos="1584"/>
        <w:tab w:val="right" w:pos="10080"/>
      </w:tabs>
      <w:ind w:left="720"/>
    </w:pPr>
    <w:rPr>
      <w:rFonts w:eastAsiaTheme="minorEastAsia"/>
      <w:noProof/>
    </w:rPr>
  </w:style>
  <w:style w:type="paragraph" w:styleId="TOC4">
    <w:name w:val="toc 4"/>
    <w:basedOn w:val="Normal"/>
    <w:next w:val="Normal"/>
    <w:autoRedefine/>
    <w:uiPriority w:val="39"/>
    <w:unhideWhenUsed/>
    <w:rsid w:val="00FA4DEE"/>
    <w:pPr>
      <w:tabs>
        <w:tab w:val="left" w:pos="2304"/>
        <w:tab w:val="right" w:leader="dot" w:pos="10080"/>
      </w:tabs>
      <w:ind w:left="1152"/>
    </w:pPr>
    <w:rPr>
      <w:rFonts w:eastAsiaTheme="minorEastAsia"/>
      <w:noProof/>
    </w:rPr>
  </w:style>
  <w:style w:type="paragraph" w:styleId="TOC5">
    <w:name w:val="toc 5"/>
    <w:basedOn w:val="Normal"/>
    <w:next w:val="Normal"/>
    <w:autoRedefine/>
    <w:uiPriority w:val="39"/>
    <w:unhideWhenUsed/>
    <w:rsid w:val="00737BA4"/>
    <w:pPr>
      <w:spacing w:after="100" w:line="276" w:lineRule="auto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737BA4"/>
    <w:pPr>
      <w:spacing w:after="100" w:line="276" w:lineRule="auto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737BA4"/>
    <w:pPr>
      <w:spacing w:after="100" w:line="276" w:lineRule="auto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737BA4"/>
    <w:pPr>
      <w:spacing w:after="100" w:line="276" w:lineRule="auto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737BA4"/>
    <w:pPr>
      <w:spacing w:after="100" w:line="276" w:lineRule="auto"/>
      <w:ind w:left="1760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737BA4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7BA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ableofFigures">
    <w:name w:val="table of figures"/>
    <w:basedOn w:val="Normal"/>
    <w:next w:val="Normal"/>
    <w:uiPriority w:val="99"/>
    <w:unhideWhenUsed/>
    <w:rsid w:val="00963D2D"/>
    <w:pPr>
      <w:tabs>
        <w:tab w:val="right" w:leader="dot" w:pos="10080"/>
      </w:tabs>
    </w:pPr>
  </w:style>
  <w:style w:type="paragraph" w:customStyle="1" w:styleId="SOPL3Title">
    <w:name w:val="SOP L3 Title"/>
    <w:basedOn w:val="SOPL3Text"/>
    <w:next w:val="SOPL3Text"/>
    <w:qFormat/>
    <w:rsid w:val="00D62225"/>
    <w:pPr>
      <w:keepNext/>
    </w:pPr>
    <w:rPr>
      <w:b/>
    </w:rPr>
  </w:style>
  <w:style w:type="paragraph" w:customStyle="1" w:styleId="SOPL4Title">
    <w:name w:val="SOP L4 Title"/>
    <w:basedOn w:val="SOPL4Text"/>
    <w:next w:val="SOPL4Text"/>
    <w:qFormat/>
    <w:rsid w:val="00D62225"/>
    <w:pPr>
      <w:keepNext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67D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numbering" w:customStyle="1" w:styleId="Style1">
    <w:name w:val="Style1"/>
    <w:uiPriority w:val="99"/>
    <w:rsid w:val="004135D6"/>
    <w:pPr>
      <w:numPr>
        <w:numId w:val="5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F:\SOP%20and%20Process%20Info\In%20Prog\Oxford%2080%20rie.docx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file:///F:\SOP%20and%20Process%20Info\In%20Prog\Oxford%2080%20rie.docx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F:\SOP%20and%20Process%20Info\In%20Prog\Oxford%2080%20rie.docx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file:///F:\SOP%20and%20Process%20Info\In%20Prog\Oxford%2080%20rie.docx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file:///F:\SOP%20and%20Process%20Info\In%20Prog\Oxford%2080%20rie.docx" TargetMode="External"/><Relationship Id="rId1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SOP%20and%20Process%20Info\Templates\SO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A107EF-F083-476C-9E19-D8BB4E082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SOP</Template>
  <TotalTime>273</TotalTime>
  <Pages>6</Pages>
  <Words>1098</Words>
  <Characters>6263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nFocus</dc:creator>
  <cp:lastModifiedBy>Fenix</cp:lastModifiedBy>
  <cp:revision>13</cp:revision>
  <cp:lastPrinted>2010-06-16T17:55:00Z</cp:lastPrinted>
  <dcterms:created xsi:type="dcterms:W3CDTF">2010-06-10T20:12:00Z</dcterms:created>
  <dcterms:modified xsi:type="dcterms:W3CDTF">2010-09-24T15:48:00Z</dcterms:modified>
</cp:coreProperties>
</file>