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18E76" w14:textId="7A589294" w:rsidR="006A7E36" w:rsidRPr="004F1299" w:rsidRDefault="00AC20D6" w:rsidP="004F1299">
      <w:pPr>
        <w:pStyle w:val="SOPTitle"/>
      </w:pPr>
      <w:bookmarkStart w:id="0" w:name="SOP_Title"/>
      <w:proofErr w:type="spellStart"/>
      <w:r>
        <w:t>ProTemp</w:t>
      </w:r>
      <w:proofErr w:type="spellEnd"/>
      <w:r>
        <w:t xml:space="preserve"> Furnace SOP</w:t>
      </w:r>
      <w:bookmarkEnd w:id="0"/>
    </w:p>
    <w:p w14:paraId="1C133BEE" w14:textId="77777777" w:rsidR="0082633A" w:rsidRDefault="00F6130F" w:rsidP="0082633A">
      <w:pPr>
        <w:pStyle w:val="SOPSectionHeading1"/>
      </w:pPr>
      <w:bookmarkStart w:id="1" w:name="_Toc11055052"/>
      <w:r>
        <w:t>Scope</w:t>
      </w:r>
      <w:bookmarkEnd w:id="1"/>
    </w:p>
    <w:p w14:paraId="1ABDFC46" w14:textId="77777777" w:rsidR="00AC20D6" w:rsidRPr="00AC20D6" w:rsidRDefault="00AC20D6" w:rsidP="00AC20D6">
      <w:pPr>
        <w:pStyle w:val="SOPParaText2"/>
        <w:rPr>
          <w:sz w:val="24"/>
        </w:rPr>
      </w:pPr>
      <w:r w:rsidRPr="00AC20D6">
        <w:t xml:space="preserve">This SOP provides instructions to operate the </w:t>
      </w:r>
      <w:proofErr w:type="spellStart"/>
      <w:r w:rsidRPr="00AC20D6">
        <w:t>ProTemp</w:t>
      </w:r>
      <w:proofErr w:type="spellEnd"/>
      <w:r w:rsidRPr="00AC20D6">
        <w:t xml:space="preserve"> Atmospheric Furnaces.</w:t>
      </w:r>
    </w:p>
    <w:p w14:paraId="6FD39B58" w14:textId="51FAB9FD" w:rsidR="00360D76" w:rsidRDefault="00F6130F" w:rsidP="00F6130F">
      <w:pPr>
        <w:pStyle w:val="SOPSectionHeading1"/>
      </w:pPr>
      <w:bookmarkStart w:id="2" w:name="_Toc11055053"/>
      <w:r>
        <w:t>Table of Contents</w:t>
      </w:r>
      <w:bookmarkEnd w:id="2"/>
    </w:p>
    <w:p w14:paraId="480EBC5F" w14:textId="3D3ADBBD" w:rsidR="00AE0274" w:rsidRDefault="00F07E23">
      <w:pPr>
        <w:pStyle w:val="TOC1"/>
        <w:rPr>
          <w:rFonts w:asciiTheme="minorHAnsi" w:eastAsiaTheme="minorEastAsia" w:hAnsiTheme="minorHAnsi"/>
          <w:noProof/>
        </w:rPr>
      </w:pPr>
      <w:r>
        <w:rPr>
          <w:bCs/>
        </w:rPr>
        <w:fldChar w:fldCharType="begin"/>
      </w:r>
      <w:r>
        <w:rPr>
          <w:bCs/>
        </w:rPr>
        <w:instrText xml:space="preserve"> TOC \h \z \t "SOP Section Heading 1,1,SOP Section Heading 2,2,SOP Section Heading 3,3,SOP Section Heading 4,4,SOP Section Heading 5,5,Caption,6" </w:instrText>
      </w:r>
      <w:r>
        <w:rPr>
          <w:bCs/>
        </w:rPr>
        <w:fldChar w:fldCharType="separate"/>
      </w:r>
      <w:hyperlink w:anchor="_Toc11055052" w:history="1">
        <w:r w:rsidR="00AE0274" w:rsidRPr="00235639">
          <w:rPr>
            <w:rStyle w:val="Hyperlink"/>
            <w:noProof/>
          </w:rPr>
          <w:t>1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Scope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_Toc11055052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</w:t>
        </w:r>
        <w:r w:rsidR="00AE0274">
          <w:rPr>
            <w:noProof/>
            <w:webHidden/>
          </w:rPr>
          <w:fldChar w:fldCharType="end"/>
        </w:r>
      </w:hyperlink>
    </w:p>
    <w:p w14:paraId="785D6AD1" w14:textId="0BFFA1E2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53" w:history="1">
        <w:r w:rsidR="00AE0274" w:rsidRPr="00235639">
          <w:rPr>
            <w:rStyle w:val="Hyperlink"/>
            <w:noProof/>
          </w:rPr>
          <w:t>2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Table of Contents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_Toc11055053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</w:t>
        </w:r>
        <w:r w:rsidR="00AE0274">
          <w:rPr>
            <w:noProof/>
            <w:webHidden/>
          </w:rPr>
          <w:fldChar w:fldCharType="end"/>
        </w:r>
      </w:hyperlink>
    </w:p>
    <w:p w14:paraId="32D7B9C1" w14:textId="1EFE0ECD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54" w:history="1">
        <w:r w:rsidR="00AE0274" w:rsidRPr="00235639">
          <w:rPr>
            <w:rStyle w:val="Hyperlink"/>
            <w:noProof/>
          </w:rPr>
          <w:t>3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Reference Documents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_Toc11055054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2</w:t>
        </w:r>
        <w:r w:rsidR="00AE0274">
          <w:rPr>
            <w:noProof/>
            <w:webHidden/>
          </w:rPr>
          <w:fldChar w:fldCharType="end"/>
        </w:r>
      </w:hyperlink>
    </w:p>
    <w:p w14:paraId="18FDF543" w14:textId="09EBE707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55" w:history="1">
        <w:r w:rsidR="00AE0274" w:rsidRPr="00235639">
          <w:rPr>
            <w:rStyle w:val="Hyperlink"/>
            <w:noProof/>
          </w:rPr>
          <w:t>3.1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External Documents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_Toc11055055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2</w:t>
        </w:r>
        <w:r w:rsidR="00AE0274">
          <w:rPr>
            <w:noProof/>
            <w:webHidden/>
          </w:rPr>
          <w:fldChar w:fldCharType="end"/>
        </w:r>
      </w:hyperlink>
    </w:p>
    <w:p w14:paraId="61B6BE24" w14:textId="07D4BBF0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56" w:history="1">
        <w:r w:rsidR="00AE0274" w:rsidRPr="00235639">
          <w:rPr>
            <w:rStyle w:val="Hyperlink"/>
            <w:noProof/>
          </w:rPr>
          <w:t>4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Equipment and/or Materials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_Toc11055056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2</w:t>
        </w:r>
        <w:r w:rsidR="00AE0274">
          <w:rPr>
            <w:noProof/>
            <w:webHidden/>
          </w:rPr>
          <w:fldChar w:fldCharType="end"/>
        </w:r>
      </w:hyperlink>
    </w:p>
    <w:p w14:paraId="3AA94AC3" w14:textId="6ECF5E59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57" w:history="1">
        <w:r w:rsidR="00AE0274" w:rsidRPr="00235639">
          <w:rPr>
            <w:rStyle w:val="Hyperlink"/>
            <w:noProof/>
          </w:rPr>
          <w:t>5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Safety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_Toc11055057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2</w:t>
        </w:r>
        <w:r w:rsidR="00AE0274">
          <w:rPr>
            <w:noProof/>
            <w:webHidden/>
          </w:rPr>
          <w:fldChar w:fldCharType="end"/>
        </w:r>
      </w:hyperlink>
    </w:p>
    <w:p w14:paraId="0BA5F2F6" w14:textId="3B658CE9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58" w:history="1">
        <w:r w:rsidR="00AE0274" w:rsidRPr="00235639">
          <w:rPr>
            <w:rStyle w:val="Hyperlink"/>
            <w:noProof/>
          </w:rPr>
          <w:t>6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General Information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_Toc11055058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2</w:t>
        </w:r>
        <w:r w:rsidR="00AE0274">
          <w:rPr>
            <w:noProof/>
            <w:webHidden/>
          </w:rPr>
          <w:fldChar w:fldCharType="end"/>
        </w:r>
      </w:hyperlink>
    </w:p>
    <w:p w14:paraId="78666BDB" w14:textId="718BD638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59" w:history="1">
        <w:r w:rsidR="00AE0274" w:rsidRPr="00235639">
          <w:rPr>
            <w:rStyle w:val="Hyperlink"/>
            <w:noProof/>
          </w:rPr>
          <w:t>7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Pre-Clean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_Toc11055059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4</w:t>
        </w:r>
        <w:r w:rsidR="00AE0274">
          <w:rPr>
            <w:noProof/>
            <w:webHidden/>
          </w:rPr>
          <w:fldChar w:fldCharType="end"/>
        </w:r>
      </w:hyperlink>
    </w:p>
    <w:p w14:paraId="0C449C02" w14:textId="695B9ACE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60" w:history="1">
        <w:r w:rsidR="00AE0274" w:rsidRPr="00235639">
          <w:rPr>
            <w:rStyle w:val="Hyperlink"/>
            <w:noProof/>
          </w:rPr>
          <w:t>7.6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Organic Clean Bath Preparation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_Toc11055060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4</w:t>
        </w:r>
        <w:r w:rsidR="00AE0274">
          <w:rPr>
            <w:noProof/>
            <w:webHidden/>
          </w:rPr>
          <w:fldChar w:fldCharType="end"/>
        </w:r>
      </w:hyperlink>
    </w:p>
    <w:p w14:paraId="3F21BE7C" w14:textId="540AB937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61" w:history="1">
        <w:r w:rsidR="00AE0274" w:rsidRPr="00235639">
          <w:rPr>
            <w:rStyle w:val="Hyperlink"/>
            <w:noProof/>
          </w:rPr>
          <w:t>7.7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SC-1 Bath Preparation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_Toc11055061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4</w:t>
        </w:r>
        <w:r w:rsidR="00AE0274">
          <w:rPr>
            <w:noProof/>
            <w:webHidden/>
          </w:rPr>
          <w:fldChar w:fldCharType="end"/>
        </w:r>
      </w:hyperlink>
    </w:p>
    <w:p w14:paraId="0C957903" w14:textId="177831B5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62" w:history="1">
        <w:r w:rsidR="00AE0274" w:rsidRPr="00235639">
          <w:rPr>
            <w:rStyle w:val="Hyperlink"/>
            <w:noProof/>
          </w:rPr>
          <w:t>7.8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Oxide Removal Bath Preparation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_Toc11055062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5</w:t>
        </w:r>
        <w:r w:rsidR="00AE0274">
          <w:rPr>
            <w:noProof/>
            <w:webHidden/>
          </w:rPr>
          <w:fldChar w:fldCharType="end"/>
        </w:r>
      </w:hyperlink>
    </w:p>
    <w:p w14:paraId="5D501306" w14:textId="3E808294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63" w:history="1">
        <w:r w:rsidR="00AE0274" w:rsidRPr="00235639">
          <w:rPr>
            <w:rStyle w:val="Hyperlink"/>
            <w:noProof/>
          </w:rPr>
          <w:t>7.9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SC-2 Bath Preparation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_Toc11055063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5</w:t>
        </w:r>
        <w:r w:rsidR="00AE0274">
          <w:rPr>
            <w:noProof/>
            <w:webHidden/>
          </w:rPr>
          <w:fldChar w:fldCharType="end"/>
        </w:r>
      </w:hyperlink>
    </w:p>
    <w:p w14:paraId="63F6AA17" w14:textId="334DEAB8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64" w:history="1">
        <w:r w:rsidR="00AE0274" w:rsidRPr="00235639">
          <w:rPr>
            <w:rStyle w:val="Hyperlink"/>
            <w:noProof/>
          </w:rPr>
          <w:t>8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Furnace Operating Procedures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_Toc11055064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6</w:t>
        </w:r>
        <w:r w:rsidR="00AE0274">
          <w:rPr>
            <w:noProof/>
            <w:webHidden/>
          </w:rPr>
          <w:fldChar w:fldCharType="end"/>
        </w:r>
      </w:hyperlink>
    </w:p>
    <w:p w14:paraId="08E81731" w14:textId="54BEF450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65" w:history="1">
        <w:r w:rsidR="00AE0274" w:rsidRPr="00235639">
          <w:rPr>
            <w:rStyle w:val="Hyperlink"/>
            <w:noProof/>
          </w:rPr>
          <w:t>8.1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Log On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_Toc11055065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6</w:t>
        </w:r>
        <w:r w:rsidR="00AE0274">
          <w:rPr>
            <w:noProof/>
            <w:webHidden/>
          </w:rPr>
          <w:fldChar w:fldCharType="end"/>
        </w:r>
      </w:hyperlink>
    </w:p>
    <w:p w14:paraId="4ACE5651" w14:textId="3C5A9260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66" w:history="1">
        <w:r w:rsidR="00AE0274" w:rsidRPr="00235639">
          <w:rPr>
            <w:rStyle w:val="Hyperlink"/>
            <w:noProof/>
          </w:rPr>
          <w:t>8.2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Enable Coral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_Toc11055066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6</w:t>
        </w:r>
        <w:r w:rsidR="00AE0274">
          <w:rPr>
            <w:noProof/>
            <w:webHidden/>
          </w:rPr>
          <w:fldChar w:fldCharType="end"/>
        </w:r>
      </w:hyperlink>
    </w:p>
    <w:p w14:paraId="68D23F02" w14:textId="39D79AB5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67" w:history="1">
        <w:r w:rsidR="00AE0274" w:rsidRPr="00235639">
          <w:rPr>
            <w:rStyle w:val="Hyperlink"/>
            <w:noProof/>
          </w:rPr>
          <w:t>8.3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Check Furnace Status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_Toc11055067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6</w:t>
        </w:r>
        <w:r w:rsidR="00AE0274">
          <w:rPr>
            <w:noProof/>
            <w:webHidden/>
          </w:rPr>
          <w:fldChar w:fldCharType="end"/>
        </w:r>
      </w:hyperlink>
    </w:p>
    <w:p w14:paraId="64C82AE8" w14:textId="16F3D683" w:rsidR="00AE0274" w:rsidRDefault="003B75D0">
      <w:pPr>
        <w:pStyle w:val="TOC3"/>
        <w:rPr>
          <w:rFonts w:asciiTheme="minorHAnsi" w:eastAsiaTheme="minorEastAsia" w:hAnsiTheme="minorHAnsi"/>
        </w:rPr>
      </w:pPr>
      <w:hyperlink w:anchor="_Toc11055068" w:history="1">
        <w:r w:rsidR="00AE0274" w:rsidRPr="00235639">
          <w:rPr>
            <w:rStyle w:val="Hyperlink"/>
          </w:rPr>
          <w:t>8.3.3</w:t>
        </w:r>
        <w:r w:rsidR="00AE0274">
          <w:rPr>
            <w:rFonts w:asciiTheme="minorHAnsi" w:eastAsiaTheme="minorEastAsia" w:hAnsiTheme="minorHAnsi"/>
          </w:rPr>
          <w:tab/>
        </w:r>
        <w:r w:rsidR="00AE0274" w:rsidRPr="00235639">
          <w:rPr>
            <w:rStyle w:val="Hyperlink"/>
          </w:rPr>
          <w:t>Review Current Status</w:t>
        </w:r>
        <w:r w:rsidR="00AE0274">
          <w:rPr>
            <w:webHidden/>
          </w:rPr>
          <w:tab/>
        </w:r>
        <w:r w:rsidR="00AE0274">
          <w:rPr>
            <w:webHidden/>
          </w:rPr>
          <w:fldChar w:fldCharType="begin"/>
        </w:r>
        <w:r w:rsidR="00AE0274">
          <w:rPr>
            <w:webHidden/>
          </w:rPr>
          <w:instrText xml:space="preserve"> PAGEREF _Toc11055068 \h </w:instrText>
        </w:r>
        <w:r w:rsidR="00AE0274">
          <w:rPr>
            <w:webHidden/>
          </w:rPr>
        </w:r>
        <w:r w:rsidR="00AE0274">
          <w:rPr>
            <w:webHidden/>
          </w:rPr>
          <w:fldChar w:fldCharType="separate"/>
        </w:r>
        <w:r w:rsidR="00AE0274">
          <w:rPr>
            <w:webHidden/>
          </w:rPr>
          <w:t>6</w:t>
        </w:r>
        <w:r w:rsidR="00AE0274">
          <w:rPr>
            <w:webHidden/>
          </w:rPr>
          <w:fldChar w:fldCharType="end"/>
        </w:r>
      </w:hyperlink>
    </w:p>
    <w:p w14:paraId="6E22F7CC" w14:textId="67A2198D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69" w:history="1">
        <w:r w:rsidR="00AE0274" w:rsidRPr="00235639">
          <w:rPr>
            <w:rStyle w:val="Hyperlink"/>
            <w:noProof/>
          </w:rPr>
          <w:t>8.4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Load Boat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_Toc11055069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8</w:t>
        </w:r>
        <w:r w:rsidR="00AE0274">
          <w:rPr>
            <w:noProof/>
            <w:webHidden/>
          </w:rPr>
          <w:fldChar w:fldCharType="end"/>
        </w:r>
      </w:hyperlink>
    </w:p>
    <w:p w14:paraId="4E892E11" w14:textId="275F5665" w:rsidR="00AE0274" w:rsidRDefault="003B75D0">
      <w:pPr>
        <w:pStyle w:val="TOC3"/>
        <w:rPr>
          <w:rFonts w:asciiTheme="minorHAnsi" w:eastAsiaTheme="minorEastAsia" w:hAnsiTheme="minorHAnsi"/>
        </w:rPr>
      </w:pPr>
      <w:hyperlink w:anchor="_Toc11055070" w:history="1">
        <w:r w:rsidR="00AE0274" w:rsidRPr="00235639">
          <w:rPr>
            <w:rStyle w:val="Hyperlink"/>
          </w:rPr>
          <w:t>8.4.1</w:t>
        </w:r>
        <w:r w:rsidR="00AE0274">
          <w:rPr>
            <w:rFonts w:asciiTheme="minorHAnsi" w:eastAsiaTheme="minorEastAsia" w:hAnsiTheme="minorHAnsi"/>
          </w:rPr>
          <w:tab/>
        </w:r>
        <w:r w:rsidR="00AE0274" w:rsidRPr="00235639">
          <w:rPr>
            <w:rStyle w:val="Hyperlink"/>
          </w:rPr>
          <w:t>Load Wafers</w:t>
        </w:r>
        <w:r w:rsidR="00AE0274">
          <w:rPr>
            <w:webHidden/>
          </w:rPr>
          <w:tab/>
        </w:r>
        <w:r w:rsidR="00AE0274">
          <w:rPr>
            <w:webHidden/>
          </w:rPr>
          <w:fldChar w:fldCharType="begin"/>
        </w:r>
        <w:r w:rsidR="00AE0274">
          <w:rPr>
            <w:webHidden/>
          </w:rPr>
          <w:instrText xml:space="preserve"> PAGEREF _Toc11055070 \h </w:instrText>
        </w:r>
        <w:r w:rsidR="00AE0274">
          <w:rPr>
            <w:webHidden/>
          </w:rPr>
        </w:r>
        <w:r w:rsidR="00AE0274">
          <w:rPr>
            <w:webHidden/>
          </w:rPr>
          <w:fldChar w:fldCharType="separate"/>
        </w:r>
        <w:r w:rsidR="00AE0274">
          <w:rPr>
            <w:webHidden/>
          </w:rPr>
          <w:t>8</w:t>
        </w:r>
        <w:r w:rsidR="00AE0274">
          <w:rPr>
            <w:webHidden/>
          </w:rPr>
          <w:fldChar w:fldCharType="end"/>
        </w:r>
      </w:hyperlink>
    </w:p>
    <w:p w14:paraId="7FB91DCF" w14:textId="0C02144A" w:rsidR="00AE0274" w:rsidRDefault="003B75D0">
      <w:pPr>
        <w:pStyle w:val="TOC4"/>
        <w:rPr>
          <w:rFonts w:asciiTheme="minorHAnsi" w:eastAsiaTheme="minorEastAsia" w:hAnsiTheme="minorHAnsi"/>
          <w:noProof/>
        </w:rPr>
      </w:pPr>
      <w:hyperlink w:anchor="_Toc11055071" w:history="1">
        <w:r w:rsidR="00AE0274" w:rsidRPr="00235639">
          <w:rPr>
            <w:rStyle w:val="Hyperlink"/>
            <w:noProof/>
          </w:rPr>
          <w:t>8.4.1.4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Solid Source Doping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_Toc11055071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8</w:t>
        </w:r>
        <w:r w:rsidR="00AE0274">
          <w:rPr>
            <w:noProof/>
            <w:webHidden/>
          </w:rPr>
          <w:fldChar w:fldCharType="end"/>
        </w:r>
      </w:hyperlink>
    </w:p>
    <w:p w14:paraId="7BB99405" w14:textId="0040A162" w:rsidR="00AE0274" w:rsidRDefault="003B75D0">
      <w:pPr>
        <w:pStyle w:val="TOC4"/>
        <w:rPr>
          <w:rFonts w:asciiTheme="minorHAnsi" w:eastAsiaTheme="minorEastAsia" w:hAnsiTheme="minorHAnsi"/>
          <w:noProof/>
        </w:rPr>
      </w:pPr>
      <w:hyperlink w:anchor="_Toc11055072" w:history="1">
        <w:r w:rsidR="00AE0274" w:rsidRPr="00235639">
          <w:rPr>
            <w:rStyle w:val="Hyperlink"/>
            <w:noProof/>
          </w:rPr>
          <w:t>8.4.1.5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Oxidation/Anneal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_Toc11055072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9</w:t>
        </w:r>
        <w:r w:rsidR="00AE0274">
          <w:rPr>
            <w:noProof/>
            <w:webHidden/>
          </w:rPr>
          <w:fldChar w:fldCharType="end"/>
        </w:r>
      </w:hyperlink>
    </w:p>
    <w:p w14:paraId="19706D8B" w14:textId="16A07000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73" w:history="1">
        <w:r w:rsidR="00AE0274" w:rsidRPr="00235639">
          <w:rPr>
            <w:rStyle w:val="Hyperlink"/>
            <w:noProof/>
          </w:rPr>
          <w:t>8.5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Initialize Graph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_Toc11055073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10</w:t>
        </w:r>
        <w:r w:rsidR="00AE0274">
          <w:rPr>
            <w:noProof/>
            <w:webHidden/>
          </w:rPr>
          <w:fldChar w:fldCharType="end"/>
        </w:r>
      </w:hyperlink>
    </w:p>
    <w:p w14:paraId="09272C5D" w14:textId="5BC56BAD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74" w:history="1">
        <w:r w:rsidR="00AE0274" w:rsidRPr="00235639">
          <w:rPr>
            <w:rStyle w:val="Hyperlink"/>
            <w:noProof/>
          </w:rPr>
          <w:t>8.6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Change Oxidation Time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_Toc11055074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10</w:t>
        </w:r>
        <w:r w:rsidR="00AE0274">
          <w:rPr>
            <w:noProof/>
            <w:webHidden/>
          </w:rPr>
          <w:fldChar w:fldCharType="end"/>
        </w:r>
      </w:hyperlink>
    </w:p>
    <w:p w14:paraId="3EDDAE79" w14:textId="3E97C597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75" w:history="1">
        <w:r w:rsidR="00AE0274" w:rsidRPr="00235639">
          <w:rPr>
            <w:rStyle w:val="Hyperlink"/>
            <w:noProof/>
          </w:rPr>
          <w:t>8.7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Download Recipe File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_Toc11055075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11</w:t>
        </w:r>
        <w:r w:rsidR="00AE0274">
          <w:rPr>
            <w:noProof/>
            <w:webHidden/>
          </w:rPr>
          <w:fldChar w:fldCharType="end"/>
        </w:r>
      </w:hyperlink>
    </w:p>
    <w:p w14:paraId="597B24C2" w14:textId="2384B656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76" w:history="1">
        <w:r w:rsidR="00AE0274" w:rsidRPr="00235639">
          <w:rPr>
            <w:rStyle w:val="Hyperlink"/>
            <w:noProof/>
          </w:rPr>
          <w:t>8.8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Select Recipe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_Toc11055076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12</w:t>
        </w:r>
        <w:r w:rsidR="00AE0274">
          <w:rPr>
            <w:noProof/>
            <w:webHidden/>
          </w:rPr>
          <w:fldChar w:fldCharType="end"/>
        </w:r>
      </w:hyperlink>
    </w:p>
    <w:p w14:paraId="643E0748" w14:textId="278BE2AD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77" w:history="1">
        <w:r w:rsidR="00AE0274" w:rsidRPr="00235639">
          <w:rPr>
            <w:rStyle w:val="Hyperlink"/>
            <w:noProof/>
          </w:rPr>
          <w:t>8.9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Run Recipe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_Toc11055077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12</w:t>
        </w:r>
        <w:r w:rsidR="00AE0274">
          <w:rPr>
            <w:noProof/>
            <w:webHidden/>
          </w:rPr>
          <w:fldChar w:fldCharType="end"/>
        </w:r>
      </w:hyperlink>
    </w:p>
    <w:p w14:paraId="3AAA4912" w14:textId="7A80BA04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78" w:history="1">
        <w:r w:rsidR="00AE0274" w:rsidRPr="00235639">
          <w:rPr>
            <w:rStyle w:val="Hyperlink"/>
            <w:noProof/>
          </w:rPr>
          <w:t>8.10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Wait for Run Completion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_Toc11055078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13</w:t>
        </w:r>
        <w:r w:rsidR="00AE0274">
          <w:rPr>
            <w:noProof/>
            <w:webHidden/>
          </w:rPr>
          <w:fldChar w:fldCharType="end"/>
        </w:r>
      </w:hyperlink>
    </w:p>
    <w:p w14:paraId="31C2114E" w14:textId="53E5309D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79" w:history="1">
        <w:r w:rsidR="00AE0274" w:rsidRPr="00235639">
          <w:rPr>
            <w:rStyle w:val="Hyperlink"/>
            <w:noProof/>
          </w:rPr>
          <w:t>8.11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Unload Boat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_Toc11055079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13</w:t>
        </w:r>
        <w:r w:rsidR="00AE0274">
          <w:rPr>
            <w:noProof/>
            <w:webHidden/>
          </w:rPr>
          <w:fldChar w:fldCharType="end"/>
        </w:r>
      </w:hyperlink>
    </w:p>
    <w:p w14:paraId="7D1EA809" w14:textId="18522B50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80" w:history="1">
        <w:r w:rsidR="00AE0274" w:rsidRPr="00235639">
          <w:rPr>
            <w:rStyle w:val="Hyperlink"/>
            <w:noProof/>
          </w:rPr>
          <w:t>8.12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Unload Wafers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_Toc11055080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13</w:t>
        </w:r>
        <w:r w:rsidR="00AE0274">
          <w:rPr>
            <w:noProof/>
            <w:webHidden/>
          </w:rPr>
          <w:fldChar w:fldCharType="end"/>
        </w:r>
      </w:hyperlink>
    </w:p>
    <w:p w14:paraId="1C216525" w14:textId="6CF4CC17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81" w:history="1">
        <w:r w:rsidR="00AE0274" w:rsidRPr="00235639">
          <w:rPr>
            <w:rStyle w:val="Hyperlink"/>
            <w:noProof/>
          </w:rPr>
          <w:t>8.13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Measure Monitor Wafers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_Toc11055081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13</w:t>
        </w:r>
        <w:r w:rsidR="00AE0274">
          <w:rPr>
            <w:noProof/>
            <w:webHidden/>
          </w:rPr>
          <w:fldChar w:fldCharType="end"/>
        </w:r>
      </w:hyperlink>
    </w:p>
    <w:p w14:paraId="48320A4B" w14:textId="2785BF3F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82" w:history="1">
        <w:r w:rsidR="00AE0274" w:rsidRPr="00235639">
          <w:rPr>
            <w:rStyle w:val="Hyperlink"/>
            <w:noProof/>
          </w:rPr>
          <w:t>8.14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Place System in Standby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_Toc11055082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13</w:t>
        </w:r>
        <w:r w:rsidR="00AE0274">
          <w:rPr>
            <w:noProof/>
            <w:webHidden/>
          </w:rPr>
          <w:fldChar w:fldCharType="end"/>
        </w:r>
      </w:hyperlink>
    </w:p>
    <w:p w14:paraId="42C1AE85" w14:textId="0B6E1977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83" w:history="1">
        <w:r w:rsidR="00AE0274" w:rsidRPr="00235639">
          <w:rPr>
            <w:rStyle w:val="Hyperlink"/>
            <w:noProof/>
          </w:rPr>
          <w:t>8.15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Disable Tool in Coral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_Toc11055083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13</w:t>
        </w:r>
        <w:r w:rsidR="00AE0274">
          <w:rPr>
            <w:noProof/>
            <w:webHidden/>
          </w:rPr>
          <w:fldChar w:fldCharType="end"/>
        </w:r>
      </w:hyperlink>
    </w:p>
    <w:p w14:paraId="1B5104E7" w14:textId="1784303D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84" w:history="1">
        <w:r w:rsidR="00AE0274" w:rsidRPr="00235639">
          <w:rPr>
            <w:rStyle w:val="Hyperlink"/>
            <w:noProof/>
          </w:rPr>
          <w:t>9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Solid Source Instructions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_Toc11055084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13</w:t>
        </w:r>
        <w:r w:rsidR="00AE0274">
          <w:rPr>
            <w:noProof/>
            <w:webHidden/>
          </w:rPr>
          <w:fldChar w:fldCharType="end"/>
        </w:r>
      </w:hyperlink>
    </w:p>
    <w:p w14:paraId="0E35CA91" w14:textId="60A5B4C6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85" w:history="1">
        <w:r w:rsidR="00AE0274" w:rsidRPr="00235639">
          <w:rPr>
            <w:rStyle w:val="Hyperlink"/>
            <w:noProof/>
          </w:rPr>
          <w:t>9.1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Install the desired boat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_Toc11055085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13</w:t>
        </w:r>
        <w:r w:rsidR="00AE0274">
          <w:rPr>
            <w:noProof/>
            <w:webHidden/>
          </w:rPr>
          <w:fldChar w:fldCharType="end"/>
        </w:r>
      </w:hyperlink>
    </w:p>
    <w:p w14:paraId="40A8DC71" w14:textId="03BAFF56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86" w:history="1">
        <w:r w:rsidR="00AE0274" w:rsidRPr="00235639">
          <w:rPr>
            <w:rStyle w:val="Hyperlink"/>
            <w:noProof/>
          </w:rPr>
          <w:t>9.2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Dehydrate Sources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_Toc11055086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14</w:t>
        </w:r>
        <w:r w:rsidR="00AE0274">
          <w:rPr>
            <w:noProof/>
            <w:webHidden/>
          </w:rPr>
          <w:fldChar w:fldCharType="end"/>
        </w:r>
      </w:hyperlink>
    </w:p>
    <w:p w14:paraId="291DA4A2" w14:textId="24A16DB9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87" w:history="1">
        <w:r w:rsidR="00AE0274" w:rsidRPr="00235639">
          <w:rPr>
            <w:rStyle w:val="Hyperlink"/>
            <w:noProof/>
          </w:rPr>
          <w:t>10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Process Notes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_Toc11055087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15</w:t>
        </w:r>
        <w:r w:rsidR="00AE0274">
          <w:rPr>
            <w:noProof/>
            <w:webHidden/>
          </w:rPr>
          <w:fldChar w:fldCharType="end"/>
        </w:r>
      </w:hyperlink>
    </w:p>
    <w:p w14:paraId="71419C90" w14:textId="09F5757B" w:rsidR="00AE0274" w:rsidRDefault="003B75D0">
      <w:pPr>
        <w:pStyle w:val="TOC2"/>
        <w:rPr>
          <w:rFonts w:asciiTheme="minorHAnsi" w:eastAsiaTheme="minorEastAsia" w:hAnsiTheme="minorHAnsi"/>
          <w:noProof/>
        </w:rPr>
      </w:pPr>
      <w:hyperlink w:anchor="_Toc11055088" w:history="1">
        <w:r w:rsidR="00AE0274" w:rsidRPr="00235639">
          <w:rPr>
            <w:rStyle w:val="Hyperlink"/>
            <w:noProof/>
          </w:rPr>
          <w:t>10.1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Process Summary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_Toc11055088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15</w:t>
        </w:r>
        <w:r w:rsidR="00AE0274">
          <w:rPr>
            <w:noProof/>
            <w:webHidden/>
          </w:rPr>
          <w:fldChar w:fldCharType="end"/>
        </w:r>
      </w:hyperlink>
    </w:p>
    <w:p w14:paraId="7D20259D" w14:textId="30AE8489" w:rsidR="00AE0274" w:rsidRDefault="003B75D0">
      <w:pPr>
        <w:pStyle w:val="TOC1"/>
        <w:rPr>
          <w:rFonts w:asciiTheme="minorHAnsi" w:eastAsiaTheme="minorEastAsia" w:hAnsiTheme="minorHAnsi"/>
          <w:noProof/>
        </w:rPr>
      </w:pPr>
      <w:hyperlink w:anchor="_Toc11055089" w:history="1">
        <w:r w:rsidR="00AE0274" w:rsidRPr="00235639">
          <w:rPr>
            <w:rStyle w:val="Hyperlink"/>
            <w:noProof/>
          </w:rPr>
          <w:t>11</w:t>
        </w:r>
        <w:r w:rsidR="00AE0274">
          <w:rPr>
            <w:rFonts w:asciiTheme="minorHAnsi" w:eastAsiaTheme="minorEastAsia" w:hAnsiTheme="minorHAnsi"/>
            <w:noProof/>
          </w:rPr>
          <w:tab/>
        </w:r>
        <w:r w:rsidR="00AE0274" w:rsidRPr="00235639">
          <w:rPr>
            <w:rStyle w:val="Hyperlink"/>
            <w:noProof/>
          </w:rPr>
          <w:t>Revision History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_Toc11055089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16</w:t>
        </w:r>
        <w:r w:rsidR="00AE0274">
          <w:rPr>
            <w:noProof/>
            <w:webHidden/>
          </w:rPr>
          <w:fldChar w:fldCharType="end"/>
        </w:r>
      </w:hyperlink>
    </w:p>
    <w:p w14:paraId="6F814DC0" w14:textId="672C9BF3" w:rsidR="00A8462F" w:rsidRDefault="00F07E23" w:rsidP="00A8462F">
      <w:pPr>
        <w:pStyle w:val="SOPNormalText"/>
      </w:pPr>
      <w:r>
        <w:rPr>
          <w:rFonts w:eastAsiaTheme="minorHAnsi" w:cstheme="minorBidi"/>
          <w:bCs w:val="0"/>
          <w:kern w:val="0"/>
          <w:szCs w:val="22"/>
        </w:rPr>
        <w:fldChar w:fldCharType="end"/>
      </w:r>
    </w:p>
    <w:p w14:paraId="4EC00F30" w14:textId="6B415FD7" w:rsidR="00AE0274" w:rsidRDefault="00E35E51">
      <w:pPr>
        <w:pStyle w:val="TOC6"/>
        <w:rPr>
          <w:rFonts w:asciiTheme="minorHAnsi" w:eastAsiaTheme="minorEastAsia" w:hAnsiTheme="minorHAnsi"/>
          <w:noProof/>
          <w:szCs w:val="22"/>
        </w:rPr>
      </w:pPr>
      <w:r>
        <w:fldChar w:fldCharType="begin"/>
      </w:r>
      <w:r>
        <w:instrText xml:space="preserve"> TOC \h \z \t "SOP Caption Title,6" </w:instrText>
      </w:r>
      <w:r>
        <w:fldChar w:fldCharType="separate"/>
      </w:r>
      <w:hyperlink r:id="rId8" w:anchor="_Toc11055090" w:history="1">
        <w:r w:rsidR="00AE0274" w:rsidRPr="00D310DD">
          <w:rPr>
            <w:rStyle w:val="Hyperlink"/>
            <w:noProof/>
          </w:rPr>
          <w:t>Figure 1, Boat Fork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_Toc11055090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3</w:t>
        </w:r>
        <w:r w:rsidR="00AE0274">
          <w:rPr>
            <w:noProof/>
            <w:webHidden/>
          </w:rPr>
          <w:fldChar w:fldCharType="end"/>
        </w:r>
      </w:hyperlink>
    </w:p>
    <w:p w14:paraId="391377D5" w14:textId="22311A64" w:rsidR="00AE0274" w:rsidRDefault="003B75D0">
      <w:pPr>
        <w:pStyle w:val="TOC6"/>
        <w:rPr>
          <w:rFonts w:asciiTheme="minorHAnsi" w:eastAsiaTheme="minorEastAsia" w:hAnsiTheme="minorHAnsi"/>
          <w:noProof/>
          <w:szCs w:val="22"/>
        </w:rPr>
      </w:pPr>
      <w:hyperlink r:id="rId9" w:anchor="_Toc11055091" w:history="1">
        <w:r w:rsidR="00AE0274" w:rsidRPr="00D310DD">
          <w:rPr>
            <w:rStyle w:val="Hyperlink"/>
            <w:noProof/>
          </w:rPr>
          <w:t>Figure 2, Solid Source Doping Loading Diagram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_Toc11055091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9</w:t>
        </w:r>
        <w:r w:rsidR="00AE0274">
          <w:rPr>
            <w:noProof/>
            <w:webHidden/>
          </w:rPr>
          <w:fldChar w:fldCharType="end"/>
        </w:r>
      </w:hyperlink>
    </w:p>
    <w:p w14:paraId="3AE90696" w14:textId="0C1CAE34" w:rsidR="00AE0274" w:rsidRDefault="003B75D0">
      <w:pPr>
        <w:pStyle w:val="TOC6"/>
        <w:rPr>
          <w:rFonts w:asciiTheme="minorHAnsi" w:eastAsiaTheme="minorEastAsia" w:hAnsiTheme="minorHAnsi"/>
          <w:noProof/>
          <w:szCs w:val="22"/>
        </w:rPr>
      </w:pPr>
      <w:hyperlink r:id="rId10" w:anchor="_Toc11055092" w:history="1">
        <w:r w:rsidR="00AE0274" w:rsidRPr="00D310DD">
          <w:rPr>
            <w:rStyle w:val="Hyperlink"/>
            <w:noProof/>
          </w:rPr>
          <w:t>Figure 3, Oxidation/Anneal Loading Diagram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_Toc11055092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9</w:t>
        </w:r>
        <w:r w:rsidR="00AE0274">
          <w:rPr>
            <w:noProof/>
            <w:webHidden/>
          </w:rPr>
          <w:fldChar w:fldCharType="end"/>
        </w:r>
      </w:hyperlink>
    </w:p>
    <w:p w14:paraId="2025DD65" w14:textId="736397B6" w:rsidR="00E60728" w:rsidRDefault="00E35E51" w:rsidP="00E35E51">
      <w:pPr>
        <w:pStyle w:val="SOPNormalText"/>
      </w:pPr>
      <w:r>
        <w:fldChar w:fldCharType="end"/>
      </w:r>
    </w:p>
    <w:p w14:paraId="61C992FB" w14:textId="1668DE30" w:rsidR="00AE0274" w:rsidRDefault="00E35E51">
      <w:pPr>
        <w:pStyle w:val="TOC7"/>
        <w:rPr>
          <w:rFonts w:asciiTheme="minorHAnsi" w:eastAsiaTheme="minorEastAsia" w:hAnsiTheme="minorHAnsi" w:cstheme="minorBidi"/>
          <w:smallCaps w:val="0"/>
          <w:noProof/>
        </w:rPr>
      </w:pPr>
      <w:r>
        <w:rPr>
          <w:i/>
        </w:rPr>
        <w:fldChar w:fldCharType="begin"/>
      </w:r>
      <w:r>
        <w:instrText xml:space="preserve"> TOC \h \z \t "SOP Table Title,7" </w:instrText>
      </w:r>
      <w:r>
        <w:rPr>
          <w:i/>
        </w:rPr>
        <w:fldChar w:fldCharType="separate"/>
      </w:r>
      <w:hyperlink w:anchor="_Toc11055093" w:history="1">
        <w:r w:rsidR="00AE0274" w:rsidRPr="008D093E">
          <w:rPr>
            <w:rStyle w:val="Hyperlink"/>
            <w:noProof/>
          </w:rPr>
          <w:t>Table 1, Furnace Pre-Clean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_Toc11055093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5</w:t>
        </w:r>
        <w:r w:rsidR="00AE0274">
          <w:rPr>
            <w:noProof/>
            <w:webHidden/>
          </w:rPr>
          <w:fldChar w:fldCharType="end"/>
        </w:r>
      </w:hyperlink>
    </w:p>
    <w:p w14:paraId="0D189ED9" w14:textId="180094B4" w:rsidR="00AE0274" w:rsidRDefault="003B75D0">
      <w:pPr>
        <w:pStyle w:val="TOC7"/>
        <w:rPr>
          <w:rFonts w:asciiTheme="minorHAnsi" w:eastAsiaTheme="minorEastAsia" w:hAnsiTheme="minorHAnsi" w:cstheme="minorBidi"/>
          <w:smallCaps w:val="0"/>
          <w:noProof/>
        </w:rPr>
      </w:pPr>
      <w:hyperlink w:anchor="_Toc11055094" w:history="1">
        <w:r w:rsidR="00AE0274" w:rsidRPr="008D093E">
          <w:rPr>
            <w:rStyle w:val="Hyperlink"/>
            <w:noProof/>
          </w:rPr>
          <w:t>Table 2, Log In Information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_Toc11055094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6</w:t>
        </w:r>
        <w:r w:rsidR="00AE0274">
          <w:rPr>
            <w:noProof/>
            <w:webHidden/>
          </w:rPr>
          <w:fldChar w:fldCharType="end"/>
        </w:r>
      </w:hyperlink>
    </w:p>
    <w:p w14:paraId="0492A162" w14:textId="2A39A9C5" w:rsidR="00AE0274" w:rsidRDefault="003B75D0">
      <w:pPr>
        <w:pStyle w:val="TOC7"/>
        <w:rPr>
          <w:rFonts w:asciiTheme="minorHAnsi" w:eastAsiaTheme="minorEastAsia" w:hAnsiTheme="minorHAnsi" w:cstheme="minorBidi"/>
          <w:smallCaps w:val="0"/>
          <w:noProof/>
        </w:rPr>
      </w:pPr>
      <w:hyperlink w:anchor="_Toc11055095" w:history="1">
        <w:r w:rsidR="00AE0274" w:rsidRPr="008D093E">
          <w:rPr>
            <w:rStyle w:val="Hyperlink"/>
            <w:noProof/>
          </w:rPr>
          <w:t>Table 3, Recipe File Location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_Toc11055095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11</w:t>
        </w:r>
        <w:r w:rsidR="00AE0274">
          <w:rPr>
            <w:noProof/>
            <w:webHidden/>
          </w:rPr>
          <w:fldChar w:fldCharType="end"/>
        </w:r>
      </w:hyperlink>
    </w:p>
    <w:p w14:paraId="0845E913" w14:textId="1C583DD6" w:rsidR="00AE0274" w:rsidRDefault="003B75D0">
      <w:pPr>
        <w:pStyle w:val="TOC7"/>
        <w:rPr>
          <w:rFonts w:asciiTheme="minorHAnsi" w:eastAsiaTheme="minorEastAsia" w:hAnsiTheme="minorHAnsi" w:cstheme="minorBidi"/>
          <w:smallCaps w:val="0"/>
          <w:noProof/>
        </w:rPr>
      </w:pPr>
      <w:hyperlink w:anchor="_Toc11055096" w:history="1">
        <w:r w:rsidR="00AE0274" w:rsidRPr="008D093E">
          <w:rPr>
            <w:rStyle w:val="Hyperlink"/>
            <w:noProof/>
          </w:rPr>
          <w:t>Table 4, Oxidation Process Summary Data</w:t>
        </w:r>
        <w:r w:rsidR="00AE0274">
          <w:rPr>
            <w:noProof/>
            <w:webHidden/>
          </w:rPr>
          <w:tab/>
        </w:r>
        <w:r w:rsidR="00AE0274">
          <w:rPr>
            <w:noProof/>
            <w:webHidden/>
          </w:rPr>
          <w:fldChar w:fldCharType="begin"/>
        </w:r>
        <w:r w:rsidR="00AE0274">
          <w:rPr>
            <w:noProof/>
            <w:webHidden/>
          </w:rPr>
          <w:instrText xml:space="preserve"> PAGEREF _Toc11055096 \h </w:instrText>
        </w:r>
        <w:r w:rsidR="00AE0274">
          <w:rPr>
            <w:noProof/>
            <w:webHidden/>
          </w:rPr>
        </w:r>
        <w:r w:rsidR="00AE0274">
          <w:rPr>
            <w:noProof/>
            <w:webHidden/>
          </w:rPr>
          <w:fldChar w:fldCharType="separate"/>
        </w:r>
        <w:r w:rsidR="00AE0274">
          <w:rPr>
            <w:noProof/>
            <w:webHidden/>
          </w:rPr>
          <w:t>15</w:t>
        </w:r>
        <w:r w:rsidR="00AE0274">
          <w:rPr>
            <w:noProof/>
            <w:webHidden/>
          </w:rPr>
          <w:fldChar w:fldCharType="end"/>
        </w:r>
      </w:hyperlink>
    </w:p>
    <w:p w14:paraId="2DB48551" w14:textId="27256CBF" w:rsidR="00E35E51" w:rsidRDefault="00E35E51" w:rsidP="00E35E51">
      <w:pPr>
        <w:pStyle w:val="SOPNormalText"/>
      </w:pPr>
      <w:r>
        <w:fldChar w:fldCharType="end"/>
      </w:r>
    </w:p>
    <w:p w14:paraId="016B3EC2" w14:textId="77777777" w:rsidR="00942CC2" w:rsidRDefault="00942CC2" w:rsidP="00D22726">
      <w:pPr>
        <w:pStyle w:val="SOPSectionHeading1"/>
      </w:pPr>
      <w:bookmarkStart w:id="3" w:name="_Toc11055054"/>
      <w:r>
        <w:t>Reference Documents</w:t>
      </w:r>
      <w:bookmarkEnd w:id="3"/>
    </w:p>
    <w:p w14:paraId="58136364" w14:textId="77777777" w:rsidR="00AC20D6" w:rsidRPr="007C17A9" w:rsidRDefault="00AC20D6" w:rsidP="00AC20D6">
      <w:pPr>
        <w:pStyle w:val="SOPSectionHeading2"/>
      </w:pPr>
      <w:bookmarkStart w:id="4" w:name="_Toc518043725"/>
      <w:bookmarkStart w:id="5" w:name="_Toc11055055"/>
      <w:r w:rsidRPr="007C17A9">
        <w:t>External</w:t>
      </w:r>
      <w:r>
        <w:t xml:space="preserve"> Documents</w:t>
      </w:r>
      <w:bookmarkEnd w:id="4"/>
      <w:bookmarkEnd w:id="5"/>
    </w:p>
    <w:p w14:paraId="7AD8E704" w14:textId="77777777" w:rsidR="00AC20D6" w:rsidRPr="00D763EE" w:rsidRDefault="00AC20D6" w:rsidP="00AC20D6">
      <w:pPr>
        <w:pStyle w:val="SOPParaText3"/>
      </w:pPr>
      <w:r>
        <w:t>SMBB Lab User Guide</w:t>
      </w:r>
    </w:p>
    <w:p w14:paraId="05EF2E7B" w14:textId="77777777" w:rsidR="00942CC2" w:rsidRDefault="00942CC2" w:rsidP="00942CC2">
      <w:pPr>
        <w:pStyle w:val="SOPSectionHeading1"/>
      </w:pPr>
      <w:bookmarkStart w:id="6" w:name="_Toc11055056"/>
      <w:r>
        <w:t>Equipment and/or Materials</w:t>
      </w:r>
      <w:bookmarkEnd w:id="6"/>
    </w:p>
    <w:p w14:paraId="77BBAA44" w14:textId="77777777" w:rsidR="00AC20D6" w:rsidRDefault="00AC20D6" w:rsidP="00AC20D6">
      <w:pPr>
        <w:pStyle w:val="SOPParaText2"/>
      </w:pPr>
      <w:proofErr w:type="spellStart"/>
      <w:r>
        <w:t>ProTemp</w:t>
      </w:r>
      <w:proofErr w:type="spellEnd"/>
      <w:r>
        <w:t xml:space="preserve"> Oxidation Furnaces</w:t>
      </w:r>
    </w:p>
    <w:p w14:paraId="757FDCA6" w14:textId="77777777" w:rsidR="00AC20D6" w:rsidRDefault="00AC20D6" w:rsidP="00AC20D6">
      <w:pPr>
        <w:pStyle w:val="SOPParaText2"/>
      </w:pPr>
      <w:r>
        <w:t>Quartzware</w:t>
      </w:r>
    </w:p>
    <w:p w14:paraId="4540C683" w14:textId="77777777" w:rsidR="00AC20D6" w:rsidRDefault="00AC20D6" w:rsidP="00AC20D6">
      <w:pPr>
        <w:pStyle w:val="SOPParaText2"/>
      </w:pPr>
      <w:r>
        <w:t>Boat fork</w:t>
      </w:r>
    </w:p>
    <w:p w14:paraId="610C7351" w14:textId="77777777" w:rsidR="00AC20D6" w:rsidRDefault="00AC20D6" w:rsidP="00AC20D6">
      <w:pPr>
        <w:pStyle w:val="SOPParaText2"/>
      </w:pPr>
      <w:r>
        <w:t>Monitor wafers</w:t>
      </w:r>
    </w:p>
    <w:p w14:paraId="35B0E190" w14:textId="77777777" w:rsidR="00AC20D6" w:rsidRDefault="00AC20D6" w:rsidP="00AC20D6">
      <w:pPr>
        <w:pStyle w:val="SOPParaText3"/>
      </w:pPr>
      <w:r>
        <w:t>Phosphorous Doping:  &lt;100&gt; P-Type bare silicon</w:t>
      </w:r>
    </w:p>
    <w:p w14:paraId="5DCA23CF" w14:textId="77777777" w:rsidR="00AC20D6" w:rsidRDefault="00AC20D6" w:rsidP="00AC20D6">
      <w:pPr>
        <w:pStyle w:val="SOPParaText3"/>
      </w:pPr>
      <w:r>
        <w:t>All Other Processes:  &lt;100&gt; N-Type or P-Type bare silicon</w:t>
      </w:r>
    </w:p>
    <w:p w14:paraId="2ECC9584" w14:textId="77777777" w:rsidR="00AC20D6" w:rsidRPr="00D71FE7" w:rsidRDefault="00AC20D6" w:rsidP="00AC20D6">
      <w:pPr>
        <w:pStyle w:val="SOPParaText2"/>
      </w:pPr>
      <w:r>
        <w:t>Filler wafers</w:t>
      </w:r>
    </w:p>
    <w:p w14:paraId="244F0D25" w14:textId="77777777" w:rsidR="00942CC2" w:rsidRPr="00F6130F" w:rsidRDefault="003E6B01" w:rsidP="003E6B01">
      <w:pPr>
        <w:pStyle w:val="SOPSectionHeading1"/>
      </w:pPr>
      <w:bookmarkStart w:id="7" w:name="_Toc11055057"/>
      <w:r>
        <w:t>Safety</w:t>
      </w:r>
      <w:bookmarkEnd w:id="7"/>
    </w:p>
    <w:p w14:paraId="021E4588" w14:textId="77777777" w:rsidR="00635C5B" w:rsidRPr="00154485" w:rsidRDefault="00635C5B" w:rsidP="00635C5B">
      <w:pPr>
        <w:pStyle w:val="SOPParaText2"/>
      </w:pPr>
      <w:r w:rsidRPr="00154485">
        <w:t>Follow all Nanofab safety procedures.</w:t>
      </w:r>
    </w:p>
    <w:p w14:paraId="5E5E27E7" w14:textId="77777777" w:rsidR="00635C5B" w:rsidRDefault="00635C5B" w:rsidP="00635C5B">
      <w:pPr>
        <w:pStyle w:val="SOPParaText2"/>
      </w:pPr>
      <w:r w:rsidRPr="00154485">
        <w:t>Ensure all Cooldown cycles are complete before handling any quartzware, wafers, or samples.</w:t>
      </w:r>
    </w:p>
    <w:tbl>
      <w:tblPr>
        <w:tblStyle w:val="TableGrid"/>
        <w:tblW w:w="0" w:type="auto"/>
        <w:jc w:val="center"/>
        <w:tblBorders>
          <w:top w:val="single" w:sz="12" w:space="0" w:color="FF0000"/>
          <w:left w:val="none" w:sz="0" w:space="0" w:color="auto"/>
          <w:bottom w:val="single" w:sz="12" w:space="0" w:color="FF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5184"/>
        <w:gridCol w:w="1440"/>
      </w:tblGrid>
      <w:tr w:rsidR="00635C5B" w:rsidRPr="00991915" w14:paraId="5B16DD9A" w14:textId="77777777" w:rsidTr="001A44DA">
        <w:trPr>
          <w:cantSplit/>
          <w:jc w:val="center"/>
        </w:trPr>
        <w:tc>
          <w:tcPr>
            <w:tcW w:w="1440" w:type="dxa"/>
            <w:vAlign w:val="center"/>
          </w:tcPr>
          <w:p w14:paraId="5D2DBD48" w14:textId="77777777" w:rsidR="00635C5B" w:rsidRPr="00991915" w:rsidRDefault="00635C5B" w:rsidP="001A44DA">
            <w:pPr>
              <w:pStyle w:val="SOPNormalText"/>
              <w:keepNext/>
              <w:tabs>
                <w:tab w:val="center" w:pos="5040"/>
                <w:tab w:val="right" w:pos="10512"/>
              </w:tabs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  <w:tc>
          <w:tcPr>
            <w:tcW w:w="5184" w:type="dxa"/>
            <w:vAlign w:val="center"/>
          </w:tcPr>
          <w:p w14:paraId="3EC3675F" w14:textId="77777777" w:rsidR="00635C5B" w:rsidRPr="00991915" w:rsidRDefault="00635C5B" w:rsidP="001A44DA">
            <w:pPr>
              <w:pStyle w:val="SOPNormalText"/>
              <w:keepNext/>
              <w:tabs>
                <w:tab w:val="center" w:pos="5040"/>
                <w:tab w:val="right" w:pos="10512"/>
              </w:tabs>
              <w:jc w:val="center"/>
              <w:rPr>
                <w:color w:val="FF0000"/>
              </w:rPr>
            </w:pPr>
            <w:r w:rsidRPr="00991915">
              <w:rPr>
                <w:rFonts w:asciiTheme="minorHAnsi" w:hAnsiTheme="minorHAnsi"/>
                <w:b/>
                <w:color w:val="FF0000"/>
              </w:rPr>
              <w:t>CAUTION</w:t>
            </w:r>
          </w:p>
        </w:tc>
        <w:tc>
          <w:tcPr>
            <w:tcW w:w="1440" w:type="dxa"/>
            <w:vAlign w:val="center"/>
          </w:tcPr>
          <w:p w14:paraId="696176C9" w14:textId="77777777" w:rsidR="00635C5B" w:rsidRPr="00991915" w:rsidRDefault="00635C5B" w:rsidP="001A44DA">
            <w:pPr>
              <w:pStyle w:val="SOPNormalText"/>
              <w:keepNext/>
              <w:tabs>
                <w:tab w:val="center" w:pos="5040"/>
                <w:tab w:val="right" w:pos="10512"/>
              </w:tabs>
              <w:jc w:val="right"/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</w:tr>
      <w:tr w:rsidR="00635C5B" w:rsidRPr="00D12F64" w14:paraId="50C5F441" w14:textId="77777777" w:rsidTr="001A44DA">
        <w:trPr>
          <w:cantSplit/>
          <w:jc w:val="center"/>
        </w:trPr>
        <w:tc>
          <w:tcPr>
            <w:tcW w:w="1440" w:type="dxa"/>
            <w:vAlign w:val="center"/>
          </w:tcPr>
          <w:p w14:paraId="17403BF5" w14:textId="77777777" w:rsidR="00635C5B" w:rsidRDefault="00635C5B" w:rsidP="001A44DA">
            <w:pPr>
              <w:keepNext/>
              <w:spacing w:before="120"/>
              <w:ind w:left="-720" w:right="-573"/>
              <w:rPr>
                <w:b/>
              </w:rPr>
            </w:pPr>
          </w:p>
        </w:tc>
        <w:tc>
          <w:tcPr>
            <w:tcW w:w="5184" w:type="dxa"/>
            <w:vAlign w:val="center"/>
          </w:tcPr>
          <w:p w14:paraId="1648E5C5" w14:textId="77777777" w:rsidR="00635C5B" w:rsidRPr="00154485" w:rsidRDefault="00635C5B" w:rsidP="001A44DA">
            <w:pPr>
              <w:keepNext/>
              <w:spacing w:before="120"/>
              <w:jc w:val="center"/>
              <w:rPr>
                <w:b/>
              </w:rPr>
            </w:pPr>
            <w:r w:rsidRPr="00154485">
              <w:rPr>
                <w:b/>
              </w:rPr>
              <w:t>All recipes include the necessary cool down time to ensure the quartzware, wafers, and samples are cool enough to be touched and handled.</w:t>
            </w:r>
          </w:p>
          <w:p w14:paraId="05A38026" w14:textId="77777777" w:rsidR="00635C5B" w:rsidRPr="00D12F64" w:rsidRDefault="00635C5B" w:rsidP="001A44DA">
            <w:pPr>
              <w:keepNext/>
              <w:spacing w:before="120" w:after="120"/>
              <w:jc w:val="center"/>
              <w:rPr>
                <w:b/>
              </w:rPr>
            </w:pPr>
            <w:r w:rsidRPr="00154485">
              <w:rPr>
                <w:b/>
              </w:rPr>
              <w:t>Do not touch or handle quartzware, wafers, or samples unless the current run is COMPLETE.</w:t>
            </w:r>
          </w:p>
        </w:tc>
        <w:tc>
          <w:tcPr>
            <w:tcW w:w="1440" w:type="dxa"/>
            <w:vAlign w:val="center"/>
          </w:tcPr>
          <w:p w14:paraId="6C77F384" w14:textId="77777777" w:rsidR="00635C5B" w:rsidRDefault="00635C5B" w:rsidP="001A44DA">
            <w:pPr>
              <w:keepNext/>
              <w:spacing w:before="120"/>
              <w:ind w:left="-720" w:right="-573"/>
              <w:jc w:val="right"/>
              <w:rPr>
                <w:b/>
              </w:rPr>
            </w:pPr>
          </w:p>
        </w:tc>
      </w:tr>
      <w:tr w:rsidR="00635C5B" w:rsidRPr="00991915" w14:paraId="2F91C0F6" w14:textId="77777777" w:rsidTr="001A44DA">
        <w:trPr>
          <w:cantSplit/>
          <w:jc w:val="center"/>
        </w:trPr>
        <w:tc>
          <w:tcPr>
            <w:tcW w:w="1440" w:type="dxa"/>
            <w:vAlign w:val="center"/>
          </w:tcPr>
          <w:p w14:paraId="553851A1" w14:textId="77777777" w:rsidR="00635C5B" w:rsidRPr="00991915" w:rsidRDefault="00635C5B" w:rsidP="001A44DA">
            <w:pPr>
              <w:pStyle w:val="SOPNormalText"/>
              <w:tabs>
                <w:tab w:val="center" w:pos="5040"/>
                <w:tab w:val="right" w:pos="10512"/>
              </w:tabs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  <w:tc>
          <w:tcPr>
            <w:tcW w:w="5184" w:type="dxa"/>
            <w:vAlign w:val="center"/>
          </w:tcPr>
          <w:p w14:paraId="6CA07C88" w14:textId="77777777" w:rsidR="00635C5B" w:rsidRPr="00991915" w:rsidRDefault="00635C5B" w:rsidP="001A44DA">
            <w:pPr>
              <w:pStyle w:val="SOPNormalText"/>
              <w:tabs>
                <w:tab w:val="center" w:pos="5040"/>
                <w:tab w:val="right" w:pos="10512"/>
              </w:tabs>
              <w:jc w:val="center"/>
              <w:rPr>
                <w:color w:val="FF0000"/>
              </w:rPr>
            </w:pPr>
            <w:r w:rsidRPr="00991915">
              <w:rPr>
                <w:rFonts w:asciiTheme="minorHAnsi" w:hAnsiTheme="minorHAnsi"/>
                <w:b/>
                <w:color w:val="FF0000"/>
              </w:rPr>
              <w:t>CAUTION</w:t>
            </w:r>
          </w:p>
        </w:tc>
        <w:tc>
          <w:tcPr>
            <w:tcW w:w="1440" w:type="dxa"/>
            <w:vAlign w:val="center"/>
          </w:tcPr>
          <w:p w14:paraId="63D64E96" w14:textId="77777777" w:rsidR="00635C5B" w:rsidRPr="00991915" w:rsidRDefault="00635C5B" w:rsidP="001A44DA">
            <w:pPr>
              <w:pStyle w:val="SOPNormalText"/>
              <w:tabs>
                <w:tab w:val="center" w:pos="5040"/>
                <w:tab w:val="right" w:pos="10512"/>
              </w:tabs>
              <w:jc w:val="right"/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</w:tr>
    </w:tbl>
    <w:p w14:paraId="2E3C883B" w14:textId="3485109C" w:rsidR="003E6B01" w:rsidRDefault="00635C5B" w:rsidP="003E6B01">
      <w:pPr>
        <w:pStyle w:val="SOPSectionHeading1"/>
      </w:pPr>
      <w:bookmarkStart w:id="8" w:name="_Toc11055058"/>
      <w:r>
        <w:t>General Information</w:t>
      </w:r>
      <w:bookmarkEnd w:id="8"/>
    </w:p>
    <w:p w14:paraId="0B1E6E45" w14:textId="77777777" w:rsidR="00B5622B" w:rsidRPr="00154485" w:rsidRDefault="00B5622B" w:rsidP="00B5622B">
      <w:pPr>
        <w:pStyle w:val="SOPParaText2"/>
      </w:pPr>
      <w:r w:rsidRPr="00154485">
        <w:t>Ensure all samples are authorized to be loaded into a furnace.</w:t>
      </w:r>
    </w:p>
    <w:tbl>
      <w:tblPr>
        <w:tblStyle w:val="TableGrid"/>
        <w:tblW w:w="0" w:type="auto"/>
        <w:jc w:val="center"/>
        <w:tblBorders>
          <w:top w:val="double" w:sz="12" w:space="0" w:color="C45911" w:themeColor="accent2" w:themeShade="BF"/>
          <w:left w:val="double" w:sz="12" w:space="0" w:color="C45911" w:themeColor="accent2" w:themeShade="BF"/>
          <w:bottom w:val="double" w:sz="12" w:space="0" w:color="C45911" w:themeColor="accent2" w:themeShade="BF"/>
          <w:right w:val="double" w:sz="12" w:space="0" w:color="C45911" w:themeColor="accent2" w:themeShade="BF"/>
          <w:insideH w:val="none" w:sz="0" w:space="0" w:color="auto"/>
          <w:insideV w:val="none" w:sz="0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36"/>
        <w:gridCol w:w="7056"/>
        <w:gridCol w:w="936"/>
      </w:tblGrid>
      <w:tr w:rsidR="00B5622B" w14:paraId="6CE6CAD2" w14:textId="77777777" w:rsidTr="001A44DA">
        <w:trPr>
          <w:jc w:val="center"/>
        </w:trPr>
        <w:tc>
          <w:tcPr>
            <w:tcW w:w="936" w:type="dxa"/>
            <w:vAlign w:val="center"/>
          </w:tcPr>
          <w:p w14:paraId="297903FE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rPr>
                <w:color w:val="FFFF00"/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lastRenderedPageBreak/>
              <w:t></w:t>
            </w:r>
            <w:r w:rsidRPr="00624EAF">
              <w:rPr>
                <w:rFonts w:ascii="Cambria" w:hAnsi="Cambria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 xml:space="preserve"> </w:t>
            </w: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</w:tc>
        <w:tc>
          <w:tcPr>
            <w:tcW w:w="7056" w:type="dxa"/>
            <w:vAlign w:val="center"/>
          </w:tcPr>
          <w:p w14:paraId="229AF737" w14:textId="77777777" w:rsidR="00B5622B" w:rsidRPr="00B479C5" w:rsidRDefault="00B5622B" w:rsidP="001A44DA">
            <w:pPr>
              <w:pStyle w:val="SOPNormal"/>
              <w:keepNext/>
              <w:keepLines/>
              <w:spacing w:before="0" w:after="0"/>
              <w:jc w:val="center"/>
              <w:rPr>
                <w:rFonts w:asciiTheme="minorHAnsi" w:hAnsiTheme="minorHAnsi" w:cstheme="minorHAnsi"/>
                <w:b/>
                <w:color w:val="CC00FF"/>
              </w:rPr>
            </w:pPr>
            <w:r w:rsidRPr="00B479C5">
              <w:rPr>
                <w:rFonts w:asciiTheme="minorHAnsi" w:hAnsiTheme="minorHAnsi" w:cstheme="minorHAnsi"/>
                <w:b/>
                <w:color w:val="CC00FF"/>
              </w:rPr>
              <w:t>!!! WARNING !!!</w:t>
            </w:r>
          </w:p>
        </w:tc>
        <w:tc>
          <w:tcPr>
            <w:tcW w:w="936" w:type="dxa"/>
            <w:vAlign w:val="center"/>
          </w:tcPr>
          <w:p w14:paraId="2E0ABC4E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 </w:t>
            </w:r>
          </w:p>
        </w:tc>
      </w:tr>
      <w:tr w:rsidR="00B5622B" w14:paraId="77C76229" w14:textId="77777777" w:rsidTr="001A44DA">
        <w:trPr>
          <w:cantSplit/>
          <w:trHeight w:val="1134"/>
          <w:jc w:val="center"/>
        </w:trPr>
        <w:tc>
          <w:tcPr>
            <w:tcW w:w="936" w:type="dxa"/>
            <w:vAlign w:val="center"/>
          </w:tcPr>
          <w:p w14:paraId="6CFFD19C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  <w:p w14:paraId="2D1944E2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  <w:p w14:paraId="3D746BA4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rPr>
                <w:color w:val="FFFF00"/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</w:tc>
        <w:tc>
          <w:tcPr>
            <w:tcW w:w="7056" w:type="dxa"/>
            <w:vAlign w:val="center"/>
          </w:tcPr>
          <w:p w14:paraId="36524EBE" w14:textId="41AA236F" w:rsidR="00B5622B" w:rsidRPr="0017580C" w:rsidRDefault="00B5622B" w:rsidP="001A44DA">
            <w:pPr>
              <w:pStyle w:val="SOPNormal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17580C">
              <w:rPr>
                <w:rFonts w:asciiTheme="minorHAnsi" w:hAnsiTheme="minorHAnsi" w:cstheme="minorHAnsi"/>
                <w:b/>
                <w:i/>
              </w:rPr>
              <w:t xml:space="preserve">No photoresist, kapton tape, metals, glass, or other foreign material is allowed in </w:t>
            </w:r>
            <w:r w:rsidR="00AA40A2">
              <w:rPr>
                <w:rFonts w:asciiTheme="minorHAnsi" w:hAnsiTheme="minorHAnsi" w:cstheme="minorHAnsi"/>
                <w:b/>
                <w:i/>
              </w:rPr>
              <w:t>any</w:t>
            </w:r>
            <w:r w:rsidRPr="0017580C">
              <w:rPr>
                <w:rFonts w:asciiTheme="minorHAnsi" w:hAnsiTheme="minorHAnsi" w:cstheme="minorHAnsi"/>
                <w:b/>
                <w:i/>
              </w:rPr>
              <w:t xml:space="preserve"> furnace.</w:t>
            </w:r>
          </w:p>
          <w:p w14:paraId="0EA3928A" w14:textId="77777777" w:rsidR="00B5622B" w:rsidRPr="00C439E8" w:rsidRDefault="00B5622B" w:rsidP="001A44DA">
            <w:pPr>
              <w:pStyle w:val="SOPNormal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17580C">
              <w:rPr>
                <w:rFonts w:asciiTheme="minorHAnsi" w:hAnsiTheme="minorHAnsi" w:cstheme="minorHAnsi"/>
                <w:b/>
                <w:i/>
              </w:rPr>
              <w:t>Only quartz, silicon, silicon carbide, silicon dioxide, silicon nitride, and/or Polysilicon are allowed without</w:t>
            </w:r>
            <w:r w:rsidRPr="0017580C">
              <w:rPr>
                <w:rFonts w:asciiTheme="minorHAnsi" w:hAnsiTheme="minorHAnsi" w:cstheme="minorHAnsi"/>
                <w:b/>
                <w:i/>
                <w:u w:val="single"/>
              </w:rPr>
              <w:t xml:space="preserve"> PRIOR</w:t>
            </w:r>
            <w:r w:rsidRPr="0017580C">
              <w:rPr>
                <w:rFonts w:asciiTheme="minorHAnsi" w:hAnsiTheme="minorHAnsi" w:cstheme="minorHAnsi"/>
                <w:b/>
                <w:i/>
              </w:rPr>
              <w:t xml:space="preserve"> approval of lab staff.</w:t>
            </w:r>
          </w:p>
        </w:tc>
        <w:tc>
          <w:tcPr>
            <w:tcW w:w="936" w:type="dxa"/>
            <w:vAlign w:val="center"/>
          </w:tcPr>
          <w:p w14:paraId="34395E7F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  <w:p w14:paraId="17EB07FA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  <w:p w14:paraId="2E9DD37E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</w:tc>
      </w:tr>
      <w:tr w:rsidR="00B5622B" w14:paraId="5523EFA9" w14:textId="77777777" w:rsidTr="001A44DA">
        <w:trPr>
          <w:jc w:val="center"/>
        </w:trPr>
        <w:tc>
          <w:tcPr>
            <w:tcW w:w="936" w:type="dxa"/>
            <w:vAlign w:val="center"/>
          </w:tcPr>
          <w:p w14:paraId="370DB37C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rPr>
                <w:color w:val="FFFF00"/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 </w:t>
            </w:r>
          </w:p>
        </w:tc>
        <w:tc>
          <w:tcPr>
            <w:tcW w:w="7056" w:type="dxa"/>
            <w:vAlign w:val="center"/>
          </w:tcPr>
          <w:p w14:paraId="23AB67CD" w14:textId="77777777" w:rsidR="00B5622B" w:rsidRPr="00B479C5" w:rsidRDefault="00B5622B" w:rsidP="001A44DA">
            <w:pPr>
              <w:pStyle w:val="SOPNormal"/>
              <w:keepNext/>
              <w:keepLines/>
              <w:spacing w:before="0" w:after="0"/>
              <w:jc w:val="center"/>
              <w:rPr>
                <w:rFonts w:asciiTheme="minorHAnsi" w:hAnsiTheme="minorHAnsi" w:cstheme="minorHAnsi"/>
                <w:b/>
                <w:color w:val="CC00FF"/>
              </w:rPr>
            </w:pPr>
            <w:r w:rsidRPr="00B479C5">
              <w:rPr>
                <w:rFonts w:asciiTheme="minorHAnsi" w:hAnsiTheme="minorHAnsi" w:cstheme="minorHAnsi"/>
                <w:b/>
                <w:color w:val="CC00FF"/>
              </w:rPr>
              <w:t>!!! WARNING !!!</w:t>
            </w:r>
          </w:p>
        </w:tc>
        <w:tc>
          <w:tcPr>
            <w:tcW w:w="936" w:type="dxa"/>
            <w:vAlign w:val="center"/>
          </w:tcPr>
          <w:p w14:paraId="01B9EF74" w14:textId="77777777" w:rsidR="00B5622B" w:rsidRPr="00624EAF" w:rsidRDefault="00B5622B" w:rsidP="001A44DA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 </w:t>
            </w:r>
          </w:p>
        </w:tc>
      </w:tr>
    </w:tbl>
    <w:p w14:paraId="6BBB19DC" w14:textId="670F41E4" w:rsidR="00AA40A2" w:rsidRDefault="00AA40A2" w:rsidP="00AA40A2">
      <w:pPr>
        <w:pStyle w:val="SOPParaText3"/>
      </w:pPr>
      <w:r>
        <w:t xml:space="preserve">Only the following substrates or samples are allowed in the </w:t>
      </w:r>
      <w:r w:rsidRPr="00AA40A2">
        <w:rPr>
          <w:b/>
          <w:bCs/>
        </w:rPr>
        <w:t>Clean Ox</w:t>
      </w:r>
      <w:r>
        <w:t xml:space="preserve"> furnace:</w:t>
      </w:r>
    </w:p>
    <w:p w14:paraId="4F5FBC31" w14:textId="29A8B27D" w:rsidR="00AA40A2" w:rsidRDefault="00AA40A2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Bare silicon wafers that have received NO prior processing</w:t>
      </w:r>
    </w:p>
    <w:p w14:paraId="47D43C67" w14:textId="2D643335" w:rsidR="00AA40A2" w:rsidRDefault="00AA40A2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Wafers with an oxide that was thermally grown in the Clean Ox furnace</w:t>
      </w:r>
    </w:p>
    <w:p w14:paraId="780D34B8" w14:textId="192FE89B" w:rsidR="00AA40A2" w:rsidRDefault="00AA40A2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Wafers with LPCVD Undoped Polysilicon deposition</w:t>
      </w:r>
    </w:p>
    <w:p w14:paraId="29C8D2A6" w14:textId="47A05083" w:rsidR="00AA40A2" w:rsidRDefault="00AA40A2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Wafers with LPCVD Nitride deposition</w:t>
      </w:r>
    </w:p>
    <w:p w14:paraId="3286FD83" w14:textId="0A22F921" w:rsidR="00AA40A2" w:rsidRDefault="00AA40A2" w:rsidP="00AA40A2">
      <w:pPr>
        <w:pStyle w:val="SOPParaText3"/>
      </w:pPr>
      <w:r>
        <w:t xml:space="preserve">The following substrates or samples are allowed in the </w:t>
      </w:r>
      <w:r>
        <w:rPr>
          <w:b/>
          <w:bCs/>
        </w:rPr>
        <w:t>Doped</w:t>
      </w:r>
      <w:r w:rsidRPr="00AA40A2">
        <w:rPr>
          <w:b/>
          <w:bCs/>
        </w:rPr>
        <w:t xml:space="preserve"> Ox</w:t>
      </w:r>
      <w:r>
        <w:t xml:space="preserve"> furnace:</w:t>
      </w:r>
    </w:p>
    <w:p w14:paraId="307E8E35" w14:textId="77A70D7E" w:rsidR="00AA40A2" w:rsidRDefault="00AA40A2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All samples approved for processing in the Clean Ox furnace</w:t>
      </w:r>
    </w:p>
    <w:p w14:paraId="5EBD9B20" w14:textId="0F6C41F0" w:rsidR="005A73DF" w:rsidRDefault="005A73DF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Wafers that have been processed through PECVD Oxide deposition</w:t>
      </w:r>
    </w:p>
    <w:p w14:paraId="334B11D9" w14:textId="0F2707B0" w:rsidR="005A73DF" w:rsidRDefault="005A73DF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Wafers that have been processed through PECVD Polysilicon deposition</w:t>
      </w:r>
    </w:p>
    <w:p w14:paraId="022244D9" w14:textId="45A1FB27" w:rsidR="00AA40A2" w:rsidRDefault="00AA40A2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 xml:space="preserve">Wafers </w:t>
      </w:r>
      <w:r w:rsidR="005A73DF">
        <w:t>that have been processed through PE</w:t>
      </w:r>
      <w:r>
        <w:t>CVD Nitride deposition</w:t>
      </w:r>
    </w:p>
    <w:p w14:paraId="4AA5EFF2" w14:textId="66038354" w:rsidR="005A73DF" w:rsidRDefault="005A73DF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Wafers that have been processed through LPCVD Doped Poly Deposition</w:t>
      </w:r>
    </w:p>
    <w:p w14:paraId="40C9B63E" w14:textId="7CF6E86F" w:rsidR="005A73DF" w:rsidRDefault="005A73DF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Wafers that have been processed through LPCVD LTO Deposition</w:t>
      </w:r>
    </w:p>
    <w:p w14:paraId="094E4402" w14:textId="315D1F59" w:rsidR="005A73DF" w:rsidRDefault="005A73DF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Wafers that have been processed through LPCVD PSG Deposition</w:t>
      </w:r>
    </w:p>
    <w:p w14:paraId="39628092" w14:textId="7237989A" w:rsidR="005A73DF" w:rsidRDefault="005A73DF" w:rsidP="00AA40A2">
      <w:pPr>
        <w:pStyle w:val="SOPNormal"/>
        <w:numPr>
          <w:ilvl w:val="0"/>
          <w:numId w:val="10"/>
        </w:numPr>
        <w:spacing w:before="0" w:after="0"/>
        <w:ind w:left="1800"/>
      </w:pPr>
      <w:r>
        <w:t>Wafers that have been doped by any method</w:t>
      </w:r>
    </w:p>
    <w:p w14:paraId="59E649E6" w14:textId="21787948" w:rsidR="005A73DF" w:rsidRDefault="005A73DF" w:rsidP="005A73DF">
      <w:pPr>
        <w:pStyle w:val="SOPParaText3"/>
      </w:pPr>
      <w:r w:rsidRPr="005A73DF">
        <w:rPr>
          <w:b/>
          <w:bCs/>
        </w:rPr>
        <w:t>For any substrates or samples not listed above</w:t>
      </w:r>
      <w:r>
        <w:t>, contact Staff to determine the authorized furnace.</w:t>
      </w:r>
    </w:p>
    <w:p w14:paraId="5EADFAEA" w14:textId="06C9186F" w:rsidR="00B5622B" w:rsidRDefault="00B5622B" w:rsidP="00B5622B">
      <w:pPr>
        <w:pStyle w:val="SOPParaText2"/>
      </w:pPr>
      <w:r>
        <w:t>Ensure all samples are clean, dry, and particle-free.</w:t>
      </w:r>
    </w:p>
    <w:p w14:paraId="537FCFA7" w14:textId="77777777" w:rsidR="00B5622B" w:rsidRDefault="00B5622B" w:rsidP="00B5622B">
      <w:pPr>
        <w:pStyle w:val="SOPParaText2"/>
      </w:pPr>
      <w:r>
        <w:t>Place quartzware on a quartz plate, silicon carbide cantilever paddle, or a cleanroom wiper.</w:t>
      </w:r>
    </w:p>
    <w:p w14:paraId="694E220A" w14:textId="77777777" w:rsidR="00B5622B" w:rsidRDefault="00B5622B" w:rsidP="00B5622B">
      <w:pPr>
        <w:pStyle w:val="SOPParaText3"/>
      </w:pPr>
      <w:r>
        <w:t>Do NOT directly place quartzware on stainless steel.</w:t>
      </w:r>
    </w:p>
    <w:p w14:paraId="757CDACE" w14:textId="7E4FB960" w:rsidR="00B5622B" w:rsidRDefault="00B5622B" w:rsidP="00B5622B">
      <w:pPr>
        <w:pStyle w:val="SOPParaText2"/>
      </w:pPr>
      <w:r>
        <w:t>Do NOT touch boats or boat covers with your hands.</w:t>
      </w:r>
    </w:p>
    <w:p w14:paraId="10874272" w14:textId="4C68A6F9" w:rsidR="0036406F" w:rsidRDefault="0036406F" w:rsidP="0036406F">
      <w:pPr>
        <w:pStyle w:val="SOPParaText3"/>
      </w:pPr>
      <w:r>
        <w:t xml:space="preserve">Use the boat fork (see </w:t>
      </w:r>
      <w:r w:rsidRPr="0036406F">
        <w:rPr>
          <w:rStyle w:val="SOPCaptionText"/>
        </w:rPr>
        <w:fldChar w:fldCharType="begin"/>
      </w:r>
      <w:r w:rsidRPr="0036406F">
        <w:rPr>
          <w:rStyle w:val="SOPCaptionText"/>
        </w:rPr>
        <w:instrText xml:space="preserve"> REF _Ref10208506 \h </w:instrText>
      </w:r>
      <w:r>
        <w:rPr>
          <w:rStyle w:val="SOPCaptionText"/>
        </w:rPr>
        <w:instrText xml:space="preserve"> \* MERGEFORMAT </w:instrText>
      </w:r>
      <w:r w:rsidRPr="0036406F">
        <w:rPr>
          <w:rStyle w:val="SOPCaptionText"/>
        </w:rPr>
      </w:r>
      <w:r w:rsidRPr="0036406F">
        <w:rPr>
          <w:rStyle w:val="SOPCaptionText"/>
        </w:rPr>
        <w:fldChar w:fldCharType="separate"/>
      </w:r>
      <w:r w:rsidR="002D6306" w:rsidRPr="002D6306">
        <w:rPr>
          <w:rStyle w:val="SOPCaptionText"/>
        </w:rPr>
        <w:t>Figure 1, Boat Fork</w:t>
      </w:r>
      <w:r w:rsidRPr="0036406F">
        <w:rPr>
          <w:rStyle w:val="SOPCaptionText"/>
        </w:rPr>
        <w:fldChar w:fldCharType="end"/>
      </w:r>
      <w:r>
        <w:t>) to move boats and boat covers.</w:t>
      </w:r>
    </w:p>
    <w:p w14:paraId="538792AE" w14:textId="300CC750" w:rsidR="0036406F" w:rsidRDefault="0036406F" w:rsidP="0036406F">
      <w:pPr>
        <w:pStyle w:val="SOPParaText4"/>
      </w:pPr>
      <w:r>
        <w:t>Insert the tines of the fork into the pick-up tubing on the boat or boat cover.</w:t>
      </w:r>
    </w:p>
    <w:p w14:paraId="41189A19" w14:textId="428FCAC9" w:rsidR="00B5622B" w:rsidRDefault="00B5622B" w:rsidP="0036406F">
      <w:pPr>
        <w:pStyle w:val="SOPNormal"/>
      </w:pPr>
      <w:r>
        <w:rPr>
          <w:noProof/>
        </w:rPr>
        <mc:AlternateContent>
          <mc:Choice Requires="wpc">
            <w:drawing>
              <wp:inline distT="0" distB="0" distL="0" distR="0" wp14:anchorId="2D56D146" wp14:editId="529170C2">
                <wp:extent cx="6492240" cy="1927106"/>
                <wp:effectExtent l="19050" t="19050" r="22860" b="16510"/>
                <wp:docPr id="1" name="Canv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28575">
                          <a:solidFill>
                            <a:schemeClr val="tx1"/>
                          </a:solidFill>
                        </a:ln>
                      </wpc:whole>
                      <wps:wsp>
                        <wps:cNvPr id="2" name="Text Box 2"/>
                        <wps:cNvSpPr txBox="1"/>
                        <wps:spPr>
                          <a:xfrm>
                            <a:off x="2286000" y="1645920"/>
                            <a:ext cx="1920240" cy="2468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7A5391" w14:textId="2458C08E" w:rsidR="00AA40A2" w:rsidRDefault="00AA40A2" w:rsidP="00357475">
                              <w:pPr>
                                <w:pStyle w:val="SOPCaptionTitle"/>
                              </w:pPr>
                              <w:bookmarkStart w:id="9" w:name="_Ref10208506"/>
                              <w:bookmarkStart w:id="10" w:name="_Toc11055090"/>
                              <w:r>
                                <w:t xml:space="preserve">Figure </w:t>
                              </w:r>
                              <w:r w:rsidR="003B75D0">
                                <w:fldChar w:fldCharType="begin"/>
                              </w:r>
                              <w:r w:rsidR="003B75D0">
                                <w:instrText xml:space="preserve"> SEQ Figure \* ARABIC </w:instrText>
                              </w:r>
                              <w:r w:rsidR="003B75D0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 w:rsidR="003B75D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, Boat Fork</w:t>
                              </w:r>
                              <w:bookmarkEnd w:id="9"/>
                              <w:bookmarkEnd w:id="1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" y="45720"/>
                            <a:ext cx="2103120" cy="1581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45720"/>
                            <a:ext cx="2103120" cy="1581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45720"/>
                            <a:ext cx="2103120" cy="158191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D56D146" id="Canvas 1" o:spid="_x0000_s1026" editas="canvas" style="width:511.2pt;height:151.75pt;mso-position-horizontal-relative:char;mso-position-vertical-relative:line" coordsize="64922,19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922;height:19265;visibility:visible;mso-wrap-style:square" stroked="t" strokecolor="black [3213]" strokeweight="2.25p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2860;top:16459;width:19202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277A5391" w14:textId="2458C08E" w:rsidR="00AA40A2" w:rsidRDefault="00AA40A2" w:rsidP="00357475">
                        <w:pPr>
                          <w:pStyle w:val="SOPCaptionTitle"/>
                        </w:pPr>
                        <w:bookmarkStart w:id="11" w:name="_Ref10208506"/>
                        <w:bookmarkStart w:id="12" w:name="_Toc11055090"/>
                        <w:r>
                          <w:t xml:space="preserve">Figure </w:t>
                        </w:r>
                        <w:r w:rsidR="003B75D0">
                          <w:fldChar w:fldCharType="begin"/>
                        </w:r>
                        <w:r w:rsidR="003B75D0">
                          <w:instrText xml:space="preserve"> SEQ Figure \* ARABIC </w:instrText>
                        </w:r>
                        <w:r w:rsidR="003B75D0"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 w:rsidR="003B75D0">
                          <w:rPr>
                            <w:noProof/>
                          </w:rPr>
                          <w:fldChar w:fldCharType="end"/>
                        </w:r>
                        <w:r>
                          <w:t>, Boat Fork</w:t>
                        </w:r>
                        <w:bookmarkEnd w:id="11"/>
                        <w:bookmarkEnd w:id="12"/>
                      </w:p>
                    </w:txbxContent>
                  </v:textbox>
                </v:shape>
                <v:shape id="Picture 6" o:spid="_x0000_s1029" type="#_x0000_t75" style="position:absolute;left:457;top:457;width:21031;height:158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">
                  <v:imagedata r:id="rId14" o:title=""/>
                </v:shape>
                <v:shape id="Picture 7" o:spid="_x0000_s1030" type="#_x0000_t75" style="position:absolute;left:21945;top:457;width:21031;height:158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">
                  <v:imagedata r:id="rId15" o:title=""/>
                </v:shape>
                <v:shape id="Picture 8" o:spid="_x0000_s1031" type="#_x0000_t75" style="position:absolute;left:43434;top:457;width:21031;height:158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494C7F99" w14:textId="77777777" w:rsidR="0036406F" w:rsidRDefault="0036406F" w:rsidP="0036406F">
      <w:pPr>
        <w:pStyle w:val="SOPParaText2"/>
      </w:pPr>
      <w:r>
        <w:lastRenderedPageBreak/>
        <w:t>Before touching a quartz baffle, put on a second pair of clean blue nitrile gloves.</w:t>
      </w:r>
    </w:p>
    <w:p w14:paraId="16C7DDB0" w14:textId="50263D3B" w:rsidR="0036406F" w:rsidRDefault="0036406F" w:rsidP="00015C4A">
      <w:pPr>
        <w:pStyle w:val="SOPParaText2"/>
      </w:pPr>
      <w:r>
        <w:t>Solid Source wafers that have been out of the furnace more than one (1) hour need a dehydration bake per section</w:t>
      </w:r>
      <w:r w:rsidR="002D6306">
        <w:t xml:space="preserve"> </w:t>
      </w:r>
      <w:r w:rsidR="002D6306">
        <w:fldChar w:fldCharType="begin"/>
      </w:r>
      <w:r w:rsidR="002D6306">
        <w:instrText xml:space="preserve"> REF _Ref10473030 \r \h </w:instrText>
      </w:r>
      <w:r w:rsidR="002D6306">
        <w:fldChar w:fldCharType="separate"/>
      </w:r>
      <w:r w:rsidR="002D6306">
        <w:t>9</w:t>
      </w:r>
      <w:r w:rsidR="002D6306">
        <w:fldChar w:fldCharType="end"/>
      </w:r>
      <w:r w:rsidR="002D6306">
        <w:t xml:space="preserve"> </w:t>
      </w:r>
      <w:r w:rsidR="002D6306">
        <w:fldChar w:fldCharType="begin"/>
      </w:r>
      <w:r w:rsidR="002D6306">
        <w:instrText xml:space="preserve"> REF _Ref10473034 \h </w:instrText>
      </w:r>
      <w:r w:rsidR="002D6306">
        <w:fldChar w:fldCharType="separate"/>
      </w:r>
      <w:r w:rsidR="002D6306">
        <w:t>Solid Source Instructions</w:t>
      </w:r>
      <w:r w:rsidR="002D6306">
        <w:fldChar w:fldCharType="end"/>
      </w:r>
      <w:r>
        <w:t>.</w:t>
      </w:r>
    </w:p>
    <w:p w14:paraId="4D5AE952" w14:textId="77777777" w:rsidR="0042696B" w:rsidRDefault="0042696B" w:rsidP="0042696B">
      <w:pPr>
        <w:pStyle w:val="SOPSectionHeading1"/>
      </w:pPr>
      <w:bookmarkStart w:id="13" w:name="_Toc11055059"/>
      <w:r>
        <w:t>Pre-Clean</w:t>
      </w:r>
      <w:bookmarkEnd w:id="13"/>
    </w:p>
    <w:p w14:paraId="33B5D5AB" w14:textId="77777777" w:rsidR="0042696B" w:rsidRDefault="0042696B" w:rsidP="0042696B">
      <w:pPr>
        <w:pStyle w:val="SOPParaText2"/>
      </w:pPr>
      <w:r w:rsidRPr="0042696B">
        <w:rPr>
          <w:b/>
        </w:rPr>
        <w:t>For new, unused bare silicon wafers</w:t>
      </w:r>
      <w:r>
        <w:t>, a Pre-Diffusion Clean prior to processing through any furnace cycle is recommended.</w:t>
      </w:r>
    </w:p>
    <w:p w14:paraId="61D2C3A8" w14:textId="77777777" w:rsidR="0042696B" w:rsidRDefault="0042696B" w:rsidP="0042696B">
      <w:pPr>
        <w:pStyle w:val="SOPParaText2"/>
      </w:pPr>
      <w:r w:rsidRPr="0042696B">
        <w:rPr>
          <w:b/>
        </w:rPr>
        <w:t>For all other samples/substrates/wafers</w:t>
      </w:r>
      <w:r>
        <w:t xml:space="preserve">, a Pre-Diffusion Clean prior to processing through any furnace cycle is </w:t>
      </w:r>
      <w:r w:rsidRPr="0042696B">
        <w:rPr>
          <w:b/>
        </w:rPr>
        <w:t>REQUIRED</w:t>
      </w:r>
      <w:r>
        <w:t>.</w:t>
      </w:r>
    </w:p>
    <w:p w14:paraId="6DA8E942" w14:textId="77777777" w:rsidR="0042696B" w:rsidRDefault="0042696B" w:rsidP="0042696B">
      <w:pPr>
        <w:pStyle w:val="SOPParaText2"/>
      </w:pPr>
      <w:r>
        <w:t>Complete the Pre-Diffusion Clean in the Pre-Diffusion wet bench.</w:t>
      </w:r>
    </w:p>
    <w:p w14:paraId="04097208" w14:textId="77777777" w:rsidR="0042696B" w:rsidRDefault="0042696B" w:rsidP="0042696B">
      <w:pPr>
        <w:pStyle w:val="SOPNote2"/>
      </w:pPr>
      <w:r>
        <w:t xml:space="preserve">The dedicated baths should be used for whole wafers, since the SC-1 bath includes a </w:t>
      </w:r>
      <w:proofErr w:type="spellStart"/>
      <w:r>
        <w:t>megasonic</w:t>
      </w:r>
      <w:proofErr w:type="spellEnd"/>
      <w:r>
        <w:t xml:space="preserve"> clean for improved particle removal.  However, for partial wafers the specified mixtures may be used in smaller beakers/containers, if necessary.</w:t>
      </w:r>
    </w:p>
    <w:p w14:paraId="7968437E" w14:textId="6CC863A1" w:rsidR="0042696B" w:rsidRDefault="0042696B" w:rsidP="0042696B">
      <w:pPr>
        <w:pStyle w:val="SOPParaText2"/>
      </w:pPr>
      <w:r>
        <w:t xml:space="preserve">Refer to </w:t>
      </w:r>
      <w:r w:rsidR="006D78B9" w:rsidRPr="006D78B9">
        <w:rPr>
          <w:rStyle w:val="SOPTableText"/>
        </w:rPr>
        <w:fldChar w:fldCharType="begin"/>
      </w:r>
      <w:r w:rsidR="006D78B9" w:rsidRPr="006D78B9">
        <w:rPr>
          <w:rStyle w:val="SOPTableText"/>
        </w:rPr>
        <w:instrText xml:space="preserve"> REF _Ref516840574 \h </w:instrText>
      </w:r>
      <w:r w:rsidR="006D78B9">
        <w:rPr>
          <w:rStyle w:val="SOPTableText"/>
        </w:rPr>
        <w:instrText xml:space="preserve"> \* MERGEFORMAT </w:instrText>
      </w:r>
      <w:r w:rsidR="006D78B9" w:rsidRPr="006D78B9">
        <w:rPr>
          <w:rStyle w:val="SOPTableText"/>
        </w:rPr>
      </w:r>
      <w:r w:rsidR="006D78B9" w:rsidRPr="006D78B9">
        <w:rPr>
          <w:rStyle w:val="SOPTableText"/>
        </w:rPr>
        <w:fldChar w:fldCharType="separate"/>
      </w:r>
      <w:r w:rsidR="002D6306" w:rsidRPr="002D6306">
        <w:rPr>
          <w:rStyle w:val="SOPTableText"/>
        </w:rPr>
        <w:t>Table 1, Furnace Pre-Clean</w:t>
      </w:r>
      <w:r w:rsidR="006D78B9" w:rsidRPr="006D78B9">
        <w:rPr>
          <w:rStyle w:val="SOPTableText"/>
        </w:rPr>
        <w:fldChar w:fldCharType="end"/>
      </w:r>
      <w:r w:rsidR="006D78B9">
        <w:t xml:space="preserve"> </w:t>
      </w:r>
      <w:r>
        <w:t>for the correct mixtures, temperatures, and times.</w:t>
      </w:r>
    </w:p>
    <w:p w14:paraId="2FF22785" w14:textId="77777777" w:rsidR="0042696B" w:rsidRDefault="0042696B" w:rsidP="0042696B">
      <w:pPr>
        <w:pStyle w:val="SOPParaText2"/>
      </w:pPr>
      <w:r>
        <w:t>If the Organic Clean bath temperature is above 100°C and has not been used within the last 2 hours, add 100ml of Hydrogen Peroxide.</w:t>
      </w:r>
    </w:p>
    <w:p w14:paraId="77E2DEC6" w14:textId="77777777" w:rsidR="0042696B" w:rsidRDefault="0042696B" w:rsidP="006D78B9">
      <w:pPr>
        <w:pStyle w:val="SOPParaText3"/>
      </w:pPr>
      <w:r>
        <w:t>Wait at least 5 minutes before using the bath.</w:t>
      </w:r>
    </w:p>
    <w:p w14:paraId="55893A61" w14:textId="77777777" w:rsidR="0042696B" w:rsidRDefault="0042696B" w:rsidP="006D78B9">
      <w:pPr>
        <w:pStyle w:val="SOPSectionHeading2"/>
      </w:pPr>
      <w:bookmarkStart w:id="14" w:name="_Toc11055060"/>
      <w:r>
        <w:t>Organic Clean Bath Preparation</w:t>
      </w:r>
      <w:bookmarkEnd w:id="14"/>
    </w:p>
    <w:p w14:paraId="0C917D2C" w14:textId="77777777" w:rsidR="0042696B" w:rsidRDefault="0042696B" w:rsidP="006D78B9">
      <w:pPr>
        <w:pStyle w:val="SOPParaText3"/>
      </w:pPr>
      <w:r w:rsidRPr="006D78B9">
        <w:rPr>
          <w:b/>
        </w:rPr>
        <w:t>If using an alternate bath container,</w:t>
      </w:r>
      <w:r>
        <w:t xml:space="preserve"> ensure the container is compatible with temperatures up to 200°C (e.g., </w:t>
      </w:r>
      <w:proofErr w:type="spellStart"/>
      <w:r>
        <w:t>pyrex</w:t>
      </w:r>
      <w:proofErr w:type="spellEnd"/>
      <w:r>
        <w:t xml:space="preserve">, quartz, </w:t>
      </w:r>
      <w:proofErr w:type="spellStart"/>
      <w:r>
        <w:t>teflon</w:t>
      </w:r>
      <w:proofErr w:type="spellEnd"/>
      <w:r>
        <w:t>).</w:t>
      </w:r>
    </w:p>
    <w:p w14:paraId="447BC3F8" w14:textId="77777777" w:rsidR="0042696B" w:rsidRDefault="0042696B" w:rsidP="006D78B9">
      <w:pPr>
        <w:pStyle w:val="SOPParaText3"/>
      </w:pPr>
      <w:r>
        <w:t>Add the necessary amount of Sulfuric Acid to an empty container.</w:t>
      </w:r>
    </w:p>
    <w:p w14:paraId="5B19E9C4" w14:textId="77777777" w:rsidR="0042696B" w:rsidRDefault="0042696B" w:rsidP="006D78B9">
      <w:pPr>
        <w:pStyle w:val="SOPParaText3"/>
      </w:pPr>
      <w:r>
        <w:t>Turn on the heater.</w:t>
      </w:r>
    </w:p>
    <w:p w14:paraId="0C29FAE5" w14:textId="77777777" w:rsidR="0042696B" w:rsidRDefault="0042696B" w:rsidP="006D78B9">
      <w:pPr>
        <w:pStyle w:val="SOPParaText3"/>
      </w:pPr>
      <w:r>
        <w:t>Wait for the heater to exceed 100°C.</w:t>
      </w:r>
    </w:p>
    <w:p w14:paraId="418ACBE1" w14:textId="77777777" w:rsidR="0042696B" w:rsidRDefault="0042696B" w:rsidP="006D78B9">
      <w:pPr>
        <w:pStyle w:val="SOPParaText3"/>
      </w:pPr>
      <w:r>
        <w:t>Add the necessary amount of Hydrogen Peroxide.</w:t>
      </w:r>
    </w:p>
    <w:p w14:paraId="04BC426B" w14:textId="77777777" w:rsidR="0042696B" w:rsidRDefault="0042696B" w:rsidP="006D78B9">
      <w:pPr>
        <w:pStyle w:val="SOPParaText3"/>
      </w:pPr>
      <w:r>
        <w:t>Wait until the bath temperature has reached setpoint.</w:t>
      </w:r>
    </w:p>
    <w:p w14:paraId="454CC7E1" w14:textId="77777777" w:rsidR="0042696B" w:rsidRDefault="0042696B" w:rsidP="006D78B9">
      <w:pPr>
        <w:pStyle w:val="SOPParaText3"/>
      </w:pPr>
      <w:r>
        <w:t>Wait at least 5 minutes before using the bath.</w:t>
      </w:r>
    </w:p>
    <w:p w14:paraId="2D9CE7BE" w14:textId="77777777" w:rsidR="0042696B" w:rsidRDefault="0042696B" w:rsidP="006D78B9">
      <w:pPr>
        <w:pStyle w:val="SOPSectionHeading2"/>
      </w:pPr>
      <w:bookmarkStart w:id="15" w:name="_Toc11055061"/>
      <w:r>
        <w:t>SC-1 Bath Preparation</w:t>
      </w:r>
      <w:bookmarkEnd w:id="15"/>
    </w:p>
    <w:p w14:paraId="7773382A" w14:textId="77777777" w:rsidR="0042696B" w:rsidRDefault="0042696B" w:rsidP="006D78B9">
      <w:pPr>
        <w:pStyle w:val="SOPParaText3"/>
      </w:pPr>
      <w:r w:rsidRPr="006D78B9">
        <w:rPr>
          <w:b/>
        </w:rPr>
        <w:t>If using an alternate bath container</w:t>
      </w:r>
      <w:r>
        <w:t xml:space="preserve">, ensure the container is compatible with temperatures up to 100°C (e.g., </w:t>
      </w:r>
      <w:proofErr w:type="spellStart"/>
      <w:r>
        <w:t>pyrex</w:t>
      </w:r>
      <w:proofErr w:type="spellEnd"/>
      <w:r>
        <w:t xml:space="preserve">, quartz, </w:t>
      </w:r>
      <w:proofErr w:type="spellStart"/>
      <w:r>
        <w:t>teflon</w:t>
      </w:r>
      <w:proofErr w:type="spellEnd"/>
      <w:r>
        <w:t>).</w:t>
      </w:r>
    </w:p>
    <w:p w14:paraId="1A3EA2CA" w14:textId="77777777" w:rsidR="0042696B" w:rsidRDefault="0042696B" w:rsidP="006D78B9">
      <w:pPr>
        <w:pStyle w:val="SOPParaText3"/>
      </w:pPr>
      <w:r>
        <w:t xml:space="preserve">Add the necessary amount of </w:t>
      </w:r>
      <w:proofErr w:type="spellStart"/>
      <w:r>
        <w:t>Ultra Pure</w:t>
      </w:r>
      <w:proofErr w:type="spellEnd"/>
      <w:r>
        <w:t xml:space="preserve"> Water (UPW) to an empty container.</w:t>
      </w:r>
    </w:p>
    <w:p w14:paraId="6FF7D8DA" w14:textId="77777777" w:rsidR="0042696B" w:rsidRDefault="0042696B" w:rsidP="006D78B9">
      <w:pPr>
        <w:pStyle w:val="SOPParaText3"/>
      </w:pPr>
      <w:r>
        <w:t>Add the necessary amount of Ammonium Hydroxide.</w:t>
      </w:r>
    </w:p>
    <w:p w14:paraId="12470940" w14:textId="77777777" w:rsidR="0042696B" w:rsidRDefault="0042696B" w:rsidP="006D78B9">
      <w:pPr>
        <w:pStyle w:val="SOPParaText3"/>
      </w:pPr>
      <w:r>
        <w:t>Turn on the heater.</w:t>
      </w:r>
    </w:p>
    <w:p w14:paraId="4A3A9F03" w14:textId="77777777" w:rsidR="0042696B" w:rsidRDefault="0042696B" w:rsidP="006D78B9">
      <w:pPr>
        <w:pStyle w:val="SOPParaText3"/>
      </w:pPr>
      <w:r>
        <w:t>Wait for the heater to exceed 65°C.</w:t>
      </w:r>
    </w:p>
    <w:p w14:paraId="45F309DC" w14:textId="77777777" w:rsidR="0042696B" w:rsidRDefault="0042696B" w:rsidP="006D78B9">
      <w:pPr>
        <w:pStyle w:val="SOPParaText3"/>
      </w:pPr>
      <w:r>
        <w:t>Add the necessary amount of Hydrogen Peroxide.</w:t>
      </w:r>
    </w:p>
    <w:p w14:paraId="17CE199C" w14:textId="77777777" w:rsidR="0042696B" w:rsidRDefault="0042696B" w:rsidP="006D78B9">
      <w:pPr>
        <w:pStyle w:val="SOPParaText3"/>
      </w:pPr>
      <w:r>
        <w:t>Wait until the bath temperature has reached setpoint.</w:t>
      </w:r>
    </w:p>
    <w:p w14:paraId="58B94399" w14:textId="77777777" w:rsidR="0042696B" w:rsidRDefault="0042696B" w:rsidP="006D78B9">
      <w:pPr>
        <w:pStyle w:val="SOPParaText3"/>
      </w:pPr>
      <w:r>
        <w:t>Wait at least 5 minutes before using the bath.</w:t>
      </w:r>
    </w:p>
    <w:p w14:paraId="56631AD3" w14:textId="77777777" w:rsidR="0042696B" w:rsidRDefault="0042696B" w:rsidP="006D78B9">
      <w:pPr>
        <w:pStyle w:val="SOPSectionHeading2"/>
      </w:pPr>
      <w:bookmarkStart w:id="16" w:name="_Toc11055062"/>
      <w:r>
        <w:lastRenderedPageBreak/>
        <w:t>Oxide Removal Bath Preparation</w:t>
      </w:r>
      <w:bookmarkEnd w:id="16"/>
    </w:p>
    <w:p w14:paraId="3308ED1D" w14:textId="77777777" w:rsidR="0042696B" w:rsidRDefault="0042696B" w:rsidP="006D78B9">
      <w:pPr>
        <w:pStyle w:val="SOPParaText3"/>
      </w:pPr>
      <w:r w:rsidRPr="006D78B9">
        <w:rPr>
          <w:b/>
        </w:rPr>
        <w:t>If using an alternate bath container</w:t>
      </w:r>
      <w:r>
        <w:t xml:space="preserve">, ensure the container is compatible with Hydrofluoric Acid (e.g., plastic, </w:t>
      </w:r>
      <w:proofErr w:type="spellStart"/>
      <w:r>
        <w:t>teflon</w:t>
      </w:r>
      <w:proofErr w:type="spellEnd"/>
      <w:r>
        <w:t>).</w:t>
      </w:r>
    </w:p>
    <w:p w14:paraId="787D50EA" w14:textId="77777777" w:rsidR="0042696B" w:rsidRDefault="0042696B" w:rsidP="006D78B9">
      <w:pPr>
        <w:pStyle w:val="SOPParaText3"/>
      </w:pPr>
      <w:r>
        <w:t xml:space="preserve">Add the necessary amount of </w:t>
      </w:r>
      <w:proofErr w:type="spellStart"/>
      <w:r>
        <w:t>Ultra Pure</w:t>
      </w:r>
      <w:proofErr w:type="spellEnd"/>
      <w:r>
        <w:t xml:space="preserve"> Water (UPW) to an empty container.</w:t>
      </w:r>
    </w:p>
    <w:p w14:paraId="7A9629F9" w14:textId="77777777" w:rsidR="0042696B" w:rsidRDefault="0042696B" w:rsidP="006D78B9">
      <w:pPr>
        <w:pStyle w:val="SOPParaText3"/>
      </w:pPr>
      <w:r>
        <w:t>Add the necessary amount of Hydrofluoric Acid.</w:t>
      </w:r>
    </w:p>
    <w:p w14:paraId="6DD53728" w14:textId="77777777" w:rsidR="0042696B" w:rsidRDefault="0042696B" w:rsidP="006D78B9">
      <w:pPr>
        <w:pStyle w:val="SOPParaText3"/>
      </w:pPr>
      <w:r>
        <w:t>Wait at least 5 minutes before using the bath.</w:t>
      </w:r>
    </w:p>
    <w:p w14:paraId="27B1E38E" w14:textId="77777777" w:rsidR="0042696B" w:rsidRDefault="0042696B" w:rsidP="006D78B9">
      <w:pPr>
        <w:pStyle w:val="SOPSectionHeading2"/>
      </w:pPr>
      <w:bookmarkStart w:id="17" w:name="_Toc11055063"/>
      <w:r>
        <w:t>SC-2 Bath Preparation</w:t>
      </w:r>
      <w:bookmarkEnd w:id="17"/>
    </w:p>
    <w:p w14:paraId="6E739952" w14:textId="77777777" w:rsidR="0042696B" w:rsidRDefault="0042696B" w:rsidP="006D78B9">
      <w:pPr>
        <w:pStyle w:val="SOPParaText3"/>
      </w:pPr>
      <w:r w:rsidRPr="006D78B9">
        <w:rPr>
          <w:b/>
        </w:rPr>
        <w:t>If using an alternate bath container</w:t>
      </w:r>
      <w:r>
        <w:t xml:space="preserve">, ensure the container is compatible with temperatures up to 100°C (e.g., </w:t>
      </w:r>
      <w:proofErr w:type="spellStart"/>
      <w:r>
        <w:t>pyrex</w:t>
      </w:r>
      <w:proofErr w:type="spellEnd"/>
      <w:r>
        <w:t xml:space="preserve">, quartz, </w:t>
      </w:r>
      <w:proofErr w:type="spellStart"/>
      <w:r>
        <w:t>teflon</w:t>
      </w:r>
      <w:proofErr w:type="spellEnd"/>
      <w:r>
        <w:t>).</w:t>
      </w:r>
    </w:p>
    <w:p w14:paraId="63CDDDB7" w14:textId="77777777" w:rsidR="0042696B" w:rsidRDefault="0042696B" w:rsidP="006D78B9">
      <w:pPr>
        <w:pStyle w:val="SOPParaText3"/>
      </w:pPr>
      <w:r>
        <w:t xml:space="preserve">Add the necessary amount of </w:t>
      </w:r>
      <w:proofErr w:type="spellStart"/>
      <w:r>
        <w:t>Ultra Pure</w:t>
      </w:r>
      <w:proofErr w:type="spellEnd"/>
      <w:r>
        <w:t xml:space="preserve"> Water (UPW) to an empty container.</w:t>
      </w:r>
    </w:p>
    <w:p w14:paraId="6BBFAA4B" w14:textId="77777777" w:rsidR="0042696B" w:rsidRDefault="0042696B" w:rsidP="006D78B9">
      <w:pPr>
        <w:pStyle w:val="SOPParaText3"/>
      </w:pPr>
      <w:r>
        <w:t>Add the necessary amount of Hydrochloric Acid.</w:t>
      </w:r>
    </w:p>
    <w:p w14:paraId="32F4DFE8" w14:textId="77777777" w:rsidR="0042696B" w:rsidRDefault="0042696B" w:rsidP="006D78B9">
      <w:pPr>
        <w:pStyle w:val="SOPParaText3"/>
      </w:pPr>
      <w:r>
        <w:t>Turn on the heater.</w:t>
      </w:r>
    </w:p>
    <w:p w14:paraId="773E870B" w14:textId="77777777" w:rsidR="0042696B" w:rsidRDefault="0042696B" w:rsidP="006D78B9">
      <w:pPr>
        <w:pStyle w:val="SOPParaText3"/>
      </w:pPr>
      <w:r>
        <w:t>Wait for the heater to exceed 65°C.</w:t>
      </w:r>
    </w:p>
    <w:p w14:paraId="34CFA0F1" w14:textId="77777777" w:rsidR="0042696B" w:rsidRDefault="0042696B" w:rsidP="006D78B9">
      <w:pPr>
        <w:pStyle w:val="SOPParaText3"/>
      </w:pPr>
      <w:r>
        <w:t>Add the necessary amount of Hydrogen Peroxide.</w:t>
      </w:r>
    </w:p>
    <w:p w14:paraId="1C5DFF6A" w14:textId="77777777" w:rsidR="0042696B" w:rsidRDefault="0042696B" w:rsidP="006D78B9">
      <w:pPr>
        <w:pStyle w:val="SOPParaText3"/>
      </w:pPr>
      <w:r>
        <w:t>Wait until the bath temperature has reached setpoint.</w:t>
      </w:r>
    </w:p>
    <w:p w14:paraId="2D5B8301" w14:textId="4E45B386" w:rsidR="0042696B" w:rsidRDefault="0042696B" w:rsidP="006D78B9">
      <w:pPr>
        <w:pStyle w:val="SOPParaText3"/>
      </w:pPr>
      <w:r>
        <w:t>Wait at least 5 minutes before using the bath.</w:t>
      </w:r>
    </w:p>
    <w:tbl>
      <w:tblPr>
        <w:tblStyle w:val="TableGrid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20"/>
        <w:gridCol w:w="1584"/>
        <w:gridCol w:w="1152"/>
        <w:gridCol w:w="720"/>
        <w:gridCol w:w="2592"/>
        <w:gridCol w:w="1008"/>
        <w:gridCol w:w="720"/>
        <w:gridCol w:w="1008"/>
      </w:tblGrid>
      <w:tr w:rsidR="0042696B" w14:paraId="5435E06B" w14:textId="77777777" w:rsidTr="001A44DA">
        <w:trPr>
          <w:jc w:val="center"/>
        </w:trPr>
        <w:tc>
          <w:tcPr>
            <w:tcW w:w="9504" w:type="dxa"/>
            <w:gridSpan w:val="8"/>
            <w:tcBorders>
              <w:top w:val="thinThickSmallGap" w:sz="18" w:space="0" w:color="auto"/>
              <w:bottom w:val="single" w:sz="18" w:space="0" w:color="auto"/>
            </w:tcBorders>
          </w:tcPr>
          <w:p w14:paraId="4EF2D082" w14:textId="1CA83E5D" w:rsidR="0042696B" w:rsidRPr="009B6F1D" w:rsidRDefault="0042696B" w:rsidP="001A44DA">
            <w:pPr>
              <w:pStyle w:val="SOPTableTitle"/>
            </w:pPr>
            <w:bookmarkStart w:id="18" w:name="_Ref516840574"/>
            <w:bookmarkStart w:id="19" w:name="_Toc518043761"/>
            <w:bookmarkStart w:id="20" w:name="_Toc10040812"/>
            <w:bookmarkStart w:id="21" w:name="_Toc11055093"/>
            <w:r w:rsidRPr="009B6F1D">
              <w:t xml:space="preserve">Table </w:t>
            </w:r>
            <w:r w:rsidR="003B75D0">
              <w:fldChar w:fldCharType="begin"/>
            </w:r>
            <w:r w:rsidR="003B75D0">
              <w:instrText xml:space="preserve"> SEQ Table \* ARABIC </w:instrText>
            </w:r>
            <w:r w:rsidR="003B75D0">
              <w:fldChar w:fldCharType="separate"/>
            </w:r>
            <w:r w:rsidR="002D6306">
              <w:rPr>
                <w:noProof/>
              </w:rPr>
              <w:t>1</w:t>
            </w:r>
            <w:r w:rsidR="003B75D0">
              <w:rPr>
                <w:noProof/>
              </w:rPr>
              <w:fldChar w:fldCharType="end"/>
            </w:r>
            <w:r w:rsidRPr="009B6F1D">
              <w:t xml:space="preserve">, </w:t>
            </w:r>
            <w:r>
              <w:t xml:space="preserve">Furnace </w:t>
            </w:r>
            <w:r w:rsidRPr="009B6F1D">
              <w:t>Pre-Clean</w:t>
            </w:r>
            <w:bookmarkEnd w:id="18"/>
            <w:bookmarkEnd w:id="19"/>
            <w:bookmarkEnd w:id="20"/>
            <w:bookmarkEnd w:id="21"/>
          </w:p>
        </w:tc>
      </w:tr>
      <w:tr w:rsidR="0042696B" w14:paraId="10C34AF2" w14:textId="77777777" w:rsidTr="001A44DA">
        <w:trPr>
          <w:jc w:val="center"/>
        </w:trPr>
        <w:tc>
          <w:tcPr>
            <w:tcW w:w="720" w:type="dxa"/>
            <w:tcBorders>
              <w:top w:val="single" w:sz="18" w:space="0" w:color="auto"/>
              <w:bottom w:val="single" w:sz="12" w:space="0" w:color="auto"/>
            </w:tcBorders>
          </w:tcPr>
          <w:p w14:paraId="31EF56DE" w14:textId="77777777" w:rsidR="0042696B" w:rsidRPr="009B6F1D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9B6F1D">
              <w:rPr>
                <w:rFonts w:asciiTheme="minorHAnsi" w:hAnsiTheme="minorHAnsi" w:cstheme="minorHAnsi"/>
                <w:b/>
              </w:rPr>
              <w:t>Step</w:t>
            </w:r>
          </w:p>
        </w:tc>
        <w:tc>
          <w:tcPr>
            <w:tcW w:w="1584" w:type="dxa"/>
            <w:tcBorders>
              <w:top w:val="single" w:sz="18" w:space="0" w:color="auto"/>
              <w:bottom w:val="single" w:sz="12" w:space="0" w:color="auto"/>
            </w:tcBorders>
          </w:tcPr>
          <w:p w14:paraId="45E44F00" w14:textId="77777777" w:rsidR="0042696B" w:rsidRPr="009B6F1D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  <w:b/>
              </w:rPr>
            </w:pPr>
            <w:r w:rsidRPr="009B6F1D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1152" w:type="dxa"/>
            <w:tcBorders>
              <w:top w:val="single" w:sz="18" w:space="0" w:color="auto"/>
              <w:bottom w:val="single" w:sz="12" w:space="0" w:color="auto"/>
            </w:tcBorders>
          </w:tcPr>
          <w:p w14:paraId="62B7905C" w14:textId="77777777" w:rsidR="0042696B" w:rsidRPr="009B6F1D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Container Type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2" w:space="0" w:color="auto"/>
            </w:tcBorders>
          </w:tcPr>
          <w:p w14:paraId="3729FFB3" w14:textId="77777777" w:rsidR="0042696B" w:rsidRPr="009B6F1D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  <w:b/>
                <w:vertAlign w:val="superscript"/>
              </w:rPr>
            </w:pPr>
            <w:r w:rsidRPr="009B6F1D">
              <w:rPr>
                <w:rFonts w:asciiTheme="minorHAnsi" w:hAnsiTheme="minorHAnsi" w:cstheme="minorHAnsi"/>
                <w:b/>
              </w:rPr>
              <w:t>Ratio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1</w:t>
            </w:r>
          </w:p>
        </w:tc>
        <w:tc>
          <w:tcPr>
            <w:tcW w:w="2592" w:type="dxa"/>
            <w:tcBorders>
              <w:top w:val="single" w:sz="18" w:space="0" w:color="auto"/>
              <w:bottom w:val="single" w:sz="12" w:space="0" w:color="auto"/>
            </w:tcBorders>
          </w:tcPr>
          <w:p w14:paraId="61434D8B" w14:textId="77777777" w:rsidR="0042696B" w:rsidRPr="009B6F1D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  <w:b/>
              </w:rPr>
            </w:pPr>
            <w:r w:rsidRPr="009B6F1D">
              <w:rPr>
                <w:rFonts w:asciiTheme="minorHAnsi" w:hAnsiTheme="minorHAnsi" w:cstheme="minorHAnsi"/>
                <w:b/>
              </w:rPr>
              <w:t>Chemical</w:t>
            </w:r>
          </w:p>
        </w:tc>
        <w:tc>
          <w:tcPr>
            <w:tcW w:w="1008" w:type="dxa"/>
            <w:tcBorders>
              <w:top w:val="single" w:sz="18" w:space="0" w:color="auto"/>
              <w:bottom w:val="single" w:sz="12" w:space="0" w:color="auto"/>
            </w:tcBorders>
          </w:tcPr>
          <w:p w14:paraId="6E02AD54" w14:textId="77777777" w:rsidR="0042696B" w:rsidRPr="009B6F1D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9B6F1D">
              <w:rPr>
                <w:rFonts w:asciiTheme="minorHAnsi" w:hAnsiTheme="minorHAnsi" w:cstheme="minorHAnsi"/>
                <w:b/>
              </w:rPr>
              <w:t>Quantity</w:t>
            </w:r>
          </w:p>
          <w:p w14:paraId="77C05591" w14:textId="77777777" w:rsidR="0042696B" w:rsidRPr="009B6F1D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9B6F1D">
              <w:rPr>
                <w:rFonts w:asciiTheme="minorHAnsi" w:hAnsiTheme="minorHAnsi" w:cstheme="minorHAnsi"/>
                <w:b/>
              </w:rPr>
              <w:t>(ml)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2" w:space="0" w:color="auto"/>
            </w:tcBorders>
          </w:tcPr>
          <w:p w14:paraId="289F84CD" w14:textId="77777777" w:rsidR="0042696B" w:rsidRPr="009B6F1D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9B6F1D">
              <w:rPr>
                <w:rFonts w:asciiTheme="minorHAnsi" w:hAnsiTheme="minorHAnsi" w:cstheme="minorHAnsi"/>
                <w:b/>
              </w:rPr>
              <w:t>Temp</w:t>
            </w:r>
          </w:p>
          <w:p w14:paraId="0AB68052" w14:textId="77777777" w:rsidR="0042696B" w:rsidRPr="009B6F1D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9B6F1D">
              <w:rPr>
                <w:rFonts w:asciiTheme="minorHAnsi" w:hAnsiTheme="minorHAnsi" w:cstheme="minorHAnsi"/>
                <w:b/>
              </w:rPr>
              <w:t>(°C)</w:t>
            </w:r>
          </w:p>
        </w:tc>
        <w:tc>
          <w:tcPr>
            <w:tcW w:w="1008" w:type="dxa"/>
            <w:tcBorders>
              <w:top w:val="single" w:sz="18" w:space="0" w:color="auto"/>
              <w:bottom w:val="single" w:sz="12" w:space="0" w:color="auto"/>
            </w:tcBorders>
          </w:tcPr>
          <w:p w14:paraId="16658715" w14:textId="77777777" w:rsidR="0042696B" w:rsidRPr="009B6F1D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9B6F1D">
              <w:rPr>
                <w:rFonts w:asciiTheme="minorHAnsi" w:hAnsiTheme="minorHAnsi" w:cstheme="minorHAnsi"/>
                <w:b/>
              </w:rPr>
              <w:t>Time</w:t>
            </w:r>
          </w:p>
          <w:p w14:paraId="4FFBFA6F" w14:textId="77777777" w:rsidR="0042696B" w:rsidRPr="009B6F1D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9B6F1D">
              <w:rPr>
                <w:rFonts w:asciiTheme="minorHAnsi" w:hAnsiTheme="minorHAnsi" w:cstheme="minorHAnsi"/>
                <w:b/>
              </w:rPr>
              <w:t>(</w:t>
            </w:r>
            <w:proofErr w:type="spellStart"/>
            <w:proofErr w:type="gramStart"/>
            <w:r w:rsidRPr="009B6F1D">
              <w:rPr>
                <w:rFonts w:asciiTheme="minorHAnsi" w:hAnsiTheme="minorHAnsi" w:cstheme="minorHAnsi"/>
                <w:b/>
              </w:rPr>
              <w:t>mm:ss</w:t>
            </w:r>
            <w:proofErr w:type="spellEnd"/>
            <w:proofErr w:type="gramEnd"/>
            <w:r w:rsidRPr="009B6F1D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42696B" w14:paraId="23AAB707" w14:textId="77777777" w:rsidTr="001A44DA">
        <w:trPr>
          <w:jc w:val="center"/>
        </w:trPr>
        <w:tc>
          <w:tcPr>
            <w:tcW w:w="720" w:type="dxa"/>
          </w:tcPr>
          <w:p w14:paraId="2F1ED87E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  <w:r w:rsidRPr="00584C7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84" w:type="dxa"/>
          </w:tcPr>
          <w:p w14:paraId="4D64248D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 w:rsidRPr="00584C71">
              <w:rPr>
                <w:rFonts w:asciiTheme="minorHAnsi" w:hAnsiTheme="minorHAnsi" w:cstheme="minorHAnsi"/>
              </w:rPr>
              <w:t>Organic clean (</w:t>
            </w:r>
            <w:proofErr w:type="spellStart"/>
            <w:r>
              <w:rPr>
                <w:rFonts w:asciiTheme="minorHAnsi" w:hAnsiTheme="minorHAnsi" w:cstheme="minorHAnsi"/>
              </w:rPr>
              <w:t>pirahna</w:t>
            </w:r>
            <w:proofErr w:type="spellEnd"/>
            <w:r w:rsidRPr="00584C71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152" w:type="dxa"/>
          </w:tcPr>
          <w:p w14:paraId="15DB19B4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Pyrex</w:t>
            </w:r>
          </w:p>
          <w:p w14:paraId="1175D820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Quartz</w:t>
            </w:r>
          </w:p>
          <w:p w14:paraId="70F0ECE8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Teflon</w:t>
            </w:r>
          </w:p>
        </w:tc>
        <w:tc>
          <w:tcPr>
            <w:tcW w:w="720" w:type="dxa"/>
          </w:tcPr>
          <w:p w14:paraId="65BD83B4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  <w:p w14:paraId="3272814F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592" w:type="dxa"/>
          </w:tcPr>
          <w:p w14:paraId="6DD78345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Sulfuric Acid</w:t>
            </w:r>
          </w:p>
          <w:p w14:paraId="7FD3EA85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Hydrogen Peroxide, 30%</w:t>
            </w:r>
          </w:p>
        </w:tc>
        <w:tc>
          <w:tcPr>
            <w:tcW w:w="1008" w:type="dxa"/>
          </w:tcPr>
          <w:p w14:paraId="7FD8E547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2500</w:t>
            </w:r>
          </w:p>
          <w:p w14:paraId="3EE0C376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720" w:type="dxa"/>
          </w:tcPr>
          <w:p w14:paraId="4FB76AA5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008" w:type="dxa"/>
          </w:tcPr>
          <w:p w14:paraId="4A83218B" w14:textId="77777777" w:rsidR="0042696B" w:rsidRPr="00584C71" w:rsidRDefault="0042696B" w:rsidP="001A44DA">
            <w:pPr>
              <w:pStyle w:val="SOPNormalText"/>
              <w:keepNext/>
              <w:ind w:right="72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10:00</w:t>
            </w:r>
          </w:p>
        </w:tc>
      </w:tr>
      <w:tr w:rsidR="0042696B" w14:paraId="4B51A7D5" w14:textId="77777777" w:rsidTr="001A44DA">
        <w:trPr>
          <w:jc w:val="center"/>
        </w:trPr>
        <w:tc>
          <w:tcPr>
            <w:tcW w:w="720" w:type="dxa"/>
          </w:tcPr>
          <w:p w14:paraId="673C3FBD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84" w:type="dxa"/>
          </w:tcPr>
          <w:p w14:paraId="0D661858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Rinse</w:t>
            </w:r>
          </w:p>
        </w:tc>
        <w:tc>
          <w:tcPr>
            <w:tcW w:w="1152" w:type="dxa"/>
            <w:shd w:val="clear" w:color="auto" w:fill="BFBFBF" w:themeFill="background1" w:themeFillShade="BF"/>
          </w:tcPr>
          <w:p w14:paraId="20C0A3EA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14:paraId="195D077A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</w:tcPr>
          <w:p w14:paraId="20F48107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Ultra Pure</w:t>
            </w:r>
            <w:proofErr w:type="spellEnd"/>
            <w:r>
              <w:rPr>
                <w:rFonts w:asciiTheme="minorHAnsi" w:hAnsiTheme="minorHAnsi" w:cstheme="minorHAnsi"/>
              </w:rPr>
              <w:t xml:space="preserve"> Water (UPW)</w:t>
            </w:r>
          </w:p>
        </w:tc>
        <w:tc>
          <w:tcPr>
            <w:tcW w:w="1008" w:type="dxa"/>
            <w:shd w:val="clear" w:color="auto" w:fill="BFBFBF" w:themeFill="background1" w:themeFillShade="BF"/>
          </w:tcPr>
          <w:p w14:paraId="5F06BBBD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14:paraId="205D2578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008" w:type="dxa"/>
          </w:tcPr>
          <w:p w14:paraId="30731DF9" w14:textId="77777777" w:rsidR="0042696B" w:rsidRPr="00584C71" w:rsidRDefault="0042696B" w:rsidP="001A44DA">
            <w:pPr>
              <w:pStyle w:val="SOPNormalText"/>
              <w:keepNext/>
              <w:ind w:right="72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5:00</w:t>
            </w:r>
          </w:p>
        </w:tc>
      </w:tr>
      <w:tr w:rsidR="0042696B" w14:paraId="409F0AEC" w14:textId="77777777" w:rsidTr="001A44DA">
        <w:trPr>
          <w:jc w:val="center"/>
        </w:trPr>
        <w:tc>
          <w:tcPr>
            <w:tcW w:w="720" w:type="dxa"/>
          </w:tcPr>
          <w:p w14:paraId="16A07012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84" w:type="dxa"/>
          </w:tcPr>
          <w:p w14:paraId="23F82647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SC-1</w:t>
            </w:r>
          </w:p>
        </w:tc>
        <w:tc>
          <w:tcPr>
            <w:tcW w:w="1152" w:type="dxa"/>
          </w:tcPr>
          <w:p w14:paraId="01E12D11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Pyrex</w:t>
            </w:r>
          </w:p>
          <w:p w14:paraId="368A8C4A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Quartz</w:t>
            </w:r>
          </w:p>
          <w:p w14:paraId="7C34C5AD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Teflon</w:t>
            </w:r>
          </w:p>
        </w:tc>
        <w:tc>
          <w:tcPr>
            <w:tcW w:w="720" w:type="dxa"/>
          </w:tcPr>
          <w:p w14:paraId="0F908A0B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  <w:p w14:paraId="370C75C7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740F2C74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0.4</w:t>
            </w:r>
          </w:p>
        </w:tc>
        <w:tc>
          <w:tcPr>
            <w:tcW w:w="2592" w:type="dxa"/>
          </w:tcPr>
          <w:p w14:paraId="05296431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Ultra Pure</w:t>
            </w:r>
            <w:proofErr w:type="spellEnd"/>
            <w:r>
              <w:rPr>
                <w:rFonts w:asciiTheme="minorHAnsi" w:hAnsiTheme="minorHAnsi" w:cstheme="minorHAnsi"/>
              </w:rPr>
              <w:t xml:space="preserve"> Water (UPW)</w:t>
            </w:r>
          </w:p>
          <w:p w14:paraId="1FF55DA1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Ammonium Hydroxide</w:t>
            </w:r>
          </w:p>
          <w:p w14:paraId="2315BB50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Hydrogen Peroxide</w:t>
            </w:r>
          </w:p>
        </w:tc>
        <w:tc>
          <w:tcPr>
            <w:tcW w:w="1008" w:type="dxa"/>
          </w:tcPr>
          <w:p w14:paraId="13BFAD07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6250</w:t>
            </w:r>
          </w:p>
          <w:p w14:paraId="3B5DAB87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1250</w:t>
            </w:r>
          </w:p>
          <w:p w14:paraId="138A268C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720" w:type="dxa"/>
          </w:tcPr>
          <w:p w14:paraId="35F58DCB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008" w:type="dxa"/>
          </w:tcPr>
          <w:p w14:paraId="284D82C8" w14:textId="77777777" w:rsidR="0042696B" w:rsidRPr="00584C71" w:rsidRDefault="0042696B" w:rsidP="001A44DA">
            <w:pPr>
              <w:pStyle w:val="SOPNormalText"/>
              <w:keepNext/>
              <w:ind w:right="72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10:00</w:t>
            </w:r>
          </w:p>
        </w:tc>
      </w:tr>
      <w:tr w:rsidR="0042696B" w14:paraId="69E010B4" w14:textId="77777777" w:rsidTr="001A44DA">
        <w:trPr>
          <w:jc w:val="center"/>
        </w:trPr>
        <w:tc>
          <w:tcPr>
            <w:tcW w:w="720" w:type="dxa"/>
          </w:tcPr>
          <w:p w14:paraId="3072D887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84" w:type="dxa"/>
          </w:tcPr>
          <w:p w14:paraId="40E96FE3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Rinse</w:t>
            </w:r>
          </w:p>
        </w:tc>
        <w:tc>
          <w:tcPr>
            <w:tcW w:w="1152" w:type="dxa"/>
            <w:shd w:val="clear" w:color="auto" w:fill="BFBFBF" w:themeFill="background1" w:themeFillShade="BF"/>
          </w:tcPr>
          <w:p w14:paraId="56761DD2" w14:textId="77777777" w:rsidR="0042696B" w:rsidRPr="00584C71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14:paraId="0C62F0A3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</w:tcPr>
          <w:p w14:paraId="4AB64D8B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Ultra Pure</w:t>
            </w:r>
            <w:proofErr w:type="spellEnd"/>
            <w:r>
              <w:rPr>
                <w:rFonts w:asciiTheme="minorHAnsi" w:hAnsiTheme="minorHAnsi" w:cstheme="minorHAnsi"/>
              </w:rPr>
              <w:t xml:space="preserve"> Water (UPW)</w:t>
            </w:r>
          </w:p>
        </w:tc>
        <w:tc>
          <w:tcPr>
            <w:tcW w:w="1008" w:type="dxa"/>
            <w:shd w:val="clear" w:color="auto" w:fill="BFBFBF" w:themeFill="background1" w:themeFillShade="BF"/>
          </w:tcPr>
          <w:p w14:paraId="4EC9AD67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14:paraId="2A0E3571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008" w:type="dxa"/>
          </w:tcPr>
          <w:p w14:paraId="7E24EE8A" w14:textId="77777777" w:rsidR="0042696B" w:rsidRPr="00584C71" w:rsidRDefault="0042696B" w:rsidP="001A44DA">
            <w:pPr>
              <w:pStyle w:val="SOPNormalText"/>
              <w:keepNext/>
              <w:ind w:right="72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5:00</w:t>
            </w:r>
          </w:p>
        </w:tc>
      </w:tr>
      <w:tr w:rsidR="0042696B" w14:paraId="2061C2F1" w14:textId="77777777" w:rsidTr="001A44DA">
        <w:trPr>
          <w:jc w:val="center"/>
        </w:trPr>
        <w:tc>
          <w:tcPr>
            <w:tcW w:w="720" w:type="dxa"/>
          </w:tcPr>
          <w:p w14:paraId="53EDAADF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584" w:type="dxa"/>
          </w:tcPr>
          <w:p w14:paraId="5FC112EA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Oxide Removal</w:t>
            </w:r>
          </w:p>
        </w:tc>
        <w:tc>
          <w:tcPr>
            <w:tcW w:w="1152" w:type="dxa"/>
          </w:tcPr>
          <w:p w14:paraId="0CFF760D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Plastic</w:t>
            </w:r>
          </w:p>
          <w:p w14:paraId="3F60786F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Teflon</w:t>
            </w:r>
          </w:p>
        </w:tc>
        <w:tc>
          <w:tcPr>
            <w:tcW w:w="720" w:type="dxa"/>
          </w:tcPr>
          <w:p w14:paraId="72F91E80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</w:p>
          <w:p w14:paraId="5A140F15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592" w:type="dxa"/>
          </w:tcPr>
          <w:p w14:paraId="4E9378C3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Ultra Pure</w:t>
            </w:r>
            <w:proofErr w:type="spellEnd"/>
            <w:r>
              <w:rPr>
                <w:rFonts w:asciiTheme="minorHAnsi" w:hAnsiTheme="minorHAnsi" w:cstheme="minorHAnsi"/>
              </w:rPr>
              <w:t xml:space="preserve"> Water (UPW)</w:t>
            </w:r>
          </w:p>
          <w:p w14:paraId="0A8CAC68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Hydrofluoric Acid, 49%</w:t>
            </w:r>
          </w:p>
        </w:tc>
        <w:tc>
          <w:tcPr>
            <w:tcW w:w="1008" w:type="dxa"/>
            <w:shd w:val="clear" w:color="auto" w:fill="auto"/>
          </w:tcPr>
          <w:p w14:paraId="51BEC3E8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</w:t>
            </w:r>
          </w:p>
          <w:p w14:paraId="1E6E88FB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720" w:type="dxa"/>
            <w:shd w:val="clear" w:color="auto" w:fill="BFBFBF" w:themeFill="background1" w:themeFillShade="BF"/>
          </w:tcPr>
          <w:p w14:paraId="1189B5AA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008" w:type="dxa"/>
          </w:tcPr>
          <w:p w14:paraId="6B0B023D" w14:textId="77777777" w:rsidR="0042696B" w:rsidRPr="00584C71" w:rsidRDefault="0042696B" w:rsidP="001A44DA">
            <w:pPr>
              <w:pStyle w:val="SOPNormalText"/>
              <w:keepNext/>
              <w:ind w:right="72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01:00</w:t>
            </w:r>
          </w:p>
        </w:tc>
      </w:tr>
      <w:tr w:rsidR="0042696B" w14:paraId="76CCB008" w14:textId="77777777" w:rsidTr="001A44DA">
        <w:trPr>
          <w:jc w:val="center"/>
        </w:trPr>
        <w:tc>
          <w:tcPr>
            <w:tcW w:w="720" w:type="dxa"/>
          </w:tcPr>
          <w:p w14:paraId="618056DD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584" w:type="dxa"/>
          </w:tcPr>
          <w:p w14:paraId="139148C9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Rinse</w:t>
            </w:r>
          </w:p>
        </w:tc>
        <w:tc>
          <w:tcPr>
            <w:tcW w:w="1152" w:type="dxa"/>
            <w:shd w:val="clear" w:color="auto" w:fill="BFBFBF" w:themeFill="background1" w:themeFillShade="BF"/>
          </w:tcPr>
          <w:p w14:paraId="47A1FB18" w14:textId="77777777" w:rsidR="0042696B" w:rsidRPr="00584C71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14:paraId="2C2AAAC7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</w:tcPr>
          <w:p w14:paraId="7BE64CB6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Ultra Pure</w:t>
            </w:r>
            <w:proofErr w:type="spellEnd"/>
            <w:r>
              <w:rPr>
                <w:rFonts w:asciiTheme="minorHAnsi" w:hAnsiTheme="minorHAnsi" w:cstheme="minorHAnsi"/>
              </w:rPr>
              <w:t xml:space="preserve"> Water (UPW)</w:t>
            </w:r>
          </w:p>
        </w:tc>
        <w:tc>
          <w:tcPr>
            <w:tcW w:w="1008" w:type="dxa"/>
            <w:shd w:val="clear" w:color="auto" w:fill="BFBFBF" w:themeFill="background1" w:themeFillShade="BF"/>
          </w:tcPr>
          <w:p w14:paraId="4D19D9B4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14:paraId="73C1A455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008" w:type="dxa"/>
          </w:tcPr>
          <w:p w14:paraId="66CA37D4" w14:textId="77777777" w:rsidR="0042696B" w:rsidRPr="00584C71" w:rsidRDefault="0042696B" w:rsidP="001A44DA">
            <w:pPr>
              <w:pStyle w:val="SOPNormalText"/>
              <w:keepNext/>
              <w:ind w:right="72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5:00</w:t>
            </w:r>
          </w:p>
        </w:tc>
      </w:tr>
      <w:tr w:rsidR="0042696B" w14:paraId="0BDF3A03" w14:textId="77777777" w:rsidTr="001A44DA">
        <w:trPr>
          <w:jc w:val="center"/>
        </w:trPr>
        <w:tc>
          <w:tcPr>
            <w:tcW w:w="720" w:type="dxa"/>
          </w:tcPr>
          <w:p w14:paraId="258A11F4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584" w:type="dxa"/>
          </w:tcPr>
          <w:p w14:paraId="3CDF789C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SC-2</w:t>
            </w:r>
          </w:p>
        </w:tc>
        <w:tc>
          <w:tcPr>
            <w:tcW w:w="1152" w:type="dxa"/>
          </w:tcPr>
          <w:p w14:paraId="6422D0A3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Pyrex</w:t>
            </w:r>
          </w:p>
          <w:p w14:paraId="26AAE07F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Quartz</w:t>
            </w:r>
          </w:p>
          <w:p w14:paraId="04733577" w14:textId="77777777" w:rsidR="0042696B" w:rsidRDefault="0042696B" w:rsidP="001A44DA">
            <w:pPr>
              <w:pStyle w:val="SOPNormalText"/>
              <w:keepNext/>
              <w:ind w:right="14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Teflon</w:t>
            </w:r>
          </w:p>
        </w:tc>
        <w:tc>
          <w:tcPr>
            <w:tcW w:w="720" w:type="dxa"/>
          </w:tcPr>
          <w:p w14:paraId="52D6DB17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  <w:p w14:paraId="179FD86D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6A3E839E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592" w:type="dxa"/>
          </w:tcPr>
          <w:p w14:paraId="7B4C432C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Ultra Pure</w:t>
            </w:r>
            <w:proofErr w:type="spellEnd"/>
            <w:r>
              <w:rPr>
                <w:rFonts w:asciiTheme="minorHAnsi" w:hAnsiTheme="minorHAnsi" w:cstheme="minorHAnsi"/>
              </w:rPr>
              <w:t xml:space="preserve"> Water (UPW)</w:t>
            </w:r>
          </w:p>
          <w:p w14:paraId="37B9FC13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Hydrochloric Acid, 37%</w:t>
            </w:r>
          </w:p>
          <w:p w14:paraId="75083FF0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Hydrogen Peroxide</w:t>
            </w:r>
          </w:p>
        </w:tc>
        <w:tc>
          <w:tcPr>
            <w:tcW w:w="1008" w:type="dxa"/>
          </w:tcPr>
          <w:p w14:paraId="5889CEA0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3900</w:t>
            </w:r>
          </w:p>
          <w:p w14:paraId="39C8B474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  <w:p w14:paraId="63BFA84B" w14:textId="77777777" w:rsidR="0042696B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720" w:type="dxa"/>
          </w:tcPr>
          <w:p w14:paraId="4AA84380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008" w:type="dxa"/>
          </w:tcPr>
          <w:p w14:paraId="343261D0" w14:textId="77777777" w:rsidR="0042696B" w:rsidRPr="00584C71" w:rsidRDefault="0042696B" w:rsidP="001A44DA">
            <w:pPr>
              <w:pStyle w:val="SOPNormalText"/>
              <w:keepNext/>
              <w:ind w:right="72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10:00</w:t>
            </w:r>
          </w:p>
        </w:tc>
      </w:tr>
      <w:tr w:rsidR="0042696B" w14:paraId="5E5BBD7C" w14:textId="77777777" w:rsidTr="001A44DA">
        <w:trPr>
          <w:jc w:val="center"/>
        </w:trPr>
        <w:tc>
          <w:tcPr>
            <w:tcW w:w="720" w:type="dxa"/>
            <w:tcBorders>
              <w:bottom w:val="single" w:sz="4" w:space="0" w:color="000000" w:themeColor="text1"/>
            </w:tcBorders>
          </w:tcPr>
          <w:p w14:paraId="0DC14994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584" w:type="dxa"/>
            <w:tcBorders>
              <w:bottom w:val="single" w:sz="4" w:space="0" w:color="000000" w:themeColor="text1"/>
            </w:tcBorders>
          </w:tcPr>
          <w:p w14:paraId="4B3066FE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Rinse</w:t>
            </w:r>
          </w:p>
        </w:tc>
        <w:tc>
          <w:tcPr>
            <w:tcW w:w="1152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14:paraId="1AEBE8E8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14:paraId="6752BC75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tcBorders>
              <w:bottom w:val="single" w:sz="4" w:space="0" w:color="000000" w:themeColor="text1"/>
            </w:tcBorders>
          </w:tcPr>
          <w:p w14:paraId="6C14CCD6" w14:textId="77777777" w:rsidR="0042696B" w:rsidRPr="00584C71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Ultra Pure</w:t>
            </w:r>
            <w:proofErr w:type="spellEnd"/>
            <w:r>
              <w:rPr>
                <w:rFonts w:asciiTheme="minorHAnsi" w:hAnsiTheme="minorHAnsi" w:cstheme="minorHAnsi"/>
              </w:rPr>
              <w:t xml:space="preserve"> Water (UPW)</w:t>
            </w:r>
          </w:p>
        </w:tc>
        <w:tc>
          <w:tcPr>
            <w:tcW w:w="1008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14:paraId="75032301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14:paraId="1462C18C" w14:textId="77777777" w:rsidR="0042696B" w:rsidRPr="00584C71" w:rsidRDefault="0042696B" w:rsidP="001A44DA">
            <w:pPr>
              <w:pStyle w:val="SOPNormalText"/>
              <w:keepNext/>
              <w:ind w:right="14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008" w:type="dxa"/>
            <w:tcBorders>
              <w:bottom w:val="single" w:sz="4" w:space="0" w:color="000000" w:themeColor="text1"/>
            </w:tcBorders>
          </w:tcPr>
          <w:p w14:paraId="2BA7C5CB" w14:textId="77777777" w:rsidR="0042696B" w:rsidRPr="00584C71" w:rsidRDefault="0042696B" w:rsidP="001A44DA">
            <w:pPr>
              <w:pStyle w:val="SOPNormalText"/>
              <w:keepNext/>
              <w:ind w:right="72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5:00</w:t>
            </w:r>
          </w:p>
        </w:tc>
      </w:tr>
      <w:tr w:rsidR="0042696B" w14:paraId="5DD7C42B" w14:textId="77777777" w:rsidTr="001A44DA">
        <w:trPr>
          <w:jc w:val="center"/>
        </w:trPr>
        <w:tc>
          <w:tcPr>
            <w:tcW w:w="720" w:type="dxa"/>
            <w:tcBorders>
              <w:top w:val="single" w:sz="4" w:space="0" w:color="000000" w:themeColor="text1"/>
              <w:bottom w:val="single" w:sz="12" w:space="0" w:color="auto"/>
            </w:tcBorders>
          </w:tcPr>
          <w:p w14:paraId="0081157E" w14:textId="77777777" w:rsidR="0042696B" w:rsidRPr="00584C71" w:rsidRDefault="0042696B" w:rsidP="001A44DA">
            <w:pPr>
              <w:pStyle w:val="SOPNormalText"/>
              <w:keepNext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584" w:type="dxa"/>
            <w:tcBorders>
              <w:top w:val="single" w:sz="4" w:space="0" w:color="000000" w:themeColor="text1"/>
              <w:bottom w:val="single" w:sz="12" w:space="0" w:color="auto"/>
            </w:tcBorders>
          </w:tcPr>
          <w:p w14:paraId="73223546" w14:textId="77777777" w:rsidR="0042696B" w:rsidRDefault="0042696B" w:rsidP="001A44DA">
            <w:pPr>
              <w:pStyle w:val="SOPNormalText"/>
              <w:keepNext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Spin-Rinse Dry</w:t>
            </w:r>
          </w:p>
        </w:tc>
        <w:tc>
          <w:tcPr>
            <w:tcW w:w="1152" w:type="dxa"/>
            <w:tcBorders>
              <w:top w:val="single" w:sz="4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0262A89C" w14:textId="77777777" w:rsidR="0042696B" w:rsidRDefault="0042696B" w:rsidP="001A44DA">
            <w:pPr>
              <w:pStyle w:val="SOPNormalText"/>
              <w:keepNext/>
              <w:ind w:right="7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  <w:gridSpan w:val="5"/>
            <w:tcBorders>
              <w:top w:val="single" w:sz="4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1DEB1029" w14:textId="77777777" w:rsidR="0042696B" w:rsidRPr="00584C71" w:rsidRDefault="0042696B" w:rsidP="001A44DA">
            <w:pPr>
              <w:pStyle w:val="SOPNormalText"/>
              <w:keepNext/>
              <w:ind w:right="7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programmed</w:t>
            </w:r>
          </w:p>
        </w:tc>
      </w:tr>
      <w:tr w:rsidR="0042696B" w14:paraId="6743F51D" w14:textId="77777777" w:rsidTr="001A44DA">
        <w:trPr>
          <w:jc w:val="center"/>
        </w:trPr>
        <w:tc>
          <w:tcPr>
            <w:tcW w:w="9504" w:type="dxa"/>
            <w:gridSpan w:val="8"/>
            <w:tcBorders>
              <w:top w:val="single" w:sz="12" w:space="0" w:color="auto"/>
            </w:tcBorders>
          </w:tcPr>
          <w:p w14:paraId="398D9D35" w14:textId="77777777" w:rsidR="0042696B" w:rsidRDefault="0042696B" w:rsidP="001A44DA">
            <w:pPr>
              <w:pStyle w:val="SOPNormal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vertAlign w:val="superscript"/>
              </w:rPr>
              <w:t>1</w:t>
            </w:r>
            <w:r>
              <w:rPr>
                <w:rFonts w:asciiTheme="minorHAnsi" w:hAnsiTheme="minorHAnsi" w:cstheme="minorHAnsi"/>
              </w:rPr>
              <w:t>Maintain this ratio when using the alternate bath containers.</w:t>
            </w:r>
          </w:p>
          <w:p w14:paraId="08D4D033" w14:textId="77777777" w:rsidR="0042696B" w:rsidRPr="009B6F1D" w:rsidRDefault="0042696B" w:rsidP="001A44DA">
            <w:pPr>
              <w:pStyle w:val="SOPNormalText"/>
              <w:rPr>
                <w:rFonts w:asciiTheme="minorHAnsi" w:hAnsiTheme="minorHAnsi" w:cstheme="minorHAnsi"/>
              </w:rPr>
            </w:pPr>
            <w:r w:rsidRPr="009B6F1D"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If the Organic clean bath temperature is greater than 100°C and has been unused for more than 2 hours, add 100ml of Hydrogen Peroxide prior to use.</w:t>
            </w:r>
          </w:p>
        </w:tc>
      </w:tr>
    </w:tbl>
    <w:p w14:paraId="1EA0B5F3" w14:textId="23176853" w:rsidR="00921AE1" w:rsidRDefault="006D78B9" w:rsidP="00921AE1">
      <w:pPr>
        <w:pStyle w:val="SOPSectionHeading1"/>
      </w:pPr>
      <w:bookmarkStart w:id="22" w:name="_Toc11055064"/>
      <w:r>
        <w:lastRenderedPageBreak/>
        <w:t>Furnace Operating</w:t>
      </w:r>
      <w:r w:rsidR="007A2442">
        <w:t xml:space="preserve"> </w:t>
      </w:r>
      <w:r w:rsidR="00921AE1">
        <w:t>Procedures</w:t>
      </w:r>
      <w:bookmarkEnd w:id="22"/>
    </w:p>
    <w:p w14:paraId="774F9BD8" w14:textId="77777777" w:rsidR="005C0C1E" w:rsidRDefault="005C0C1E" w:rsidP="005C0C1E">
      <w:pPr>
        <w:pStyle w:val="SOPSectionHeading2"/>
      </w:pPr>
      <w:bookmarkStart w:id="23" w:name="_Toc11055065"/>
      <w:r>
        <w:t>Log On</w:t>
      </w:r>
      <w:bookmarkEnd w:id="23"/>
    </w:p>
    <w:p w14:paraId="441AAEA5" w14:textId="77777777" w:rsidR="005C0C1E" w:rsidRDefault="005C0C1E" w:rsidP="005C0C1E">
      <w:pPr>
        <w:pStyle w:val="SOPParaText3"/>
      </w:pPr>
      <w:r>
        <w:t xml:space="preserve">From the </w:t>
      </w:r>
      <w:proofErr w:type="spellStart"/>
      <w:r>
        <w:t>ProTemp</w:t>
      </w:r>
      <w:proofErr w:type="spellEnd"/>
      <w:r>
        <w:t xml:space="preserve"> host computer, select the </w:t>
      </w:r>
      <w:proofErr w:type="spellStart"/>
      <w:r>
        <w:t>Tymplex</w:t>
      </w:r>
      <w:proofErr w:type="spellEnd"/>
      <w:r>
        <w:t xml:space="preserve"> program.</w:t>
      </w:r>
    </w:p>
    <w:p w14:paraId="4EAACF79" w14:textId="77777777" w:rsidR="005C0C1E" w:rsidRDefault="005C0C1E" w:rsidP="005C0C1E">
      <w:pPr>
        <w:pStyle w:val="SOPParaText4"/>
      </w:pPr>
      <w:r w:rsidRPr="005C0C1E">
        <w:rPr>
          <w:b/>
        </w:rPr>
        <w:t>If necessary</w:t>
      </w:r>
      <w:r>
        <w:t xml:space="preserve">, open the </w:t>
      </w:r>
      <w:proofErr w:type="spellStart"/>
      <w:r>
        <w:t>Tymplex</w:t>
      </w:r>
      <w:proofErr w:type="spellEnd"/>
      <w:r>
        <w:t xml:space="preserve"> program.</w:t>
      </w:r>
    </w:p>
    <w:p w14:paraId="09E64581" w14:textId="6C3454FB" w:rsidR="005C0C1E" w:rsidRDefault="005C0C1E" w:rsidP="005C0C1E">
      <w:pPr>
        <w:pStyle w:val="SOPParaText3"/>
      </w:pPr>
      <w:r>
        <w:t xml:space="preserve">From </w:t>
      </w:r>
      <w:proofErr w:type="gramStart"/>
      <w:r>
        <w:t xml:space="preserve">the </w:t>
      </w:r>
      <w:r w:rsidRPr="005C0C1E">
        <w:rPr>
          <w:rFonts w:ascii="Segoe UI" w:hAnsi="Segoe UI" w:cs="Segoe UI"/>
          <w:color w:val="833C0B" w:themeColor="accent2" w:themeShade="80"/>
          <w:shd w:val="clear" w:color="auto" w:fill="BFBFBF" w:themeFill="background1" w:themeFillShade="BF"/>
        </w:rPr>
        <w:t xml:space="preserve"> </w:t>
      </w:r>
      <w:r w:rsidRPr="005C0C1E">
        <w:rPr>
          <w:rFonts w:ascii="Segoe UI" w:hAnsi="Segoe UI" w:cs="Segoe UI"/>
          <w:color w:val="833C0B" w:themeColor="accent2" w:themeShade="80"/>
          <w:u w:val="single"/>
          <w:shd w:val="clear" w:color="auto" w:fill="BFBFBF" w:themeFill="background1" w:themeFillShade="BF"/>
        </w:rPr>
        <w:t>0</w:t>
      </w:r>
      <w:proofErr w:type="gramEnd"/>
      <w:r w:rsidRPr="005C0C1E">
        <w:rPr>
          <w:rFonts w:ascii="Segoe UI" w:hAnsi="Segoe UI" w:cs="Segoe UI"/>
          <w:color w:val="833C0B" w:themeColor="accent2" w:themeShade="80"/>
          <w:shd w:val="clear" w:color="auto" w:fill="BFBFBF" w:themeFill="background1" w:themeFillShade="BF"/>
        </w:rPr>
        <w:t xml:space="preserve"> Overview </w:t>
      </w:r>
      <w:r>
        <w:t xml:space="preserve"> screen, click the </w:t>
      </w:r>
      <w:r w:rsidRPr="005C0C1E">
        <w:rPr>
          <w:b/>
          <w:bdr w:val="single" w:sz="8" w:space="0" w:color="auto" w:shadow="1"/>
          <w:shd w:val="clear" w:color="auto" w:fill="CCFFCC"/>
        </w:rPr>
        <w:t xml:space="preserve"> Log In </w:t>
      </w:r>
      <w:r>
        <w:t xml:space="preserve"> button.</w:t>
      </w:r>
    </w:p>
    <w:p w14:paraId="30A9A7F0" w14:textId="733ED274" w:rsidR="007A1302" w:rsidRDefault="005C0C1E" w:rsidP="007A1302">
      <w:pPr>
        <w:pStyle w:val="SOPParaText3"/>
      </w:pPr>
      <w:r>
        <w:t xml:space="preserve">Type the Username and password (in CAPS) for the applicable furnace.  (See </w:t>
      </w:r>
      <w:r w:rsidR="00F574C1" w:rsidRPr="00F574C1">
        <w:rPr>
          <w:rStyle w:val="SOPTableText"/>
        </w:rPr>
        <w:fldChar w:fldCharType="begin"/>
      </w:r>
      <w:r w:rsidR="00F574C1" w:rsidRPr="00F574C1">
        <w:rPr>
          <w:rStyle w:val="SOPTableText"/>
        </w:rPr>
        <w:instrText xml:space="preserve"> REF _Ref10210623 \h </w:instrText>
      </w:r>
      <w:r w:rsidR="00F574C1">
        <w:rPr>
          <w:rStyle w:val="SOPTableText"/>
        </w:rPr>
        <w:instrText xml:space="preserve"> \* MERGEFORMAT </w:instrText>
      </w:r>
      <w:r w:rsidR="00F574C1" w:rsidRPr="00F574C1">
        <w:rPr>
          <w:rStyle w:val="SOPTableText"/>
        </w:rPr>
      </w:r>
      <w:r w:rsidR="00F574C1" w:rsidRPr="00F574C1">
        <w:rPr>
          <w:rStyle w:val="SOPTableText"/>
        </w:rPr>
        <w:fldChar w:fldCharType="separate"/>
      </w:r>
      <w:r w:rsidR="002D6306" w:rsidRPr="002D6306">
        <w:rPr>
          <w:rStyle w:val="SOPTableText"/>
        </w:rPr>
        <w:t>Table 2, Log In Information</w:t>
      </w:r>
      <w:r w:rsidR="00F574C1" w:rsidRPr="00F574C1">
        <w:rPr>
          <w:rStyle w:val="SOPTableText"/>
        </w:rPr>
        <w:fldChar w:fldCharType="end"/>
      </w:r>
      <w:r>
        <w:t>.)</w:t>
      </w:r>
    </w:p>
    <w:p w14:paraId="47DDEB7A" w14:textId="4257D0E8" w:rsidR="00F574C1" w:rsidRDefault="007A1302" w:rsidP="007A1302">
      <w:pPr>
        <w:pStyle w:val="SOPParaText3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0A556396" wp14:editId="160E0687">
            <wp:simplePos x="0" y="0"/>
            <wp:positionH relativeFrom="margin">
              <wp:align>right</wp:align>
            </wp:positionH>
            <wp:positionV relativeFrom="paragraph">
              <wp:posOffset>1737360</wp:posOffset>
            </wp:positionV>
            <wp:extent cx="2825496" cy="1252728"/>
            <wp:effectExtent l="0" t="0" r="0" b="5080"/>
            <wp:wrapThrough wrapText="bothSides">
              <wp:wrapPolygon edited="0">
                <wp:start x="0" y="0"/>
                <wp:lineTo x="0" y="21359"/>
                <wp:lineTo x="21411" y="21359"/>
                <wp:lineTo x="21411" y="0"/>
                <wp:lineTo x="0" y="0"/>
              </wp:wrapPolygon>
            </wp:wrapThrough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From </w:t>
      </w:r>
      <w:proofErr w:type="gramStart"/>
      <w:r>
        <w:t xml:space="preserve">the </w:t>
      </w:r>
      <w:r w:rsidRPr="007D197C">
        <w:rPr>
          <w:b/>
          <w:bCs/>
          <w:shd w:val="clear" w:color="auto" w:fill="CCFFFF"/>
        </w:rPr>
        <w:t xml:space="preserve"> User</w:t>
      </w:r>
      <w:proofErr w:type="gramEnd"/>
      <w:r w:rsidRPr="007D197C">
        <w:rPr>
          <w:b/>
          <w:bCs/>
          <w:shd w:val="clear" w:color="auto" w:fill="CCFFFF"/>
        </w:rPr>
        <w:t xml:space="preserve"> Login … </w:t>
      </w:r>
      <w:r w:rsidRPr="007D197C">
        <w:rPr>
          <w:b/>
          <w:bCs/>
        </w:rPr>
        <w:t xml:space="preserve"> </w:t>
      </w:r>
      <w:r>
        <w:t xml:space="preserve">dialog box, click </w:t>
      </w:r>
      <w:proofErr w:type="gramStart"/>
      <w:r>
        <w:t xml:space="preserve">the </w:t>
      </w:r>
      <w:r w:rsidRPr="005C0C1E">
        <w:rPr>
          <w:b/>
          <w:bdr w:val="single" w:sz="8" w:space="0" w:color="auto" w:shadow="1"/>
          <w:shd w:val="clear" w:color="auto" w:fill="CCFFCC"/>
        </w:rPr>
        <w:t xml:space="preserve"> Log</w:t>
      </w:r>
      <w:proofErr w:type="gramEnd"/>
      <w:r w:rsidRPr="005C0C1E">
        <w:rPr>
          <w:b/>
          <w:bdr w:val="single" w:sz="8" w:space="0" w:color="auto" w:shadow="1"/>
          <w:shd w:val="clear" w:color="auto" w:fill="CCFFCC"/>
        </w:rPr>
        <w:t xml:space="preserve"> </w:t>
      </w:r>
      <w:r w:rsidRPr="007A1302">
        <w:rPr>
          <w:b/>
          <w:u w:val="single"/>
          <w:bdr w:val="single" w:sz="8" w:space="0" w:color="auto" w:shadow="1"/>
          <w:shd w:val="clear" w:color="auto" w:fill="CCFFCC"/>
        </w:rPr>
        <w:t>I</w:t>
      </w:r>
      <w:r w:rsidRPr="005C0C1E">
        <w:rPr>
          <w:b/>
          <w:bdr w:val="single" w:sz="8" w:space="0" w:color="auto" w:shadow="1"/>
          <w:shd w:val="clear" w:color="auto" w:fill="CCFFCC"/>
        </w:rPr>
        <w:t xml:space="preserve">n </w:t>
      </w:r>
      <w:r>
        <w:t xml:space="preserve"> button.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5E3206" wp14:editId="3DF63A69">
                <wp:simplePos x="0" y="0"/>
                <wp:positionH relativeFrom="margin">
                  <wp:posOffset>91440</wp:posOffset>
                </wp:positionH>
                <wp:positionV relativeFrom="paragraph">
                  <wp:posOffset>274320</wp:posOffset>
                </wp:positionV>
                <wp:extent cx="3364992" cy="2779776"/>
                <wp:effectExtent l="0" t="0" r="6985" b="190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992" cy="2779776"/>
                          <a:chOff x="1239636" y="-313068"/>
                          <a:chExt cx="3367657" cy="278397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5453" y="0"/>
                            <a:ext cx="3291840" cy="247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1315452" y="-306218"/>
                            <a:ext cx="1601862" cy="580599"/>
                            <a:chOff x="1316414" y="-342118"/>
                            <a:chExt cx="1603033" cy="580269"/>
                          </a:xfrm>
                        </wpg:grpSpPr>
                        <wps:wsp>
                          <wps:cNvPr id="10" name="Oval 10"/>
                          <wps:cNvSpPr/>
                          <wps:spPr>
                            <a:xfrm>
                              <a:off x="1316414" y="-10566"/>
                              <a:ext cx="695308" cy="24871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Line Callout 2 (No Border) 7"/>
                          <wps:cNvSpPr/>
                          <wps:spPr>
                            <a:xfrm>
                              <a:off x="2041877" y="-342118"/>
                              <a:ext cx="877570" cy="191211"/>
                            </a:xfrm>
                            <a:prstGeom prst="callout2">
                              <a:avLst>
                                <a:gd name="adj1" fmla="val 49015"/>
                                <a:gd name="adj2" fmla="val -4240"/>
                                <a:gd name="adj3" fmla="val 48910"/>
                                <a:gd name="adj4" fmla="val -21106"/>
                                <a:gd name="adj5" fmla="val 166765"/>
                                <a:gd name="adj6" fmla="val -40624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50E1A9" w14:textId="77777777" w:rsidR="00AA40A2" w:rsidRPr="00783C7F" w:rsidRDefault="00AA40A2" w:rsidP="007A1302">
                                <w:pPr>
                                  <w:rPr>
                                    <w:color w:val="FF00FF"/>
                                  </w:rPr>
                                </w:pPr>
                                <w:r w:rsidRPr="00783C7F">
                                  <w:rPr>
                                    <w:color w:val="FF00FF"/>
                                  </w:rPr>
                                  <w:t>Overview Tab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239636" y="-313068"/>
                            <a:ext cx="2988212" cy="1574599"/>
                            <a:chOff x="1240543" y="-1612565"/>
                            <a:chExt cx="2990398" cy="1573702"/>
                          </a:xfrm>
                        </wpg:grpSpPr>
                        <wps:wsp>
                          <wps:cNvPr id="13" name="Line Callout 2 (No Border) 15"/>
                          <wps:cNvSpPr/>
                          <wps:spPr>
                            <a:xfrm>
                              <a:off x="3353371" y="-1612565"/>
                              <a:ext cx="877570" cy="233479"/>
                            </a:xfrm>
                            <a:prstGeom prst="callout2">
                              <a:avLst>
                                <a:gd name="adj1" fmla="val 53095"/>
                                <a:gd name="adj2" fmla="val -5350"/>
                                <a:gd name="adj3" fmla="val 52837"/>
                                <a:gd name="adj4" fmla="val -24329"/>
                                <a:gd name="adj5" fmla="val 550941"/>
                                <a:gd name="adj6" fmla="val -172308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EE165E" w14:textId="77777777" w:rsidR="00AA40A2" w:rsidRPr="00783C7F" w:rsidRDefault="00AA40A2" w:rsidP="007A1302">
                                <w:pPr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 xml:space="preserve">Log </w:t>
                                </w:r>
                                <w:proofErr w:type="gramStart"/>
                                <w:r>
                                  <w:rPr>
                                    <w:color w:val="FF00FF"/>
                                  </w:rPr>
                                  <w:t>In</w:t>
                                </w:r>
                                <w:proofErr w:type="gramEnd"/>
                                <w:r>
                                  <w:rPr>
                                    <w:color w:val="FF00FF"/>
                                  </w:rPr>
                                  <w:t xml:space="preserve"> Button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1240543" y="-331471"/>
                              <a:ext cx="880682" cy="29260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E3206" id="Group 4" o:spid="_x0000_s1032" style="position:absolute;left:0;text-align:left;margin-left:7.2pt;margin-top:21.6pt;width:264.95pt;height:218.9pt;z-index:251673600;mso-position-horizontal-relative:margin;mso-position-vertical-relative:text;mso-width-relative:margin;mso-height-relative:margin" coordorigin="12396,-3130" coordsize="33676,27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">
                <v:shape id="Picture 5" o:spid="_x0000_s1033" type="#_x0000_t75" style="position:absolute;left:13154;width:32918;height:2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">
                  <v:imagedata r:id="rId19" o:title=""/>
                </v:shape>
                <v:group id="Group 9" o:spid="_x0000_s1034" style="position:absolute;left:13154;top:-3062;width:16019;height:5805" coordorigin="13164,-3421" coordsize="16030,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Oval 10" o:spid="_x0000_s1035" style="position:absolute;left:13164;top:-105;width:6953;height:2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" filled="f" strokecolor="fuchsia" strokeweight="1pt">
                    <v:stroke joinstyle="miter"/>
                  </v:oval>
                  <v:shapetype id="_x0000_t42" coordsize="21600,21600" o:spt="42" adj="-10080,24300,-3600,4050,-1800,4050" path="m@0@1l@2@3@4@5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textborder="f"/>
                  </v:shapetype>
                  <v:shape id="Line Callout 2 (No Border) 7" o:spid="_x0000_s1036" type="#_x0000_t42" style="position:absolute;left:20418;top:-3421;width:8776;height:1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" adj="-8775,36021,-4559,10565,-916,10587" filled="f" strokecolor="fuchsia" strokeweight="1pt">
                    <v:stroke startarrow="classic" startarrowlength="long" joinstyle="round"/>
                    <v:textbox inset="0,0,0,0">
                      <w:txbxContent>
                        <w:p w14:paraId="7C50E1A9" w14:textId="77777777" w:rsidR="00AA40A2" w:rsidRPr="00783C7F" w:rsidRDefault="00AA40A2" w:rsidP="007A1302">
                          <w:pPr>
                            <w:rPr>
                              <w:color w:val="FF00FF"/>
                            </w:rPr>
                          </w:pPr>
                          <w:r w:rsidRPr="00783C7F">
                            <w:rPr>
                              <w:color w:val="FF00FF"/>
                            </w:rPr>
                            <w:t>Overview Tab</w:t>
                          </w:r>
                        </w:p>
                      </w:txbxContent>
                    </v:textbox>
                    <o:callout v:ext="edit" minusy="t"/>
                  </v:shape>
                </v:group>
                <v:group id="Group 12" o:spid="_x0000_s1037" style="position:absolute;left:12396;top:-3130;width:29882;height:15745" coordorigin="12405,-16125" coordsize="29903,15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Line Callout 2 (No Border) 15" o:spid="_x0000_s1038" type="#_x0000_t42" style="position:absolute;left:33533;top:-16125;width:8776;height:2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" adj="-37219,119003,-5255,11413,-1156,11469" filled="f" strokecolor="fuchsia" strokeweight="1pt">
                    <v:stroke startarrow="classic" startarrowlength="long" joinstyle="round"/>
                    <v:textbox inset="0,0,0,0">
                      <w:txbxContent>
                        <w:p w14:paraId="45EE165E" w14:textId="77777777" w:rsidR="00AA40A2" w:rsidRPr="00783C7F" w:rsidRDefault="00AA40A2" w:rsidP="007A1302">
                          <w:pPr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 xml:space="preserve">Log </w:t>
                          </w:r>
                          <w:proofErr w:type="gramStart"/>
                          <w:r>
                            <w:rPr>
                              <w:color w:val="FF00FF"/>
                            </w:rPr>
                            <w:t>In</w:t>
                          </w:r>
                          <w:proofErr w:type="gramEnd"/>
                          <w:r>
                            <w:rPr>
                              <w:color w:val="FF00FF"/>
                            </w:rPr>
                            <w:t xml:space="preserve"> Button</w:t>
                          </w:r>
                        </w:p>
                      </w:txbxContent>
                    </v:textbox>
                    <o:callout v:ext="edit" minusy="t"/>
                  </v:shape>
                  <v:oval id="Oval 14" o:spid="_x0000_s1039" style="position:absolute;left:12405;top:-3314;width:8807;height: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" filled="f" strokecolor="fuchsia" strokeweight="1pt">
                    <v:stroke joinstyle="miter"/>
                  </v:oval>
                </v:group>
                <w10:wrap type="topAndBottom" anchorx="margin"/>
              </v:group>
            </w:pict>
          </mc:Fallback>
        </mc:AlternateContent>
      </w:r>
    </w:p>
    <w:tbl>
      <w:tblPr>
        <w:tblStyle w:val="TableGrid"/>
        <w:tblpPr w:leftFromText="187" w:rightFromText="187" w:vertAnchor="text" w:horzAnchor="margin" w:tblpXSpec="right" w:tblpY="361"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6"/>
        <w:gridCol w:w="1440"/>
        <w:gridCol w:w="1440"/>
      </w:tblGrid>
      <w:tr w:rsidR="0075578A" w:rsidRPr="005C0C1E" w14:paraId="3E4DE8B9" w14:textId="77777777" w:rsidTr="001A44DA">
        <w:tc>
          <w:tcPr>
            <w:tcW w:w="4176" w:type="dxa"/>
            <w:gridSpan w:val="3"/>
            <w:tcBorders>
              <w:top w:val="thinThickSmallGap" w:sz="18" w:space="0" w:color="auto"/>
              <w:bottom w:val="single" w:sz="18" w:space="0" w:color="auto"/>
            </w:tcBorders>
            <w:shd w:val="clear" w:color="auto" w:fill="auto"/>
          </w:tcPr>
          <w:p w14:paraId="2AF619F0" w14:textId="0407CEDD" w:rsidR="0075578A" w:rsidRPr="005C0C1E" w:rsidRDefault="0075578A" w:rsidP="001A44DA">
            <w:pPr>
              <w:pStyle w:val="SOPTableTitle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24" w:name="_Ref10210623"/>
            <w:bookmarkStart w:id="25" w:name="_Toc11055094"/>
            <w:r>
              <w:t xml:space="preserve">Table </w:t>
            </w:r>
            <w:r w:rsidR="003B75D0">
              <w:fldChar w:fldCharType="begin"/>
            </w:r>
            <w:r w:rsidR="003B75D0">
              <w:instrText xml:space="preserve"> SEQ Table \* ARABIC </w:instrText>
            </w:r>
            <w:r w:rsidR="003B75D0">
              <w:fldChar w:fldCharType="separate"/>
            </w:r>
            <w:r w:rsidR="002D6306">
              <w:rPr>
                <w:noProof/>
              </w:rPr>
              <w:t>2</w:t>
            </w:r>
            <w:r w:rsidR="003B75D0">
              <w:rPr>
                <w:noProof/>
              </w:rPr>
              <w:fldChar w:fldCharType="end"/>
            </w:r>
            <w:r>
              <w:t>, Log In Information</w:t>
            </w:r>
            <w:bookmarkEnd w:id="24"/>
            <w:bookmarkEnd w:id="25"/>
          </w:p>
        </w:tc>
      </w:tr>
      <w:tr w:rsidR="0075578A" w:rsidRPr="005C0C1E" w14:paraId="307834B3" w14:textId="77777777" w:rsidTr="001A44DA">
        <w:tc>
          <w:tcPr>
            <w:tcW w:w="1296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4DE5E78F" w14:textId="77777777" w:rsidR="0075578A" w:rsidRPr="005C0C1E" w:rsidRDefault="0075578A" w:rsidP="001A44DA">
            <w:pPr>
              <w:pStyle w:val="SOPNormal"/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C0C1E">
              <w:rPr>
                <w:rFonts w:asciiTheme="minorHAnsi" w:hAnsiTheme="minorHAnsi" w:cstheme="minorHAnsi"/>
                <w:b/>
                <w:sz w:val="24"/>
                <w:szCs w:val="24"/>
              </w:rPr>
              <w:t>Furnace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14:paraId="07F13770" w14:textId="77777777" w:rsidR="0075578A" w:rsidRPr="005C0C1E" w:rsidRDefault="0075578A" w:rsidP="001A44DA">
            <w:pPr>
              <w:pStyle w:val="SOPNormal"/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C0C1E">
              <w:rPr>
                <w:rFonts w:asciiTheme="minorHAnsi" w:hAnsiTheme="minorHAnsi" w:cstheme="minorHAnsi"/>
                <w:b/>
                <w:sz w:val="24"/>
                <w:szCs w:val="24"/>
              </w:rPr>
              <w:t>Clean Ox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4BE87909" w14:textId="77777777" w:rsidR="0075578A" w:rsidRPr="005C0C1E" w:rsidRDefault="0075578A" w:rsidP="001A44DA">
            <w:pPr>
              <w:pStyle w:val="SOPNormal"/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C0C1E">
              <w:rPr>
                <w:rFonts w:asciiTheme="minorHAnsi" w:hAnsiTheme="minorHAnsi" w:cstheme="minorHAnsi"/>
                <w:b/>
                <w:sz w:val="24"/>
                <w:szCs w:val="24"/>
              </w:rPr>
              <w:t>Doped Ox</w:t>
            </w:r>
          </w:p>
        </w:tc>
      </w:tr>
      <w:tr w:rsidR="0075578A" w:rsidRPr="005C0C1E" w14:paraId="159DA78D" w14:textId="77777777" w:rsidTr="001A44DA">
        <w:tc>
          <w:tcPr>
            <w:tcW w:w="1296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E8A761F" w14:textId="77777777" w:rsidR="0075578A" w:rsidRPr="005C0C1E" w:rsidRDefault="0075578A" w:rsidP="001A44DA">
            <w:pPr>
              <w:pStyle w:val="SOPNormal"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5C0C1E">
              <w:rPr>
                <w:rFonts w:asciiTheme="minorHAnsi" w:hAnsiTheme="minorHAnsi" w:cstheme="minorHAnsi"/>
                <w:sz w:val="24"/>
                <w:szCs w:val="24"/>
              </w:rPr>
              <w:t>Username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70E2347D" w14:textId="77777777" w:rsidR="0075578A" w:rsidRPr="005C0C1E" w:rsidRDefault="0075578A" w:rsidP="001A44DA">
            <w:pPr>
              <w:pStyle w:val="SOPNormal"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5C0C1E">
              <w:rPr>
                <w:rFonts w:asciiTheme="minorHAnsi" w:hAnsiTheme="minorHAnsi" w:cstheme="minorHAnsi"/>
                <w:sz w:val="24"/>
                <w:szCs w:val="24"/>
              </w:rPr>
              <w:t>CLEANOX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</w:tcPr>
          <w:p w14:paraId="31048637" w14:textId="77777777" w:rsidR="0075578A" w:rsidRPr="005C0C1E" w:rsidRDefault="0075578A" w:rsidP="001A44DA">
            <w:pPr>
              <w:pStyle w:val="SOPNormal"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5C0C1E">
              <w:rPr>
                <w:rFonts w:asciiTheme="minorHAnsi" w:hAnsiTheme="minorHAnsi" w:cstheme="minorHAnsi"/>
                <w:sz w:val="24"/>
                <w:szCs w:val="24"/>
              </w:rPr>
              <w:t>DOPEDOX</w:t>
            </w:r>
          </w:p>
        </w:tc>
      </w:tr>
      <w:tr w:rsidR="0075578A" w:rsidRPr="005C0C1E" w14:paraId="1E266C12" w14:textId="77777777" w:rsidTr="001A44DA">
        <w:tc>
          <w:tcPr>
            <w:tcW w:w="1296" w:type="dxa"/>
            <w:tcBorders>
              <w:top w:val="single" w:sz="8" w:space="0" w:color="auto"/>
              <w:bottom w:val="thickThinSmallGap" w:sz="18" w:space="0" w:color="auto"/>
              <w:right w:val="single" w:sz="12" w:space="0" w:color="auto"/>
            </w:tcBorders>
          </w:tcPr>
          <w:p w14:paraId="5C318F35" w14:textId="77777777" w:rsidR="0075578A" w:rsidRPr="005C0C1E" w:rsidRDefault="0075578A" w:rsidP="001A44DA">
            <w:pPr>
              <w:pStyle w:val="SOPNormal"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5C0C1E">
              <w:rPr>
                <w:rFonts w:asciiTheme="minorHAnsi" w:hAnsiTheme="minorHAnsi" w:cstheme="minorHAnsi"/>
                <w:sz w:val="24"/>
                <w:szCs w:val="24"/>
              </w:rPr>
              <w:t>Password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thickThinSmallGap" w:sz="18" w:space="0" w:color="auto"/>
              <w:right w:val="single" w:sz="8" w:space="0" w:color="auto"/>
            </w:tcBorders>
          </w:tcPr>
          <w:p w14:paraId="744FCCED" w14:textId="77777777" w:rsidR="0075578A" w:rsidRPr="005C0C1E" w:rsidRDefault="0075578A" w:rsidP="001A44DA">
            <w:pPr>
              <w:pStyle w:val="SOPNormal"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5C0C1E">
              <w:rPr>
                <w:rFonts w:asciiTheme="minorHAnsi" w:hAnsiTheme="minorHAnsi" w:cstheme="minorHAnsi"/>
                <w:sz w:val="24"/>
                <w:szCs w:val="24"/>
              </w:rPr>
              <w:t>CLEANOX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thickThinSmallGap" w:sz="18" w:space="0" w:color="auto"/>
            </w:tcBorders>
          </w:tcPr>
          <w:p w14:paraId="347596C9" w14:textId="77777777" w:rsidR="0075578A" w:rsidRPr="005C0C1E" w:rsidRDefault="0075578A" w:rsidP="001A44DA">
            <w:pPr>
              <w:pStyle w:val="SOPNormal"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5C0C1E">
              <w:rPr>
                <w:rFonts w:asciiTheme="minorHAnsi" w:hAnsiTheme="minorHAnsi" w:cstheme="minorHAnsi"/>
                <w:sz w:val="24"/>
                <w:szCs w:val="24"/>
              </w:rPr>
              <w:t>DOPEDOX</w:t>
            </w:r>
          </w:p>
        </w:tc>
      </w:tr>
    </w:tbl>
    <w:p w14:paraId="3C7EE57C" w14:textId="430CBA37" w:rsidR="005C0C1E" w:rsidRDefault="0075578A" w:rsidP="005C0C1E">
      <w:pPr>
        <w:pStyle w:val="SOPSectionHeading2"/>
      </w:pPr>
      <w:r>
        <w:t xml:space="preserve"> </w:t>
      </w:r>
      <w:bookmarkStart w:id="26" w:name="_Toc11055066"/>
      <w:r w:rsidR="005C0C1E">
        <w:t>Enable Coral</w:t>
      </w:r>
      <w:bookmarkEnd w:id="26"/>
    </w:p>
    <w:p w14:paraId="6B36A07C" w14:textId="465DBBEA" w:rsidR="005C0C1E" w:rsidRDefault="007A1302" w:rsidP="005C0C1E">
      <w:pPr>
        <w:pStyle w:val="SOPParaText3"/>
      </w:pPr>
      <w:r>
        <w:t xml:space="preserve"> </w:t>
      </w:r>
      <w:r w:rsidR="005C0C1E">
        <w:t>Enable the furnace in Coral.</w:t>
      </w:r>
    </w:p>
    <w:p w14:paraId="1F1CF40C" w14:textId="77777777" w:rsidR="005C0C1E" w:rsidRDefault="005C0C1E" w:rsidP="001A44DA">
      <w:pPr>
        <w:pStyle w:val="SOPSectionHeading2"/>
      </w:pPr>
      <w:bookmarkStart w:id="27" w:name="_Toc11055067"/>
      <w:r>
        <w:t>Check Furnace Status</w:t>
      </w:r>
      <w:bookmarkEnd w:id="27"/>
    </w:p>
    <w:p w14:paraId="34CB26D5" w14:textId="77777777" w:rsidR="005C0C1E" w:rsidRDefault="005C0C1E" w:rsidP="001A44DA">
      <w:pPr>
        <w:pStyle w:val="SOPParaText3"/>
      </w:pPr>
      <w:r>
        <w:t>Select the main tab for the desired furnace.</w:t>
      </w:r>
    </w:p>
    <w:p w14:paraId="709D953D" w14:textId="331D2942" w:rsidR="005C0C1E" w:rsidRDefault="005C0C1E" w:rsidP="001A44DA">
      <w:pPr>
        <w:pStyle w:val="SOPParaText3"/>
      </w:pPr>
      <w:r>
        <w:t>Select the Operate subtab.</w:t>
      </w:r>
    </w:p>
    <w:p w14:paraId="68733986" w14:textId="77777777" w:rsidR="005C0C1E" w:rsidRDefault="005C0C1E" w:rsidP="001A44DA">
      <w:pPr>
        <w:pStyle w:val="SOPSectionHeading3"/>
      </w:pPr>
      <w:bookmarkStart w:id="28" w:name="_Toc11055068"/>
      <w:r>
        <w:t>Review Current Status</w:t>
      </w:r>
      <w:bookmarkEnd w:id="28"/>
    </w:p>
    <w:p w14:paraId="2772A6F8" w14:textId="77777777" w:rsidR="005C0C1E" w:rsidRDefault="005C0C1E" w:rsidP="00524380">
      <w:pPr>
        <w:pStyle w:val="SOPNote3"/>
      </w:pPr>
      <w:bookmarkStart w:id="29" w:name="_Hlk10211895"/>
      <w:r w:rsidRPr="00524380">
        <w:t>If the current recipe is “IDLE WITH COMPLETED SAMPLES ON BOAT”,</w:t>
      </w:r>
      <w:r>
        <w:t xml:space="preserve"> </w:t>
      </w:r>
      <w:bookmarkEnd w:id="29"/>
      <w:r>
        <w:t>samples from the previous run have not been removed from the boat.</w:t>
      </w:r>
    </w:p>
    <w:p w14:paraId="1A4EBFAF" w14:textId="75BDBF09" w:rsidR="00524380" w:rsidRDefault="00524380" w:rsidP="00524380">
      <w:pPr>
        <w:pStyle w:val="SOPParaText4"/>
      </w:pPr>
      <w:r w:rsidRPr="00524380">
        <w:rPr>
          <w:b/>
        </w:rPr>
        <w:t>If the current recipe is “IDLE WITH COMPLETED SAMPLES ON BOAT”,</w:t>
      </w:r>
      <w:r>
        <w:t xml:space="preserve"> do the following:</w:t>
      </w:r>
    </w:p>
    <w:p w14:paraId="747C3109" w14:textId="0B7ECB6D" w:rsidR="005C0C1E" w:rsidRDefault="005C0C1E" w:rsidP="00524380">
      <w:pPr>
        <w:pStyle w:val="SOPParaText5"/>
      </w:pPr>
      <w:r w:rsidRPr="00524380">
        <w:rPr>
          <w:b/>
        </w:rPr>
        <w:t>If there are no instructions from the previous user</w:t>
      </w:r>
      <w:r>
        <w:t>, contact that user before removing any samples and monitor wafers.</w:t>
      </w:r>
    </w:p>
    <w:p w14:paraId="5B722845" w14:textId="77777777" w:rsidR="005C0C1E" w:rsidRDefault="005C0C1E" w:rsidP="00524380">
      <w:pPr>
        <w:pStyle w:val="SOPParaText5"/>
      </w:pPr>
      <w:r w:rsidRPr="00524380">
        <w:rPr>
          <w:b/>
        </w:rPr>
        <w:t>If the instructions from the previous user are “Do Not Disturb”,</w:t>
      </w:r>
      <w:r>
        <w:t xml:space="preserve"> do not proceed.</w:t>
      </w:r>
    </w:p>
    <w:p w14:paraId="457FBE9A" w14:textId="5B1E30B3" w:rsidR="005C0C1E" w:rsidRDefault="005C0C1E" w:rsidP="00524380">
      <w:pPr>
        <w:pStyle w:val="SOPParaText5"/>
      </w:pPr>
      <w:r w:rsidRPr="00524380">
        <w:rPr>
          <w:b/>
        </w:rPr>
        <w:lastRenderedPageBreak/>
        <w:t>If the instructions from the previous user authorize you to handle their samples,</w:t>
      </w:r>
      <w:r>
        <w:t xml:space="preserve"> </w:t>
      </w:r>
      <w:r w:rsidR="00524380">
        <w:t>continue</w:t>
      </w:r>
      <w:r>
        <w:t>.</w:t>
      </w:r>
      <w:r w:rsidR="00524380" w:rsidRPr="00524380">
        <w:rPr>
          <w:b/>
          <w:noProof/>
        </w:rPr>
        <w:t xml:space="preserve"> </w:t>
      </w:r>
      <w:r w:rsidR="00524380" w:rsidRPr="002B76DF">
        <w:rPr>
          <w:b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D288C5C" wp14:editId="2B7E389D">
                <wp:simplePos x="0" y="0"/>
                <wp:positionH relativeFrom="column">
                  <wp:align>right</wp:align>
                </wp:positionH>
                <wp:positionV relativeFrom="paragraph">
                  <wp:posOffset>365760</wp:posOffset>
                </wp:positionV>
                <wp:extent cx="3749040" cy="3191256"/>
                <wp:effectExtent l="0" t="0" r="381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040" cy="3191256"/>
                          <a:chOff x="0" y="0"/>
                          <a:chExt cx="3752215" cy="318643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3752215" cy="3186430"/>
                            <a:chOff x="1165017" y="-418947"/>
                            <a:chExt cx="3752910" cy="3187751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1521" y="0"/>
                              <a:ext cx="3316406" cy="2468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" name="Line Callout 2 (No Border) 28"/>
                          <wps:cNvSpPr/>
                          <wps:spPr>
                            <a:xfrm>
                              <a:off x="2325195" y="-295465"/>
                              <a:ext cx="926313" cy="270143"/>
                            </a:xfrm>
                            <a:prstGeom prst="callout2">
                              <a:avLst>
                                <a:gd name="adj1" fmla="val 50975"/>
                                <a:gd name="adj2" fmla="val -800"/>
                                <a:gd name="adj3" fmla="val 50868"/>
                                <a:gd name="adj4" fmla="val -15364"/>
                                <a:gd name="adj5" fmla="val 160643"/>
                                <a:gd name="adj6" fmla="val -33264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9A79E9" w14:textId="77777777" w:rsidR="00AA40A2" w:rsidRPr="00783C7F" w:rsidRDefault="00AA40A2" w:rsidP="00524380">
                                <w:pPr>
                                  <w:jc w:val="right"/>
                                  <w:rPr>
                                    <w:color w:val="FF00FF"/>
                                  </w:rPr>
                                </w:pPr>
                                <w:r w:rsidRPr="00783C7F">
                                  <w:rPr>
                                    <w:color w:val="FF00FF"/>
                                  </w:rPr>
                                  <w:t>O</w:t>
                                </w:r>
                                <w:r>
                                  <w:rPr>
                                    <w:color w:val="FF00FF"/>
                                  </w:rPr>
                                  <w:t>perate subt</w:t>
                                </w:r>
                                <w:r w:rsidRPr="00783C7F">
                                  <w:rPr>
                                    <w:color w:val="FF00FF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Oval 59"/>
                          <wps:cNvSpPr/>
                          <wps:spPr>
                            <a:xfrm>
                              <a:off x="4226803" y="59286"/>
                              <a:ext cx="624823" cy="18680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60"/>
                          <wps:cNvSpPr/>
                          <wps:spPr>
                            <a:xfrm>
                              <a:off x="1606258" y="146946"/>
                              <a:ext cx="599761" cy="17912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Line Callout 2 (No Border) 34"/>
                          <wps:cNvSpPr/>
                          <wps:spPr>
                            <a:xfrm>
                              <a:off x="3467443" y="-418947"/>
                              <a:ext cx="1106170" cy="357505"/>
                            </a:xfrm>
                            <a:prstGeom prst="callout2">
                              <a:avLst>
                                <a:gd name="adj1" fmla="val 52542"/>
                                <a:gd name="adj2" fmla="val 98654"/>
                                <a:gd name="adj3" fmla="val 52631"/>
                                <a:gd name="adj4" fmla="val 120434"/>
                                <a:gd name="adj5" fmla="val 140178"/>
                                <a:gd name="adj6" fmla="val 107890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073205" w14:textId="77777777" w:rsidR="00AA40A2" w:rsidRPr="00783C7F" w:rsidRDefault="00AA40A2" w:rsidP="00524380">
                                <w:pPr>
                                  <w:jc w:val="right"/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>Doped Ox Furnace main tab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Oval 67"/>
                          <wps:cNvSpPr/>
                          <wps:spPr>
                            <a:xfrm>
                              <a:off x="2480848" y="1713073"/>
                              <a:ext cx="269390" cy="19644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Line Callout 2 (No Border) 39"/>
                          <wps:cNvSpPr/>
                          <wps:spPr>
                            <a:xfrm>
                              <a:off x="1165017" y="2498682"/>
                              <a:ext cx="925856" cy="270122"/>
                            </a:xfrm>
                            <a:prstGeom prst="callout2">
                              <a:avLst>
                                <a:gd name="adj1" fmla="val 52542"/>
                                <a:gd name="adj2" fmla="val 102502"/>
                                <a:gd name="adj3" fmla="val 52435"/>
                                <a:gd name="adj4" fmla="val 124045"/>
                                <a:gd name="adj5" fmla="val -219056"/>
                                <a:gd name="adj6" fmla="val 154318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F8489D" w14:textId="77777777" w:rsidR="00AA40A2" w:rsidRPr="00783C7F" w:rsidRDefault="00AA40A2" w:rsidP="00524380">
                                <w:pPr>
                                  <w:jc w:val="right"/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>Blue dot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Oval 71"/>
                        <wps:cNvSpPr/>
                        <wps:spPr>
                          <a:xfrm>
                            <a:off x="2421467" y="1456267"/>
                            <a:ext cx="1092200" cy="19636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Line Callout 2 (No Border) 39"/>
                        <wps:cNvSpPr/>
                        <wps:spPr>
                          <a:xfrm>
                            <a:off x="2717800" y="2891367"/>
                            <a:ext cx="925195" cy="269875"/>
                          </a:xfrm>
                          <a:prstGeom prst="callout2">
                            <a:avLst>
                              <a:gd name="adj1" fmla="val 55679"/>
                              <a:gd name="adj2" fmla="val -2280"/>
                              <a:gd name="adj3" fmla="val 55572"/>
                              <a:gd name="adj4" fmla="val -23747"/>
                              <a:gd name="adj5" fmla="val -460624"/>
                              <a:gd name="adj6" fmla="val 5610"/>
                            </a:avLst>
                          </a:prstGeom>
                          <a:noFill/>
                          <a:ln>
                            <a:solidFill>
                              <a:srgbClr val="FF00FF"/>
                            </a:solidFill>
                            <a:round/>
                            <a:tailEnd type="stealth" w="med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2C1CB" w14:textId="77777777" w:rsidR="00AA40A2" w:rsidRPr="00783C7F" w:rsidRDefault="00AA40A2" w:rsidP="00524380">
                              <w:pPr>
                                <w:rPr>
                                  <w:color w:val="FF00FF"/>
                                </w:rPr>
                              </w:pPr>
                              <w:r>
                                <w:rPr>
                                  <w:color w:val="FF00FF"/>
                                </w:rPr>
                                <w:t>Current Recipe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88C5C" id="Group 53" o:spid="_x0000_s1040" style="position:absolute;left:0;text-align:left;margin-left:244pt;margin-top:28.8pt;width:295.2pt;height:251.3pt;z-index:251676672;mso-position-horizontal:right;mso-position-horizontal-relative:text;mso-position-vertical-relative:text;mso-width-relative:margin;mso-height-relative:margin" coordsize="37522,31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">
                <v:group id="Group 54" o:spid="_x0000_s1041" style="position:absolute;width:37522;height:31864" coordorigin="11650,-4189" coordsize="37529,3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Picture 56" o:spid="_x0000_s1042" type="#_x0000_t75" style="position:absolute;left:16015;width:33164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">
                    <v:imagedata r:id="rId21" o:title=""/>
                  </v:shape>
                  <v:shape id="Line Callout 2 (No Border) 28" o:spid="_x0000_s1043" type="#_x0000_t42" style="position:absolute;left:23251;top:-2954;width:9264;height:2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" adj="-7185,34699,-3319,10987,-173,11011" filled="f" strokecolor="fuchsia" strokeweight="1pt">
                    <v:stroke startarrow="classic" startarrowlength="long" joinstyle="round"/>
                    <v:textbox inset="0,0,0,0">
                      <w:txbxContent>
                        <w:p w14:paraId="4B9A79E9" w14:textId="77777777" w:rsidR="00AA40A2" w:rsidRPr="00783C7F" w:rsidRDefault="00AA40A2" w:rsidP="00524380">
                          <w:pPr>
                            <w:jc w:val="right"/>
                            <w:rPr>
                              <w:color w:val="FF00FF"/>
                            </w:rPr>
                          </w:pPr>
                          <w:r w:rsidRPr="00783C7F">
                            <w:rPr>
                              <w:color w:val="FF00FF"/>
                            </w:rPr>
                            <w:t>O</w:t>
                          </w:r>
                          <w:r>
                            <w:rPr>
                              <w:color w:val="FF00FF"/>
                            </w:rPr>
                            <w:t>perate subt</w:t>
                          </w:r>
                          <w:r w:rsidRPr="00783C7F">
                            <w:rPr>
                              <w:color w:val="FF00FF"/>
                            </w:rPr>
                            <w:t>ab</w:t>
                          </w:r>
                        </w:p>
                      </w:txbxContent>
                    </v:textbox>
                    <o:callout v:ext="edit" minusy="t"/>
                  </v:shape>
                  <v:oval id="Oval 59" o:spid="_x0000_s1044" style="position:absolute;left:42268;top:592;width:6248;height:1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" filled="f" strokecolor="fuchsia" strokeweight="1pt">
                    <v:stroke joinstyle="miter"/>
                  </v:oval>
                  <v:oval id="Oval 60" o:spid="_x0000_s1045" style="position:absolute;left:16062;top:1469;width:5998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" filled="f" strokecolor="fuchsia" strokeweight="1pt">
                    <v:stroke joinstyle="miter"/>
                  </v:oval>
                  <v:shape id="Line Callout 2 (No Border) 34" o:spid="_x0000_s1046" type="#_x0000_t42" style="position:absolute;left:34674;top:-4189;width:11062;height:3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" adj="23304,30278,26014,11368,21309,11349" filled="f" strokecolor="fuchsia" strokeweight="1pt">
                    <v:stroke startarrow="classic" startarrowlength="long" joinstyle="round"/>
                    <v:textbox inset="0,0,0,0">
                      <w:txbxContent>
                        <w:p w14:paraId="42073205" w14:textId="77777777" w:rsidR="00AA40A2" w:rsidRPr="00783C7F" w:rsidRDefault="00AA40A2" w:rsidP="00524380">
                          <w:pPr>
                            <w:jc w:val="right"/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>Doped Ox Furnace main tab</w:t>
                          </w:r>
                        </w:p>
                      </w:txbxContent>
                    </v:textbox>
                    <o:callout v:ext="edit" minusx="t" minusy="t"/>
                  </v:shape>
                  <v:oval id="Oval 67" o:spid="_x0000_s1047" style="position:absolute;left:24808;top:17130;width:2694;height:1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" filled="f" strokecolor="fuchsia" strokeweight="1pt">
                    <v:stroke joinstyle="miter"/>
                  </v:oval>
                  <v:shape id="Line Callout 2 (No Border) 39" o:spid="_x0000_s1048" type="#_x0000_t42" style="position:absolute;left:11650;top:24986;width:9258;height:2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" adj="33333,-47316,26794,11326,22140,11349" filled="f" strokecolor="fuchsia" strokeweight="1pt">
                    <v:stroke startarrow="classic" startarrowlength="long" joinstyle="round"/>
                    <v:textbox inset="0,0,0,0">
                      <w:txbxContent>
                        <w:p w14:paraId="68F8489D" w14:textId="77777777" w:rsidR="00AA40A2" w:rsidRPr="00783C7F" w:rsidRDefault="00AA40A2" w:rsidP="00524380">
                          <w:pPr>
                            <w:jc w:val="right"/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>Blue dot</w:t>
                          </w:r>
                        </w:p>
                      </w:txbxContent>
                    </v:textbox>
                    <o:callout v:ext="edit" minusx="t"/>
                  </v:shape>
                </v:group>
                <v:oval id="Oval 71" o:spid="_x0000_s1049" style="position:absolute;left:24214;top:14562;width:10922;height:1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" filled="f" strokecolor="fuchsia" strokeweight="1pt">
                  <v:stroke joinstyle="miter"/>
                </v:oval>
                <v:shape id="Line Callout 2 (No Border) 39" o:spid="_x0000_s1050" type="#_x0000_t42" style="position:absolute;left:27178;top:28913;width:9251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" adj="1212,-99495,-5129,12004,-492,12027" filled="f" strokecolor="fuchsia" strokeweight="1pt">
                  <v:stroke startarrow="classic" startarrowlength="long" joinstyle="round"/>
                  <v:textbox inset="0,0,0,0">
                    <w:txbxContent>
                      <w:p w14:paraId="5152C1CB" w14:textId="77777777" w:rsidR="00AA40A2" w:rsidRPr="00783C7F" w:rsidRDefault="00AA40A2" w:rsidP="00524380">
                        <w:pPr>
                          <w:rPr>
                            <w:color w:val="FF00FF"/>
                          </w:rPr>
                        </w:pPr>
                        <w:r>
                          <w:rPr>
                            <w:color w:val="FF00FF"/>
                          </w:rPr>
                          <w:t>Current Recipe</w:t>
                        </w:r>
                      </w:p>
                    </w:txbxContent>
                  </v:textbox>
                  <o:callout v:ext="edit" minusx="t"/>
                </v:shape>
                <w10:wrap type="topAndBottom"/>
              </v:group>
            </w:pict>
          </mc:Fallback>
        </mc:AlternateContent>
      </w:r>
    </w:p>
    <w:p w14:paraId="5B37DA3A" w14:textId="130A87E8" w:rsidR="00524380" w:rsidRDefault="00524380" w:rsidP="00524380">
      <w:pPr>
        <w:pStyle w:val="SOPParaText4"/>
      </w:pPr>
      <w:r w:rsidRPr="00CD3B88">
        <w:rPr>
          <w:b/>
        </w:rPr>
        <w:t xml:space="preserve">If there is a blue dot next to </w:t>
      </w:r>
      <w:proofErr w:type="gramStart"/>
      <w:r w:rsidRPr="00CD3B88">
        <w:rPr>
          <w:b/>
        </w:rPr>
        <w:t xml:space="preserve">the </w:t>
      </w:r>
      <w:r w:rsidRPr="008A396C">
        <w:rPr>
          <w:rFonts w:ascii="Segoe UI" w:hAnsi="Segoe UI" w:cs="Segoe UI"/>
          <w:b/>
          <w:bdr w:val="single" w:sz="8" w:space="0" w:color="auto" w:shadow="1"/>
          <w:shd w:val="clear" w:color="auto" w:fill="CCFFFF"/>
        </w:rPr>
        <w:t xml:space="preserve"> Step</w:t>
      </w:r>
      <w:proofErr w:type="gramEnd"/>
      <w:r w:rsidRPr="008A396C">
        <w:rPr>
          <w:rFonts w:ascii="Segoe UI" w:hAnsi="Segoe UI" w:cs="Segoe UI"/>
          <w:b/>
          <w:bdr w:val="single" w:sz="8" w:space="0" w:color="auto" w:shadow="1"/>
          <w:shd w:val="clear" w:color="auto" w:fill="CCFFFF"/>
        </w:rPr>
        <w:t xml:space="preserve"> </w:t>
      </w:r>
      <w:r w:rsidRPr="00CD3B88">
        <w:rPr>
          <w:b/>
        </w:rPr>
        <w:t xml:space="preserve"> button</w:t>
      </w:r>
      <w:r>
        <w:t>, the furnace is on Hold.</w:t>
      </w:r>
    </w:p>
    <w:p w14:paraId="08BBBB0B" w14:textId="0F9CFF21" w:rsidR="00524380" w:rsidRDefault="00524380" w:rsidP="00524380">
      <w:pPr>
        <w:pStyle w:val="SOPParaText5"/>
      </w:pPr>
      <w:r>
        <w:t xml:space="preserve">Click </w:t>
      </w:r>
      <w:proofErr w:type="gramStart"/>
      <w:r>
        <w:t xml:space="preserve">the </w:t>
      </w:r>
      <w:r w:rsidRPr="008A396C">
        <w:rPr>
          <w:rFonts w:ascii="Segoe UI" w:hAnsi="Segoe UI" w:cs="Segoe UI"/>
          <w:bdr w:val="single" w:sz="8" w:space="0" w:color="auto" w:shadow="1"/>
          <w:shd w:val="clear" w:color="auto" w:fill="CCFFCC"/>
        </w:rPr>
        <w:t xml:space="preserve"> </w:t>
      </w:r>
      <w:r w:rsidRPr="008A396C">
        <w:rPr>
          <w:rFonts w:ascii="Segoe UI" w:hAnsi="Segoe UI" w:cs="Segoe UI"/>
          <w:b/>
          <w:bdr w:val="single" w:sz="8" w:space="0" w:color="auto" w:shadow="1"/>
          <w:shd w:val="clear" w:color="auto" w:fill="CCFFCC"/>
        </w:rPr>
        <w:t>Run</w:t>
      </w:r>
      <w:proofErr w:type="gramEnd"/>
      <w:r w:rsidRPr="008A396C">
        <w:rPr>
          <w:rFonts w:ascii="Segoe UI" w:hAnsi="Segoe UI" w:cs="Segoe UI"/>
          <w:bdr w:val="single" w:sz="8" w:space="0" w:color="auto" w:shadow="1"/>
          <w:shd w:val="clear" w:color="auto" w:fill="CCFFCC"/>
        </w:rPr>
        <w:t xml:space="preserve"> </w:t>
      </w:r>
      <w:r>
        <w:t xml:space="preserve"> button.</w:t>
      </w:r>
    </w:p>
    <w:p w14:paraId="2503428E" w14:textId="53EE2D6F" w:rsidR="00524380" w:rsidRDefault="00524380" w:rsidP="00524380">
      <w:pPr>
        <w:pStyle w:val="SOPParaText5"/>
      </w:pPr>
      <w:r>
        <w:t>Wait for the current run to complete.</w:t>
      </w:r>
    </w:p>
    <w:p w14:paraId="091D05D9" w14:textId="6D8A5243" w:rsidR="00524380" w:rsidRDefault="00524380" w:rsidP="00524380">
      <w:pPr>
        <w:pStyle w:val="SOPNote5"/>
        <w:tabs>
          <w:tab w:val="num" w:pos="4032"/>
        </w:tabs>
      </w:pPr>
      <w:proofErr w:type="gramStart"/>
      <w:r>
        <w:t xml:space="preserve">The </w:t>
      </w:r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</w:t>
      </w:r>
      <w:r w:rsidRPr="00DC5DE2">
        <w:rPr>
          <w:rFonts w:ascii="Segoe UI" w:hAnsi="Segoe UI" w:cs="Segoe UI"/>
          <w:b/>
          <w:i w:val="0"/>
          <w:bdr w:val="single" w:sz="8" w:space="0" w:color="auto" w:shadow="1"/>
          <w:shd w:val="clear" w:color="auto" w:fill="D9D9D9" w:themeFill="background1" w:themeFillShade="D9"/>
        </w:rPr>
        <w:t>Alarm</w:t>
      </w:r>
      <w:proofErr w:type="gramEnd"/>
      <w:r w:rsidRPr="00DC5DE2">
        <w:rPr>
          <w:rFonts w:ascii="Segoe UI" w:hAnsi="Segoe UI" w:cs="Segoe UI"/>
          <w:b/>
          <w:i w:val="0"/>
          <w:bdr w:val="single" w:sz="8" w:space="0" w:color="auto" w:shadow="1"/>
          <w:shd w:val="clear" w:color="auto" w:fill="D9D9D9" w:themeFill="background1" w:themeFillShade="D9"/>
        </w:rPr>
        <w:t xml:space="preserve"> Silence </w:t>
      </w:r>
      <w:r>
        <w:t xml:space="preserve"> button will be replaced by a yellow </w:t>
      </w:r>
      <w:r w:rsidRPr="00DC5DE2">
        <w:rPr>
          <w:rFonts w:ascii="Segoe UI" w:hAnsi="Segoe UI" w:cs="Segoe UI"/>
          <w:bdr w:val="single" w:sz="8" w:space="0" w:color="auto" w:shadow="1"/>
          <w:shd w:val="clear" w:color="auto" w:fill="FFFFC0"/>
        </w:rPr>
        <w:t> </w:t>
      </w:r>
      <w:r w:rsidRPr="00DC5DE2">
        <w:rPr>
          <w:rFonts w:ascii="Segoe UI" w:hAnsi="Segoe UI" w:cs="Segoe UI"/>
          <w:b/>
          <w:i w:val="0"/>
          <w:bdr w:val="single" w:sz="8" w:space="0" w:color="auto" w:shadow="1"/>
          <w:shd w:val="clear" w:color="auto" w:fill="FFFFC0"/>
        </w:rPr>
        <w:t>*** Complete ***</w:t>
      </w:r>
      <w:r w:rsidRPr="00DC5DE2">
        <w:rPr>
          <w:rFonts w:ascii="Segoe UI" w:hAnsi="Segoe UI" w:cs="Segoe UI"/>
          <w:i w:val="0"/>
          <w:bdr w:val="single" w:sz="8" w:space="0" w:color="auto" w:shadow="1"/>
          <w:shd w:val="clear" w:color="auto" w:fill="FFFFC0"/>
        </w:rPr>
        <w:t> </w:t>
      </w:r>
      <w:r>
        <w:t xml:space="preserve"> button with a yellow dot.</w:t>
      </w:r>
    </w:p>
    <w:p w14:paraId="39761B84" w14:textId="58B939A2" w:rsidR="00524380" w:rsidRDefault="005A73DF" w:rsidP="00524380">
      <w:pPr>
        <w:pStyle w:val="SOPParaText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DAA65CE" wp14:editId="69222E93">
                <wp:simplePos x="0" y="0"/>
                <wp:positionH relativeFrom="margin">
                  <wp:align>center</wp:align>
                </wp:positionH>
                <wp:positionV relativeFrom="paragraph">
                  <wp:posOffset>548640</wp:posOffset>
                </wp:positionV>
                <wp:extent cx="6629400" cy="2715768"/>
                <wp:effectExtent l="0" t="0" r="0" b="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715768"/>
                          <a:chOff x="0" y="0"/>
                          <a:chExt cx="6625590" cy="2715768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3291840" cy="2706624"/>
                            <a:chOff x="1474668" y="1"/>
                            <a:chExt cx="3291059" cy="2707217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668" y="1"/>
                              <a:ext cx="3291059" cy="245228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Line Callout 2 (No Border) 66"/>
                          <wps:cNvSpPr/>
                          <wps:spPr>
                            <a:xfrm>
                              <a:off x="2916393" y="2489202"/>
                              <a:ext cx="729757" cy="218016"/>
                            </a:xfrm>
                            <a:prstGeom prst="callout2">
                              <a:avLst>
                                <a:gd name="adj1" fmla="val 46737"/>
                                <a:gd name="adj2" fmla="val -935"/>
                                <a:gd name="adj3" fmla="val 48572"/>
                                <a:gd name="adj4" fmla="val -26491"/>
                                <a:gd name="adj5" fmla="val -118392"/>
                                <a:gd name="adj6" fmla="val -54140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A8ECC0" w14:textId="77777777" w:rsidR="00AA40A2" w:rsidRPr="00783C7F" w:rsidRDefault="00AA40A2" w:rsidP="000B7F20">
                                <w:pPr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>Yellow Dot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val 29"/>
                          <wps:cNvSpPr/>
                          <wps:spPr>
                            <a:xfrm>
                              <a:off x="2343390" y="2070101"/>
                              <a:ext cx="285115" cy="1708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3333750" y="0"/>
                            <a:ext cx="3291840" cy="2715768"/>
                            <a:chOff x="1484889" y="0"/>
                            <a:chExt cx="3291840" cy="2718806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4889" y="0"/>
                              <a:ext cx="3291840" cy="24754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6" name="Line Callout 2 (No Border) 96"/>
                          <wps:cNvSpPr/>
                          <wps:spPr>
                            <a:xfrm>
                              <a:off x="3281298" y="2480996"/>
                              <a:ext cx="785278" cy="237810"/>
                            </a:xfrm>
                            <a:prstGeom prst="callout2">
                              <a:avLst>
                                <a:gd name="adj1" fmla="val 56252"/>
                                <a:gd name="adj2" fmla="val -5571"/>
                                <a:gd name="adj3" fmla="val 56144"/>
                                <a:gd name="adj4" fmla="val -25698"/>
                                <a:gd name="adj5" fmla="val -187109"/>
                                <a:gd name="adj6" fmla="val -56254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8F5898" w14:textId="77777777" w:rsidR="00AA40A2" w:rsidRPr="00783C7F" w:rsidRDefault="00AA40A2" w:rsidP="000B7F20">
                                <w:pPr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>Reset button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Oval 257"/>
                          <wps:cNvSpPr/>
                          <wps:spPr>
                            <a:xfrm>
                              <a:off x="2378123" y="1799750"/>
                              <a:ext cx="797049" cy="22669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A65CE" id="Group 25" o:spid="_x0000_s1051" style="position:absolute;left:0;text-align:left;margin-left:0;margin-top:43.2pt;width:522pt;height:213.85pt;z-index:251678720;mso-position-horizontal:center;mso-position-horizontal-relative:margin;mso-position-vertical-relative:text;mso-width-relative:margin;mso-height-relative:margin" coordsize="66255,27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">
                <v:group id="Group 26" o:spid="_x0000_s1052" style="position:absolute;width:32918;height:27066" coordorigin="14746" coordsize="32910,2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7" o:spid="_x0000_s1053" type="#_x0000_t75" style="position:absolute;left:14746;width:32911;height:2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">
                    <v:imagedata r:id="rId24" o:title=""/>
                  </v:shape>
                  <v:shape id="Line Callout 2 (No Border) 66" o:spid="_x0000_s1054" type="#_x0000_t42" style="position:absolute;left:29163;top:24892;width:7298;height:2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" adj="-11694,-25573,-5722,10492,-202,10095" filled="f" strokecolor="fuchsia" strokeweight="1pt">
                    <v:stroke startarrow="classic" startarrowlength="long" joinstyle="round"/>
                    <v:textbox inset="0,0,0,0">
                      <w:txbxContent>
                        <w:p w14:paraId="20A8ECC0" w14:textId="77777777" w:rsidR="00AA40A2" w:rsidRPr="00783C7F" w:rsidRDefault="00AA40A2" w:rsidP="000B7F20">
                          <w:pPr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>Yellow Dot</w:t>
                          </w:r>
                        </w:p>
                      </w:txbxContent>
                    </v:textbox>
                  </v:shape>
                  <v:oval id="Oval 29" o:spid="_x0000_s1055" style="position:absolute;left:23433;top:20701;width:2852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" filled="f" strokecolor="fuchsia" strokeweight="1pt">
                    <v:stroke joinstyle="miter"/>
                  </v:oval>
                </v:group>
                <v:group id="Group 30" o:spid="_x0000_s1056" style="position:absolute;left:33337;width:32918;height:27157" coordorigin="14848" coordsize="32918,2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31" o:spid="_x0000_s1057" type="#_x0000_t75" style="position:absolute;left:14848;width:32919;height:24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">
                    <v:imagedata r:id="rId25" o:title=""/>
                  </v:shape>
                  <v:shape id="Line Callout 2 (No Border) 96" o:spid="_x0000_s1058" type="#_x0000_t42" style="position:absolute;left:32812;top:24809;width:7853;height:2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" adj="-12151,-40416,-5551,12127,-1203,12150" filled="f" strokecolor="fuchsia" strokeweight="1pt">
                    <v:stroke startarrow="classic" startarrowlength="long" joinstyle="round"/>
                    <v:textbox inset="0,0,0,0">
                      <w:txbxContent>
                        <w:p w14:paraId="0B8F5898" w14:textId="77777777" w:rsidR="00AA40A2" w:rsidRPr="00783C7F" w:rsidRDefault="00AA40A2" w:rsidP="000B7F20">
                          <w:pPr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>Reset button</w:t>
                          </w:r>
                        </w:p>
                      </w:txbxContent>
                    </v:textbox>
                  </v:shape>
                  <v:oval id="Oval 257" o:spid="_x0000_s1059" style="position:absolute;left:23781;top:17997;width:7970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" filled="f" strokecolor="fuchsia" strokeweight="1pt">
                    <v:stroke joinstyle="miter"/>
                  </v:oval>
                </v:group>
                <w10:wrap type="topAndBottom" anchorx="margin"/>
              </v:group>
            </w:pict>
          </mc:Fallback>
        </mc:AlternateContent>
      </w:r>
      <w:r w:rsidR="00524380" w:rsidRPr="00D23FED">
        <w:rPr>
          <w:b/>
        </w:rPr>
        <w:t xml:space="preserve">If there is a yellow dot next to </w:t>
      </w:r>
      <w:proofErr w:type="gramStart"/>
      <w:r w:rsidR="00524380" w:rsidRPr="00D23FED">
        <w:rPr>
          <w:b/>
        </w:rPr>
        <w:t xml:space="preserve">the </w:t>
      </w:r>
      <w:r w:rsidR="00524380" w:rsidRPr="00DC5DE2">
        <w:rPr>
          <w:rFonts w:ascii="Segoe UI" w:hAnsi="Segoe UI" w:cs="Segoe UI"/>
          <w:bdr w:val="single" w:sz="8" w:space="0" w:color="auto" w:shadow="1"/>
          <w:shd w:val="clear" w:color="auto" w:fill="FFFFC0"/>
        </w:rPr>
        <w:t> </w:t>
      </w:r>
      <w:r w:rsidR="00524380" w:rsidRPr="00DC5DE2">
        <w:rPr>
          <w:rFonts w:ascii="Segoe UI" w:hAnsi="Segoe UI" w:cs="Segoe UI"/>
          <w:b/>
          <w:bdr w:val="single" w:sz="8" w:space="0" w:color="auto" w:shadow="1"/>
          <w:shd w:val="clear" w:color="auto" w:fill="FFFFC0"/>
        </w:rPr>
        <w:t>*</w:t>
      </w:r>
      <w:proofErr w:type="gramEnd"/>
      <w:r w:rsidR="00524380" w:rsidRPr="00DC5DE2">
        <w:rPr>
          <w:rFonts w:ascii="Segoe UI" w:hAnsi="Segoe UI" w:cs="Segoe UI"/>
          <w:b/>
          <w:bdr w:val="single" w:sz="8" w:space="0" w:color="auto" w:shadow="1"/>
          <w:shd w:val="clear" w:color="auto" w:fill="FFFFC0"/>
        </w:rPr>
        <w:t>** Complete ***</w:t>
      </w:r>
      <w:r w:rsidR="00524380" w:rsidRPr="00DC5DE2">
        <w:rPr>
          <w:rFonts w:ascii="Segoe UI" w:hAnsi="Segoe UI" w:cs="Segoe UI"/>
          <w:i/>
          <w:bdr w:val="single" w:sz="8" w:space="0" w:color="auto" w:shadow="1"/>
          <w:shd w:val="clear" w:color="auto" w:fill="FFFFC0"/>
        </w:rPr>
        <w:t> </w:t>
      </w:r>
      <w:r w:rsidR="00524380" w:rsidRPr="00D23FED">
        <w:rPr>
          <w:b/>
        </w:rPr>
        <w:t xml:space="preserve"> button</w:t>
      </w:r>
      <w:r w:rsidR="00524380">
        <w:t>, the current recipe has completed.</w:t>
      </w:r>
    </w:p>
    <w:p w14:paraId="030A6DF3" w14:textId="5CE42D41" w:rsidR="00524380" w:rsidRDefault="00524380" w:rsidP="00524380">
      <w:pPr>
        <w:pStyle w:val="SOPParaText5"/>
      </w:pPr>
      <w:r>
        <w:lastRenderedPageBreak/>
        <w:t xml:space="preserve">Click </w:t>
      </w:r>
      <w:proofErr w:type="gramStart"/>
      <w:r>
        <w:t xml:space="preserve">the </w:t>
      </w:r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FFFFC0"/>
        </w:rPr>
        <w:t> *</w:t>
      </w:r>
      <w:proofErr w:type="gramEnd"/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FFFFC0"/>
        </w:rPr>
        <w:t>** Complete *** </w:t>
      </w:r>
      <w:r>
        <w:t xml:space="preserve"> button.</w:t>
      </w:r>
    </w:p>
    <w:p w14:paraId="5C214697" w14:textId="6D225239" w:rsidR="005C0C1E" w:rsidRDefault="005C0C1E" w:rsidP="005A73DF">
      <w:pPr>
        <w:pStyle w:val="SOPParaText5"/>
      </w:pPr>
      <w:r>
        <w:t xml:space="preserve">Click </w:t>
      </w:r>
      <w:proofErr w:type="gramStart"/>
      <w:r>
        <w:t xml:space="preserve">the </w:t>
      </w:r>
      <w:r w:rsidR="000B7F20">
        <w:rPr>
          <w:rFonts w:ascii="Segoe UI" w:hAnsi="Segoe UI" w:cs="Segoe UI"/>
          <w:b/>
          <w:bdr w:val="single" w:sz="8" w:space="0" w:color="auto" w:shadow="1"/>
          <w:shd w:val="clear" w:color="auto" w:fill="CCCCFF"/>
        </w:rPr>
        <w:t xml:space="preserve"> R</w:t>
      </w:r>
      <w:r w:rsidR="000B7F20" w:rsidRPr="00DC5DE2">
        <w:rPr>
          <w:rFonts w:ascii="Segoe UI" w:hAnsi="Segoe UI" w:cs="Segoe UI"/>
          <w:b/>
          <w:bdr w:val="single" w:sz="8" w:space="0" w:color="auto" w:shadow="1"/>
          <w:shd w:val="clear" w:color="auto" w:fill="CCCCFF"/>
        </w:rPr>
        <w:t>eset</w:t>
      </w:r>
      <w:proofErr w:type="gramEnd"/>
      <w:r w:rsidR="000B7F20">
        <w:rPr>
          <w:rFonts w:ascii="Segoe UI" w:hAnsi="Segoe UI" w:cs="Segoe UI"/>
          <w:b/>
          <w:bdr w:val="single" w:sz="8" w:space="0" w:color="auto" w:shadow="1"/>
          <w:shd w:val="clear" w:color="auto" w:fill="CCCCFF"/>
        </w:rPr>
        <w:t xml:space="preserve"> </w:t>
      </w:r>
      <w:r>
        <w:t xml:space="preserve"> button.</w:t>
      </w:r>
    </w:p>
    <w:p w14:paraId="6C8D194B" w14:textId="2D8B8F78" w:rsidR="004C1A5C" w:rsidRDefault="004C1A5C" w:rsidP="004C1A5C">
      <w:pPr>
        <w:pStyle w:val="SOPParaText4"/>
      </w:pPr>
      <w:r w:rsidRPr="00D23FED">
        <w:rPr>
          <w:b/>
        </w:rPr>
        <w:t xml:space="preserve">If the cantilever is in and there is a blue dot next to the </w:t>
      </w:r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CCCCFF"/>
        </w:rPr>
        <w:t xml:space="preserve"> Reset </w:t>
      </w:r>
      <w:r w:rsidRPr="00D23FED">
        <w:rPr>
          <w:b/>
        </w:rPr>
        <w:t xml:space="preserve"> button,</w:t>
      </w:r>
      <w:r>
        <w:t xml:space="preserve"> download and run the “</w:t>
      </w:r>
      <w:r w:rsidR="002D7219">
        <w:t>BOAT</w:t>
      </w:r>
      <w:r>
        <w:t xml:space="preserve"> OUT” recipe </w:t>
      </w:r>
      <w:r w:rsidRPr="00D23FED">
        <w:t>per</w:t>
      </w:r>
      <w:r>
        <w:t xml:space="preserve"> paragraphs </w:t>
      </w:r>
      <w:r w:rsidR="002D7219">
        <w:fldChar w:fldCharType="begin"/>
      </w:r>
      <w:r w:rsidR="002D7219">
        <w:instrText xml:space="preserve"> REF _Ref10457848 \r \h </w:instrText>
      </w:r>
      <w:r w:rsidR="002D7219">
        <w:fldChar w:fldCharType="separate"/>
      </w:r>
      <w:r w:rsidR="002D6306">
        <w:t>8.7</w:t>
      </w:r>
      <w:r w:rsidR="002D7219">
        <w:fldChar w:fldCharType="end"/>
      </w:r>
      <w:r w:rsidR="002D7219">
        <w:t xml:space="preserve"> </w:t>
      </w:r>
      <w:r w:rsidR="002D7219">
        <w:fldChar w:fldCharType="begin"/>
      </w:r>
      <w:r w:rsidR="002D7219">
        <w:instrText xml:space="preserve"> REF _Ref10457848 \h </w:instrText>
      </w:r>
      <w:r w:rsidR="002D7219">
        <w:fldChar w:fldCharType="separate"/>
      </w:r>
      <w:r w:rsidR="002D6306">
        <w:t>Download Recipe File</w:t>
      </w:r>
      <w:r w:rsidR="002D7219">
        <w:fldChar w:fldCharType="end"/>
      </w:r>
      <w:r>
        <w:t xml:space="preserve"> through </w:t>
      </w:r>
      <w:r w:rsidR="002D7219">
        <w:fldChar w:fldCharType="begin"/>
      </w:r>
      <w:r w:rsidR="002D7219">
        <w:instrText xml:space="preserve"> REF _Ref9934427 \r \h </w:instrText>
      </w:r>
      <w:r w:rsidR="002D7219">
        <w:fldChar w:fldCharType="separate"/>
      </w:r>
      <w:r w:rsidR="002D6306">
        <w:t>8.9</w:t>
      </w:r>
      <w:r w:rsidR="002D7219">
        <w:fldChar w:fldCharType="end"/>
      </w:r>
      <w:r w:rsidR="002D7219">
        <w:t xml:space="preserve"> </w:t>
      </w:r>
      <w:r w:rsidR="002D7219">
        <w:fldChar w:fldCharType="begin"/>
      </w:r>
      <w:r w:rsidR="002D7219">
        <w:instrText xml:space="preserve"> REF _Ref9934427 \h </w:instrText>
      </w:r>
      <w:r w:rsidR="002D7219">
        <w:fldChar w:fldCharType="separate"/>
      </w:r>
      <w:r w:rsidR="002D6306">
        <w:t>Run Recipe</w:t>
      </w:r>
      <w:r w:rsidR="002D7219">
        <w:fldChar w:fldCharType="end"/>
      </w:r>
      <w:r>
        <w:t>.</w:t>
      </w:r>
    </w:p>
    <w:p w14:paraId="7C10355F" w14:textId="77777777" w:rsidR="004C1A5C" w:rsidRDefault="004C1A5C" w:rsidP="004C1A5C">
      <w:pPr>
        <w:pStyle w:val="SOPParaText4"/>
      </w:pPr>
      <w:r w:rsidRPr="00D91414">
        <w:rPr>
          <w:b/>
        </w:rPr>
        <w:t xml:space="preserve">If the cantilever is in and there is a yellow dot next to </w:t>
      </w:r>
      <w:proofErr w:type="gramStart"/>
      <w:r w:rsidRPr="00D91414">
        <w:rPr>
          <w:b/>
        </w:rPr>
        <w:t xml:space="preserve">the </w:t>
      </w:r>
      <w:r w:rsidRPr="00DC5DE2">
        <w:rPr>
          <w:rFonts w:ascii="Segoe UI" w:hAnsi="Segoe UI" w:cs="Segoe UI"/>
          <w:bdr w:val="single" w:sz="8" w:space="0" w:color="auto" w:shadow="1"/>
          <w:shd w:val="clear" w:color="auto" w:fill="FFFFC0"/>
        </w:rPr>
        <w:t> </w:t>
      </w:r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FFFFC0"/>
        </w:rPr>
        <w:t>*</w:t>
      </w:r>
      <w:proofErr w:type="gramEnd"/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FFFFC0"/>
        </w:rPr>
        <w:t>** Complete ***</w:t>
      </w:r>
      <w:r w:rsidRPr="00DC5DE2">
        <w:rPr>
          <w:rFonts w:ascii="Segoe UI" w:hAnsi="Segoe UI" w:cs="Segoe UI"/>
          <w:bdr w:val="single" w:sz="8" w:space="0" w:color="auto" w:shadow="1"/>
          <w:shd w:val="clear" w:color="auto" w:fill="FFFFC0"/>
        </w:rPr>
        <w:t> </w:t>
      </w:r>
      <w:r w:rsidRPr="00AE7100">
        <w:rPr>
          <w:rFonts w:ascii="Swis721 BT" w:hAnsi="Swis721 BT"/>
        </w:rPr>
        <w:t xml:space="preserve"> </w:t>
      </w:r>
      <w:r w:rsidRPr="00D91414">
        <w:rPr>
          <w:b/>
        </w:rPr>
        <w:t>button</w:t>
      </w:r>
      <w:r>
        <w:t xml:space="preserve">, click the </w:t>
      </w:r>
      <w:r w:rsidRPr="00DC5DE2">
        <w:rPr>
          <w:rFonts w:ascii="Segoe UI" w:hAnsi="Segoe UI" w:cs="Segoe UI"/>
          <w:bdr w:val="single" w:sz="8" w:space="0" w:color="auto" w:shadow="1"/>
          <w:shd w:val="clear" w:color="auto" w:fill="FFFFCC"/>
        </w:rPr>
        <w:t> </w:t>
      </w:r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FFFFCC"/>
        </w:rPr>
        <w:t>*** Complete ***</w:t>
      </w:r>
      <w:r w:rsidRPr="00DC5DE2">
        <w:rPr>
          <w:rFonts w:ascii="Segoe UI" w:hAnsi="Segoe UI" w:cs="Segoe UI"/>
          <w:i/>
          <w:bdr w:val="single" w:sz="8" w:space="0" w:color="auto" w:shadow="1"/>
          <w:shd w:val="clear" w:color="auto" w:fill="FFFFCC"/>
        </w:rPr>
        <w:t> </w:t>
      </w:r>
      <w:r w:rsidRPr="00AE7100">
        <w:rPr>
          <w:rFonts w:ascii="Swis721 BT" w:hAnsi="Swis721 BT"/>
        </w:rPr>
        <w:t xml:space="preserve"> </w:t>
      </w:r>
      <w:r>
        <w:t>button.</w:t>
      </w:r>
    </w:p>
    <w:p w14:paraId="14DC89B5" w14:textId="56CC2A3E" w:rsidR="004C1A5C" w:rsidRDefault="004C1A5C" w:rsidP="004C1A5C">
      <w:pPr>
        <w:pStyle w:val="SOPParaText5"/>
      </w:pPr>
      <w:r>
        <w:t>Download and run the “</w:t>
      </w:r>
      <w:r w:rsidR="002D7219">
        <w:t>BOAT</w:t>
      </w:r>
      <w:r>
        <w:t xml:space="preserve"> OUT” recipe per paragraphs </w:t>
      </w:r>
      <w:r w:rsidR="002D7219">
        <w:fldChar w:fldCharType="begin"/>
      </w:r>
      <w:r w:rsidR="002D7219">
        <w:instrText xml:space="preserve"> REF _Ref10457848 \r \h </w:instrText>
      </w:r>
      <w:r w:rsidR="002D7219">
        <w:fldChar w:fldCharType="separate"/>
      </w:r>
      <w:r w:rsidR="002D6306">
        <w:t>8.7</w:t>
      </w:r>
      <w:r w:rsidR="002D7219">
        <w:fldChar w:fldCharType="end"/>
      </w:r>
      <w:r w:rsidR="002D7219">
        <w:t xml:space="preserve"> </w:t>
      </w:r>
      <w:r w:rsidR="002D7219">
        <w:fldChar w:fldCharType="begin"/>
      </w:r>
      <w:r w:rsidR="002D7219">
        <w:instrText xml:space="preserve"> REF _Ref10457848 \h </w:instrText>
      </w:r>
      <w:r w:rsidR="002D7219">
        <w:fldChar w:fldCharType="separate"/>
      </w:r>
      <w:r w:rsidR="002D6306">
        <w:t>Download Recipe File</w:t>
      </w:r>
      <w:r w:rsidR="002D7219">
        <w:fldChar w:fldCharType="end"/>
      </w:r>
      <w:r w:rsidR="002D7219">
        <w:t xml:space="preserve"> through </w:t>
      </w:r>
      <w:r w:rsidR="002D7219">
        <w:fldChar w:fldCharType="begin"/>
      </w:r>
      <w:r w:rsidR="002D7219">
        <w:instrText xml:space="preserve"> REF _Ref9934427 \r \h </w:instrText>
      </w:r>
      <w:r w:rsidR="002D7219">
        <w:fldChar w:fldCharType="separate"/>
      </w:r>
      <w:r w:rsidR="002D6306">
        <w:t>8.9</w:t>
      </w:r>
      <w:r w:rsidR="002D7219">
        <w:fldChar w:fldCharType="end"/>
      </w:r>
      <w:r w:rsidR="002D7219">
        <w:t xml:space="preserve"> </w:t>
      </w:r>
      <w:r w:rsidR="002D7219">
        <w:fldChar w:fldCharType="begin"/>
      </w:r>
      <w:r w:rsidR="002D7219">
        <w:instrText xml:space="preserve"> REF _Ref9934427 \h </w:instrText>
      </w:r>
      <w:r w:rsidR="002D7219">
        <w:fldChar w:fldCharType="separate"/>
      </w:r>
      <w:r w:rsidR="002D6306">
        <w:t>Run Recipe</w:t>
      </w:r>
      <w:r w:rsidR="002D7219">
        <w:fldChar w:fldCharType="end"/>
      </w:r>
      <w:r>
        <w:t>.</w:t>
      </w:r>
    </w:p>
    <w:p w14:paraId="6B9B9288" w14:textId="37747902" w:rsidR="004C1A5C" w:rsidRDefault="004C1A5C" w:rsidP="004C1A5C">
      <w:pPr>
        <w:pStyle w:val="SOPParaText4"/>
      </w:pPr>
      <w:r w:rsidRPr="00D91414">
        <w:rPr>
          <w:b/>
        </w:rPr>
        <w:t>If the cantilever is out</w:t>
      </w:r>
      <w:r>
        <w:t>, the furnace is ready for use.</w:t>
      </w:r>
    </w:p>
    <w:p w14:paraId="4A516AEF" w14:textId="77777777" w:rsidR="004C1A5C" w:rsidRDefault="004C1A5C" w:rsidP="004C1A5C">
      <w:pPr>
        <w:pStyle w:val="SOPParaText4"/>
      </w:pPr>
      <w:r w:rsidRPr="00D91414">
        <w:rPr>
          <w:b/>
        </w:rPr>
        <w:t>If samples from another member are loaded on the boat AND he/she has authorized you to handle their samples</w:t>
      </w:r>
      <w:r>
        <w:t>, follow their instructions to remove the samples.</w:t>
      </w:r>
    </w:p>
    <w:p w14:paraId="4DEFEFE6" w14:textId="77777777" w:rsidR="000000D8" w:rsidRDefault="000000D8" w:rsidP="000000D8">
      <w:pPr>
        <w:pStyle w:val="SOPSectionHeading2"/>
      </w:pPr>
      <w:bookmarkStart w:id="30" w:name="_Toc11055069"/>
      <w:r>
        <w:t>Load Boat</w:t>
      </w:r>
      <w:bookmarkEnd w:id="30"/>
    </w:p>
    <w:p w14:paraId="08D3273F" w14:textId="77777777" w:rsidR="000000D8" w:rsidRDefault="000000D8" w:rsidP="000000D8">
      <w:pPr>
        <w:pStyle w:val="SOPSectionHeading3"/>
      </w:pPr>
      <w:bookmarkStart w:id="31" w:name="_Toc11055070"/>
      <w:r>
        <w:t>Load Wafers</w:t>
      </w:r>
      <w:bookmarkEnd w:id="31"/>
    </w:p>
    <w:tbl>
      <w:tblPr>
        <w:tblStyle w:val="TableGrid"/>
        <w:tblW w:w="0" w:type="auto"/>
        <w:jc w:val="right"/>
        <w:tblBorders>
          <w:top w:val="double" w:sz="12" w:space="0" w:color="C45911" w:themeColor="accent2" w:themeShade="BF"/>
          <w:left w:val="double" w:sz="12" w:space="0" w:color="C45911" w:themeColor="accent2" w:themeShade="BF"/>
          <w:bottom w:val="double" w:sz="12" w:space="0" w:color="C45911" w:themeColor="accent2" w:themeShade="BF"/>
          <w:right w:val="double" w:sz="12" w:space="0" w:color="C45911" w:themeColor="accent2" w:themeShade="BF"/>
          <w:insideH w:val="none" w:sz="0" w:space="0" w:color="auto"/>
          <w:insideV w:val="none" w:sz="0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36"/>
        <w:gridCol w:w="7056"/>
        <w:gridCol w:w="936"/>
      </w:tblGrid>
      <w:tr w:rsidR="000000D8" w14:paraId="480F5998" w14:textId="77777777" w:rsidTr="000000D8">
        <w:trPr>
          <w:jc w:val="right"/>
        </w:trPr>
        <w:tc>
          <w:tcPr>
            <w:tcW w:w="936" w:type="dxa"/>
            <w:vAlign w:val="center"/>
          </w:tcPr>
          <w:p w14:paraId="27615041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rPr>
                <w:color w:val="FFFF00"/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  <w:r w:rsidRPr="00624EAF">
              <w:rPr>
                <w:rFonts w:ascii="Cambria" w:hAnsi="Cambria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 xml:space="preserve"> </w:t>
            </w: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</w:tc>
        <w:tc>
          <w:tcPr>
            <w:tcW w:w="7056" w:type="dxa"/>
            <w:vAlign w:val="center"/>
          </w:tcPr>
          <w:p w14:paraId="5B508A3B" w14:textId="77777777" w:rsidR="000000D8" w:rsidRPr="00B479C5" w:rsidRDefault="000000D8" w:rsidP="00160314">
            <w:pPr>
              <w:pStyle w:val="SOPNormal"/>
              <w:keepNext/>
              <w:keepLines/>
              <w:spacing w:before="0" w:after="0"/>
              <w:jc w:val="center"/>
              <w:rPr>
                <w:rFonts w:asciiTheme="minorHAnsi" w:hAnsiTheme="minorHAnsi" w:cstheme="minorHAnsi"/>
                <w:b/>
                <w:color w:val="CC00FF"/>
              </w:rPr>
            </w:pPr>
            <w:r w:rsidRPr="00B479C5">
              <w:rPr>
                <w:rFonts w:asciiTheme="minorHAnsi" w:hAnsiTheme="minorHAnsi" w:cstheme="minorHAnsi"/>
                <w:b/>
                <w:color w:val="CC00FF"/>
              </w:rPr>
              <w:t>!!! WARNING !!!</w:t>
            </w:r>
          </w:p>
        </w:tc>
        <w:tc>
          <w:tcPr>
            <w:tcW w:w="936" w:type="dxa"/>
            <w:vAlign w:val="center"/>
          </w:tcPr>
          <w:p w14:paraId="3BD3D140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 </w:t>
            </w:r>
          </w:p>
        </w:tc>
      </w:tr>
      <w:tr w:rsidR="000000D8" w14:paraId="51360162" w14:textId="77777777" w:rsidTr="000000D8">
        <w:trPr>
          <w:cantSplit/>
          <w:trHeight w:val="1134"/>
          <w:jc w:val="right"/>
        </w:trPr>
        <w:tc>
          <w:tcPr>
            <w:tcW w:w="936" w:type="dxa"/>
            <w:vAlign w:val="center"/>
          </w:tcPr>
          <w:p w14:paraId="0FECF1CA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  <w:p w14:paraId="1004967F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  <w:p w14:paraId="1B0E3DE3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rPr>
                <w:color w:val="FFFF00"/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</w:tc>
        <w:tc>
          <w:tcPr>
            <w:tcW w:w="7056" w:type="dxa"/>
            <w:vAlign w:val="center"/>
          </w:tcPr>
          <w:p w14:paraId="0C68E657" w14:textId="77777777" w:rsidR="000000D8" w:rsidRPr="0017580C" w:rsidRDefault="000000D8" w:rsidP="00160314">
            <w:pPr>
              <w:pStyle w:val="SOPNormal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17580C">
              <w:rPr>
                <w:rFonts w:asciiTheme="minorHAnsi" w:hAnsiTheme="minorHAnsi" w:cstheme="minorHAnsi"/>
                <w:b/>
                <w:i/>
              </w:rPr>
              <w:t>No photoresist, kapton tape, metals, glass, or other foreign material is allowed in the furnace.</w:t>
            </w:r>
          </w:p>
          <w:p w14:paraId="2F5945EA" w14:textId="77777777" w:rsidR="000000D8" w:rsidRPr="00C439E8" w:rsidRDefault="000000D8" w:rsidP="00160314">
            <w:pPr>
              <w:pStyle w:val="SOPNormal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17580C">
              <w:rPr>
                <w:rFonts w:asciiTheme="minorHAnsi" w:hAnsiTheme="minorHAnsi" w:cstheme="minorHAnsi"/>
                <w:b/>
                <w:i/>
              </w:rPr>
              <w:t>Only quartz, silicon, silicon carbide, silicon dioxide, silicon nitride, and/or Polysilicon are allowed without</w:t>
            </w:r>
            <w:r w:rsidRPr="0017580C">
              <w:rPr>
                <w:rFonts w:asciiTheme="minorHAnsi" w:hAnsiTheme="minorHAnsi" w:cstheme="minorHAnsi"/>
                <w:b/>
                <w:i/>
                <w:u w:val="single"/>
              </w:rPr>
              <w:t xml:space="preserve"> PRIOR</w:t>
            </w:r>
            <w:r w:rsidRPr="0017580C">
              <w:rPr>
                <w:rFonts w:asciiTheme="minorHAnsi" w:hAnsiTheme="minorHAnsi" w:cstheme="minorHAnsi"/>
                <w:b/>
                <w:i/>
              </w:rPr>
              <w:t xml:space="preserve"> approval of lab staff.</w:t>
            </w:r>
          </w:p>
        </w:tc>
        <w:tc>
          <w:tcPr>
            <w:tcW w:w="936" w:type="dxa"/>
            <w:vAlign w:val="center"/>
          </w:tcPr>
          <w:p w14:paraId="0EDBDF3A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  <w:p w14:paraId="240F76E9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  <w:p w14:paraId="00517D06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</w:t>
            </w:r>
          </w:p>
        </w:tc>
      </w:tr>
      <w:tr w:rsidR="000000D8" w14:paraId="559F2F96" w14:textId="77777777" w:rsidTr="000000D8">
        <w:trPr>
          <w:jc w:val="right"/>
        </w:trPr>
        <w:tc>
          <w:tcPr>
            <w:tcW w:w="936" w:type="dxa"/>
            <w:vAlign w:val="center"/>
          </w:tcPr>
          <w:p w14:paraId="1FDFDAE8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rPr>
                <w:color w:val="FFFF00"/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 </w:t>
            </w:r>
          </w:p>
        </w:tc>
        <w:tc>
          <w:tcPr>
            <w:tcW w:w="7056" w:type="dxa"/>
            <w:vAlign w:val="center"/>
          </w:tcPr>
          <w:p w14:paraId="69DDB106" w14:textId="77777777" w:rsidR="000000D8" w:rsidRPr="00B479C5" w:rsidRDefault="000000D8" w:rsidP="00160314">
            <w:pPr>
              <w:pStyle w:val="SOPNormal"/>
              <w:keepNext/>
              <w:keepLines/>
              <w:spacing w:before="0" w:after="0"/>
              <w:jc w:val="center"/>
              <w:rPr>
                <w:rFonts w:asciiTheme="minorHAnsi" w:hAnsiTheme="minorHAnsi" w:cstheme="minorHAnsi"/>
                <w:b/>
                <w:color w:val="CC00FF"/>
              </w:rPr>
            </w:pPr>
            <w:r w:rsidRPr="00B479C5">
              <w:rPr>
                <w:rFonts w:asciiTheme="minorHAnsi" w:hAnsiTheme="minorHAnsi" w:cstheme="minorHAnsi"/>
                <w:b/>
                <w:color w:val="CC00FF"/>
              </w:rPr>
              <w:t>!!! WARNING !!!</w:t>
            </w:r>
          </w:p>
        </w:tc>
        <w:tc>
          <w:tcPr>
            <w:tcW w:w="936" w:type="dxa"/>
            <w:vAlign w:val="center"/>
          </w:tcPr>
          <w:p w14:paraId="78DD1C9A" w14:textId="77777777" w:rsidR="000000D8" w:rsidRPr="00624EAF" w:rsidRDefault="000000D8" w:rsidP="00160314">
            <w:pPr>
              <w:pStyle w:val="SOPNormal"/>
              <w:keepNext/>
              <w:keepLines/>
              <w:spacing w:before="0" w:after="0"/>
              <w:jc w:val="right"/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624EAF">
              <w:rPr>
                <w:rFonts w:ascii="Segoe MDL2 Assets" w:hAnsi="Segoe MDL2 Assets"/>
                <w:b/>
                <w:noProof/>
                <w:color w:val="FFFF00"/>
                <w:sz w:val="32"/>
                <w14:glow w14:rad="101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 </w:t>
            </w:r>
          </w:p>
        </w:tc>
      </w:tr>
    </w:tbl>
    <w:p w14:paraId="5389B07A" w14:textId="6FB8E583" w:rsidR="009C04FA" w:rsidRDefault="009C04FA" w:rsidP="009C04FA">
      <w:pPr>
        <w:pStyle w:val="SOPParaText4"/>
      </w:pPr>
      <w:r w:rsidRPr="009C04FA">
        <w:rPr>
          <w:b/>
          <w:bCs/>
        </w:rPr>
        <w:t>Unless otherwise noted</w:t>
      </w:r>
      <w:r>
        <w:t xml:space="preserve">, load all wafers with the polished side toward the </w:t>
      </w:r>
      <w:r w:rsidR="007E3018">
        <w:t xml:space="preserve">door of the </w:t>
      </w:r>
      <w:r>
        <w:t>furnace.</w:t>
      </w:r>
    </w:p>
    <w:p w14:paraId="6444136E" w14:textId="77777777" w:rsidR="009C04FA" w:rsidRDefault="009C04FA" w:rsidP="009C04FA">
      <w:pPr>
        <w:pStyle w:val="SOPParaText4"/>
      </w:pPr>
      <w:r>
        <w:t>Load the wafers with the wafer flat up.</w:t>
      </w:r>
    </w:p>
    <w:p w14:paraId="22AA5E5F" w14:textId="77777777" w:rsidR="009C04FA" w:rsidRDefault="009C04FA" w:rsidP="009C04FA">
      <w:pPr>
        <w:pStyle w:val="SOPParaText4"/>
      </w:pPr>
      <w:r>
        <w:t>Load one wafer per slot.</w:t>
      </w:r>
    </w:p>
    <w:p w14:paraId="3862C0F4" w14:textId="77777777" w:rsidR="000000D8" w:rsidRDefault="000000D8" w:rsidP="000000D8">
      <w:pPr>
        <w:pStyle w:val="SOPSectionHeading4"/>
      </w:pPr>
      <w:bookmarkStart w:id="32" w:name="_Toc11055071"/>
      <w:r>
        <w:t>Solid Source Doping</w:t>
      </w:r>
      <w:bookmarkEnd w:id="32"/>
    </w:p>
    <w:p w14:paraId="3839DD25" w14:textId="0DAD0472" w:rsidR="002D6306" w:rsidRDefault="000000D8" w:rsidP="002D6306">
      <w:pPr>
        <w:pStyle w:val="SOPNote4"/>
      </w:pPr>
      <w:r>
        <w:t>Solid Source wafers that have been out of the furnace more than one (1) hour need a dehydration bake per section</w:t>
      </w:r>
      <w:r w:rsidR="002D6306">
        <w:t xml:space="preserve"> </w:t>
      </w:r>
      <w:r w:rsidR="002D6306">
        <w:fldChar w:fldCharType="begin"/>
      </w:r>
      <w:r w:rsidR="002D6306">
        <w:instrText xml:space="preserve"> REF _Ref10473109 \r \h </w:instrText>
      </w:r>
      <w:r w:rsidR="002D6306">
        <w:fldChar w:fldCharType="separate"/>
      </w:r>
      <w:r w:rsidR="002D6306">
        <w:t>9</w:t>
      </w:r>
      <w:r w:rsidR="002D6306">
        <w:fldChar w:fldCharType="end"/>
      </w:r>
      <w:r w:rsidR="002D6306">
        <w:t xml:space="preserve"> </w:t>
      </w:r>
      <w:r w:rsidR="002D6306">
        <w:fldChar w:fldCharType="begin"/>
      </w:r>
      <w:r w:rsidR="002D6306">
        <w:instrText xml:space="preserve"> REF _Ref10473112 \h </w:instrText>
      </w:r>
      <w:r w:rsidR="002D6306">
        <w:fldChar w:fldCharType="separate"/>
      </w:r>
      <w:r w:rsidR="002D6306">
        <w:t>Solid Source Instructions</w:t>
      </w:r>
      <w:r w:rsidR="002D6306">
        <w:fldChar w:fldCharType="end"/>
      </w:r>
      <w:r w:rsidR="002D6306">
        <w:t>.</w:t>
      </w:r>
    </w:p>
    <w:p w14:paraId="3F912BFB" w14:textId="77777777" w:rsidR="000000D8" w:rsidRDefault="000000D8" w:rsidP="000000D8">
      <w:pPr>
        <w:pStyle w:val="SOPNote4"/>
      </w:pPr>
      <w:r>
        <w:t>The solid source wafers should always have a filler or sample wafer in the adjacent slots – even when stored.</w:t>
      </w:r>
    </w:p>
    <w:p w14:paraId="2170FC43" w14:textId="77777777" w:rsidR="000000D8" w:rsidRDefault="000000D8" w:rsidP="000000D8">
      <w:pPr>
        <w:pStyle w:val="SOPParaText5"/>
      </w:pPr>
      <w:r>
        <w:t>Remove the necessary filler wafers (adjacent to the solid source wafers) and place them in empty slots at either end of the boat.</w:t>
      </w:r>
    </w:p>
    <w:p w14:paraId="068A6C10" w14:textId="77777777" w:rsidR="000000D8" w:rsidRDefault="000000D8" w:rsidP="000000D8">
      <w:pPr>
        <w:pStyle w:val="SOPParaText5"/>
      </w:pPr>
      <w:r>
        <w:t>Load all sample and monitor wafers with the polished side (side to be doped) toward the solid source wafer.</w:t>
      </w:r>
    </w:p>
    <w:p w14:paraId="070A215A" w14:textId="17DA2379" w:rsidR="000000D8" w:rsidRDefault="000000D8" w:rsidP="000000D8">
      <w:pPr>
        <w:pStyle w:val="SOPParaText5"/>
      </w:pPr>
      <w:r>
        <w:t>Load a monitor wafer onto the boat in slot 14 (see</w:t>
      </w:r>
      <w:r w:rsidRPr="009C04FA">
        <w:rPr>
          <w:rStyle w:val="SOPCaptionText"/>
        </w:rPr>
        <w:t xml:space="preserve"> </w:t>
      </w:r>
      <w:r w:rsidR="009C04FA" w:rsidRPr="009C04FA">
        <w:rPr>
          <w:rStyle w:val="SOPCaptionText"/>
          <w:highlight w:val="yellow"/>
        </w:rPr>
        <w:fldChar w:fldCharType="begin"/>
      </w:r>
      <w:r w:rsidR="009C04FA" w:rsidRPr="009C04FA">
        <w:rPr>
          <w:rStyle w:val="SOPCaptionText"/>
        </w:rPr>
        <w:instrText xml:space="preserve"> REF _Ref9583382 \h </w:instrText>
      </w:r>
      <w:r w:rsidR="009C04FA">
        <w:rPr>
          <w:rStyle w:val="SOPCaptionText"/>
          <w:highlight w:val="yellow"/>
        </w:rPr>
        <w:instrText xml:space="preserve"> \* MERGEFORMAT </w:instrText>
      </w:r>
      <w:r w:rsidR="009C04FA" w:rsidRPr="009C04FA">
        <w:rPr>
          <w:rStyle w:val="SOPCaptionText"/>
          <w:highlight w:val="yellow"/>
        </w:rPr>
      </w:r>
      <w:r w:rsidR="009C04FA" w:rsidRPr="009C04FA">
        <w:rPr>
          <w:rStyle w:val="SOPCaptionText"/>
          <w:highlight w:val="yellow"/>
        </w:rPr>
        <w:fldChar w:fldCharType="separate"/>
      </w:r>
      <w:r w:rsidR="002D6306" w:rsidRPr="002D6306">
        <w:rPr>
          <w:rStyle w:val="SOPCaptionText"/>
        </w:rPr>
        <w:t>Figure 2, Solid Source Doping Loading Diagram</w:t>
      </w:r>
      <w:r w:rsidR="009C04FA" w:rsidRPr="009C04FA">
        <w:rPr>
          <w:rStyle w:val="SOPCaptionText"/>
          <w:highlight w:val="yellow"/>
        </w:rPr>
        <w:fldChar w:fldCharType="end"/>
      </w:r>
      <w:r>
        <w:t>).</w:t>
      </w:r>
    </w:p>
    <w:p w14:paraId="2AAE20F6" w14:textId="77777777" w:rsidR="000000D8" w:rsidRDefault="000000D8" w:rsidP="000000D8">
      <w:pPr>
        <w:pStyle w:val="SOPNote5"/>
      </w:pPr>
      <w:r>
        <w:lastRenderedPageBreak/>
        <w:t>Monitor wafers for Phosphorous Doping are &lt;100&gt; P-Type bare silicon.  Monitors wafers for Boron Doping are &lt;100&gt; N-Type bare silicon.</w:t>
      </w:r>
    </w:p>
    <w:p w14:paraId="753337BC" w14:textId="77777777" w:rsidR="000000D8" w:rsidRDefault="000000D8" w:rsidP="000000D8">
      <w:pPr>
        <w:pStyle w:val="SOPParaText5"/>
      </w:pPr>
      <w:r>
        <w:t>Load sample wafers in slots 9-13 and/or 15-18, starting at the center.</w:t>
      </w:r>
    </w:p>
    <w:p w14:paraId="3B0E215F" w14:textId="69235B81" w:rsidR="000000D8" w:rsidRDefault="000000D8" w:rsidP="000000D8">
      <w:pPr>
        <w:pStyle w:val="SOPParaText5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 wp14:anchorId="186E2B45" wp14:editId="5B396382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464300" cy="2092960"/>
                <wp:effectExtent l="19050" t="19050" r="12700" b="21590"/>
                <wp:wrapTopAndBottom/>
                <wp:docPr id="264" name="Canvas 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28575">
                          <a:solidFill>
                            <a:schemeClr val="tx1"/>
                          </a:solidFill>
                        </a:ln>
                      </wpc:whole>
                      <wps:wsp>
                        <wps:cNvPr id="259" name="Text Box 4"/>
                        <wps:cNvSpPr txBox="1"/>
                        <wps:spPr>
                          <a:xfrm>
                            <a:off x="53254" y="41601"/>
                            <a:ext cx="243413" cy="13713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E79627" w14:textId="77777777" w:rsidR="00AA40A2" w:rsidRDefault="00AA40A2" w:rsidP="000000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rot="0" spcFirstLastPara="0" vert="vert270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6"/>
                        <wps:cNvSpPr txBox="1"/>
                        <wps:spPr>
                          <a:xfrm>
                            <a:off x="665528" y="1525624"/>
                            <a:ext cx="5545078" cy="279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78492F" w14:textId="4E5D0391" w:rsidR="00AA40A2" w:rsidRDefault="00AA40A2" w:rsidP="007E0F81">
                              <w:pPr>
                                <w:tabs>
                                  <w:tab w:val="left" w:pos="2430"/>
                                  <w:tab w:val="left" w:pos="4320"/>
                                  <w:tab w:val="left" w:pos="6570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 w:rsidRPr="00066BFD">
                                <w:rPr>
                                  <w:rFonts w:eastAsia="Calibri"/>
                                  <w:color w:val="2E74B5" w:themeColor="accent5" w:themeShade="BF"/>
                                </w:rPr>
                                <w:t>E = Empty</w:t>
                              </w:r>
                              <w:r>
                                <w:rPr>
                                  <w:rFonts w:eastAsia="Calibri"/>
                                  <w:color w:val="2E74B5" w:themeColor="accent5" w:themeShade="BF"/>
                                </w:rPr>
                                <w:t>/Extra</w:t>
                              </w:r>
                              <w:r w:rsidRPr="00066BFD">
                                <w:rPr>
                                  <w:rFonts w:eastAsia="Calibri"/>
                                  <w:color w:val="2E74B5" w:themeColor="accent5" w:themeShade="BF"/>
                                </w:rPr>
                                <w:t xml:space="preserve"> Slot</w:t>
                              </w:r>
                              <w:r>
                                <w:rPr>
                                  <w:rFonts w:eastAsia="Calibri"/>
                                  <w:color w:val="C45911" w:themeColor="accent2" w:themeShade="BF"/>
                                </w:rPr>
                                <w:tab/>
                              </w:r>
                              <w:r w:rsidRPr="00FA7D29">
                                <w:rPr>
                                  <w:rFonts w:eastAsia="Calibri"/>
                                  <w:color w:val="C45911" w:themeColor="accent2" w:themeShade="BF"/>
                                </w:rPr>
                                <w:t>F = Filler wafer</w:t>
                              </w:r>
                              <w:r>
                                <w:rPr>
                                  <w:rFonts w:eastAsia="Calibri"/>
                                </w:rPr>
                                <w:tab/>
                              </w:r>
                              <w:r w:rsidRPr="00FA7D29">
                                <w:rPr>
                                  <w:rFonts w:eastAsia="Calibri"/>
                                  <w:color w:val="FF0000"/>
                                </w:rPr>
                                <w:t>M = Monitor wafer</w:t>
                              </w:r>
                              <w:r>
                                <w:rPr>
                                  <w:rFonts w:eastAsia="Calibri"/>
                                </w:rPr>
                                <w:tab/>
                                <w:t>S = Sample Wafer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62"/>
                        <wps:cNvSpPr txBox="1"/>
                        <wps:spPr>
                          <a:xfrm>
                            <a:off x="334824" y="46491"/>
                            <a:ext cx="6050915" cy="15157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936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0"/>
                                <w:gridCol w:w="216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72"/>
                                <w:gridCol w:w="216"/>
                                <w:gridCol w:w="216"/>
                                <w:gridCol w:w="72"/>
                                <w:gridCol w:w="216"/>
                                <w:gridCol w:w="720"/>
                              </w:tblGrid>
                              <w:tr w:rsidR="00AA40A2" w14:paraId="0FEDA553" w14:textId="77777777" w:rsidTr="009C04FA">
                                <w:trPr>
                                  <w:trHeight w:val="1728"/>
                                </w:trPr>
                                <w:tc>
                                  <w:tcPr>
                                    <w:tcW w:w="720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vAlign w:val="center"/>
                                  </w:tcPr>
                                  <w:p w14:paraId="0FDEF439" w14:textId="77777777" w:rsidR="00AA40A2" w:rsidRPr="006A588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6A588A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Quartz Baffle</w:t>
                                    </w: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2" w:space="0" w:color="auto"/>
                                    </w:tcBorders>
                                  </w:tcPr>
                                  <w:p w14:paraId="774BF6C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2E74B5" w:themeColor="accent5" w:themeShade="BF"/>
                                    </w:tcBorders>
                                  </w:tcPr>
                                  <w:p w14:paraId="3847732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2E74B5" w:themeColor="accent5" w:themeShade="BF"/>
                                      <w:right w:val="single" w:sz="18" w:space="0" w:color="BFBFBF" w:themeColor="background1" w:themeShade="BF"/>
                                    </w:tcBorders>
                                  </w:tcPr>
                                  <w:p w14:paraId="281A96C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BFBFBF" w:themeColor="background1" w:themeShade="BF"/>
                                      <w:right w:val="single" w:sz="8" w:space="0" w:color="2E74B5" w:themeColor="accent5" w:themeShade="BF"/>
                                    </w:tcBorders>
                                  </w:tcPr>
                                  <w:p w14:paraId="1F176627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2E74B5" w:themeColor="accent5" w:themeShade="BF"/>
                                    </w:tcBorders>
                                  </w:tcPr>
                                  <w:p w14:paraId="5FB6A46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2E74B5" w:themeColor="accent5" w:themeShade="BF"/>
                                    </w:tcBorders>
                                  </w:tcPr>
                                  <w:p w14:paraId="7CCF0DFD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2E74B5" w:themeColor="accent5" w:themeShade="BF"/>
                                      <w:right w:val="single" w:sz="18" w:space="0" w:color="BFBFBF" w:themeColor="background1" w:themeShade="BF"/>
                                    </w:tcBorders>
                                  </w:tcPr>
                                  <w:p w14:paraId="2E5890A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BFBFBF" w:themeColor="background1" w:themeShade="BF"/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16B3411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75D52668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0D2F6B2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C45911" w:themeColor="accent2" w:themeShade="BF"/>
                                      <w:right w:val="single" w:sz="18" w:space="0" w:color="BFBFBF" w:themeColor="background1" w:themeShade="BF"/>
                                    </w:tcBorders>
                                  </w:tcPr>
                                  <w:p w14:paraId="6F2F7FE0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BFBFBF" w:themeColor="background1" w:themeShade="BF"/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0C49AF1C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01CF8D08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126226C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C45911" w:themeColor="accent2" w:themeShade="BF"/>
                                      <w:right w:val="single" w:sz="18" w:space="0" w:color="BFBFBF" w:themeColor="background1" w:themeShade="BF"/>
                                    </w:tcBorders>
                                  </w:tcPr>
                                  <w:p w14:paraId="5A77577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BFBFBF" w:themeColor="background1" w:themeShade="BF"/>
                                      <w:right w:val="single" w:sz="8" w:space="0" w:color="2E74B5" w:themeColor="accent5" w:themeShade="BF"/>
                                    </w:tcBorders>
                                  </w:tcPr>
                                  <w:p w14:paraId="2F639500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2E74B5" w:themeColor="accent5" w:themeShade="BF"/>
                                    </w:tcBorders>
                                  </w:tcPr>
                                  <w:p w14:paraId="1A57E4E3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38F4A1AC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auto"/>
                                      <w:right w:val="single" w:sz="18" w:space="0" w:color="auto"/>
                                    </w:tcBorders>
                                  </w:tcPr>
                                  <w:p w14:paraId="1BEB08B8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auto"/>
                                      <w:right w:val="single" w:sz="8" w:space="0" w:color="auto"/>
                                    </w:tcBorders>
                                  </w:tcPr>
                                  <w:p w14:paraId="22BA4E64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605E1A1C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151C7E77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auto"/>
                                      <w:right w:val="single" w:sz="18" w:space="0" w:color="auto"/>
                                    </w:tcBorders>
                                  </w:tcPr>
                                  <w:p w14:paraId="012C49FD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auto"/>
                                      <w:right w:val="single" w:sz="8" w:space="0" w:color="auto"/>
                                    </w:tcBorders>
                                  </w:tcPr>
                                  <w:p w14:paraId="1B1F2F93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1670EAE1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04EF7BD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auto"/>
                                      <w:right w:val="single" w:sz="18" w:space="0" w:color="auto"/>
                                    </w:tcBorders>
                                  </w:tcPr>
                                  <w:p w14:paraId="726F9F5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auto"/>
                                      <w:right w:val="single" w:sz="8" w:space="0" w:color="FF0000"/>
                                    </w:tcBorders>
                                  </w:tcPr>
                                  <w:p w14:paraId="3F41C5A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FF0000"/>
                                    </w:tcBorders>
                                  </w:tcPr>
                                  <w:p w14:paraId="5949956D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76F6620B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auto"/>
                                      <w:right w:val="single" w:sz="18" w:space="0" w:color="auto"/>
                                    </w:tcBorders>
                                  </w:tcPr>
                                  <w:p w14:paraId="651C2BF7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auto"/>
                                      <w:right w:val="single" w:sz="8" w:space="0" w:color="auto"/>
                                    </w:tcBorders>
                                  </w:tcPr>
                                  <w:p w14:paraId="04CF9932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2B34CD4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23B527B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auto"/>
                                      <w:right w:val="single" w:sz="18" w:space="0" w:color="auto"/>
                                    </w:tcBorders>
                                  </w:tcPr>
                                  <w:p w14:paraId="77C267E8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auto"/>
                                      <w:right w:val="single" w:sz="8" w:space="0" w:color="auto"/>
                                    </w:tcBorders>
                                  </w:tcPr>
                                  <w:p w14:paraId="78191ED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76C15680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2E74B5" w:themeColor="accent5" w:themeShade="BF"/>
                                    </w:tcBorders>
                                  </w:tcPr>
                                  <w:p w14:paraId="72206D73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2E74B5" w:themeColor="accent5" w:themeShade="BF"/>
                                      <w:right w:val="single" w:sz="18" w:space="0" w:color="BFBFBF" w:themeColor="background1" w:themeShade="BF"/>
                                    </w:tcBorders>
                                  </w:tcPr>
                                  <w:p w14:paraId="6113C5D8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BFBFBF" w:themeColor="background1" w:themeShade="BF"/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4E99CD0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7D5C66E7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5CE49D6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C45911" w:themeColor="accent2" w:themeShade="BF"/>
                                      <w:right w:val="single" w:sz="18" w:space="0" w:color="BFBFBF" w:themeColor="background1" w:themeShade="BF"/>
                                    </w:tcBorders>
                                  </w:tcPr>
                                  <w:p w14:paraId="49788C5B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BFBFBF" w:themeColor="background1" w:themeShade="BF"/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30AD6184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0682D25C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63CCB8E2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C45911" w:themeColor="accent2" w:themeShade="BF"/>
                                      <w:right w:val="single" w:sz="18" w:space="0" w:color="BFBFBF" w:themeColor="background1" w:themeShade="BF"/>
                                    </w:tcBorders>
                                  </w:tcPr>
                                  <w:p w14:paraId="3FDDAF6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BFBFBF" w:themeColor="background1" w:themeShade="BF"/>
                                      <w:right w:val="single" w:sz="8" w:space="0" w:color="2E74B5" w:themeColor="accent5" w:themeShade="BF"/>
                                    </w:tcBorders>
                                  </w:tcPr>
                                  <w:p w14:paraId="369F2BE8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2E74B5" w:themeColor="accent5" w:themeShade="BF"/>
                                    </w:tcBorders>
                                  </w:tcPr>
                                  <w:p w14:paraId="1364382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right w:val="single" w:sz="8" w:space="0" w:color="2E74B5" w:themeColor="accent5" w:themeShade="BF"/>
                                    </w:tcBorders>
                                  </w:tcPr>
                                  <w:p w14:paraId="06CBE87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8" w:space="0" w:color="2E74B5" w:themeColor="accent5" w:themeShade="BF"/>
                                      <w:right w:val="single" w:sz="18" w:space="0" w:color="BFBFBF" w:themeColor="background1" w:themeShade="BF"/>
                                    </w:tcBorders>
                                  </w:tcPr>
                                  <w:p w14:paraId="57A2206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single" w:sz="18" w:space="0" w:color="BFBFBF" w:themeColor="background1" w:themeShade="BF"/>
                                      <w:right w:val="single" w:sz="8" w:space="0" w:color="2E74B5" w:themeColor="accent5" w:themeShade="BF"/>
                                    </w:tcBorders>
                                  </w:tcPr>
                                  <w:p w14:paraId="01C2F7D4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left w:val="single" w:sz="8" w:space="0" w:color="2E74B5" w:themeColor="accent5" w:themeShade="BF"/>
                                    </w:tcBorders>
                                  </w:tcPr>
                                  <w:p w14:paraId="2FAA27A7" w14:textId="77777777" w:rsidR="00AA40A2" w:rsidRPr="007D7BBC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" w:type="dxa"/>
                                    <w:tcBorders>
                                      <w:left w:val="nil"/>
                                      <w:right w:val="single" w:sz="12" w:space="0" w:color="auto"/>
                                    </w:tcBorders>
                                  </w:tcPr>
                                  <w:p w14:paraId="2DC00EE2" w14:textId="77777777" w:rsidR="00AA40A2" w:rsidRPr="007D7BBC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0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vAlign w:val="center"/>
                                  </w:tcPr>
                                  <w:p w14:paraId="3C07BD15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6A588A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Quartz Baffle</w:t>
                                    </w:r>
                                  </w:p>
                                </w:tc>
                              </w:tr>
                              <w:tr w:rsidR="00AA40A2" w:rsidRPr="00177FF8" w14:paraId="5DB6708B" w14:textId="77777777" w:rsidTr="00015C4A">
                                <w:tc>
                                  <w:tcPr>
                                    <w:tcW w:w="720" w:type="dxa"/>
                                    <w:tcBorders>
                                      <w:top w:val="single" w:sz="12" w:space="0" w:color="auto"/>
                                    </w:tcBorders>
                                    <w:vAlign w:val="center"/>
                                  </w:tcPr>
                                  <w:p w14:paraId="2AEC1AB3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Slot #</w:t>
                                    </w:r>
                                  </w:p>
                                  <w:p w14:paraId="3EC90BAF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Wafer</w:t>
                                    </w:r>
                                  </w:p>
                                </w:tc>
                                <w:tc>
                                  <w:tcPr>
                                    <w:tcW w:w="216" w:type="dxa"/>
                                  </w:tcPr>
                                  <w:p w14:paraId="41D21D6E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34BFCB2B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  <w:p w14:paraId="3CE21207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47DA757A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  <w:p w14:paraId="22D9A87B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13214463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  <w:p w14:paraId="7E494B4D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5CDAB1CC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  <w:p w14:paraId="4CE3BD72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57E78C30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  <w:p w14:paraId="68F9FC1B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59497C83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  <w:p w14:paraId="733A8C39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2822505C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  <w:p w14:paraId="47719165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6AE39D77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  <w:p w14:paraId="391CCCE6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20ED7856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  <w:p w14:paraId="512E3A7B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75866635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  <w:p w14:paraId="400C042D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2809152E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11</w:t>
                                    </w:r>
                                  </w:p>
                                  <w:p w14:paraId="7F7E4F96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2BC03171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  <w:p w14:paraId="073590F3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2D066609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13</w:t>
                                    </w:r>
                                  </w:p>
                                  <w:p w14:paraId="6985441A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38929BAC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  <w:p w14:paraId="6B6AE37B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7EA5E941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  <w:p w14:paraId="3DF26151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168C4043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  <w:p w14:paraId="1D8A0A08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53AF9784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17</w:t>
                                    </w:r>
                                  </w:p>
                                  <w:p w14:paraId="12548F27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510489BB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  <w:p w14:paraId="3624BE79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3AAC053E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19</w:t>
                                    </w:r>
                                  </w:p>
                                  <w:p w14:paraId="7451FAD4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08109905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  <w:p w14:paraId="7FCB0DFC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2BE46D17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21</w:t>
                                    </w:r>
                                  </w:p>
                                  <w:p w14:paraId="7539DE99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481D8C37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22</w:t>
                                    </w:r>
                                  </w:p>
                                  <w:p w14:paraId="309904E8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795DF379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23</w:t>
                                    </w:r>
                                  </w:p>
                                  <w:p w14:paraId="245255D4" w14:textId="77777777" w:rsidR="00AA40A2" w:rsidRPr="009C04FA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9C04FA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05B37D03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  <w:p w14:paraId="51CF8B25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2219E6FB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25</w:t>
                                    </w:r>
                                  </w:p>
                                  <w:p w14:paraId="56BEEB2C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tcMar>
                                      <w:left w:w="43" w:type="dxa"/>
                                      <w:right w:w="43" w:type="dxa"/>
                                    </w:tcMar>
                                    <w:vAlign w:val="center"/>
                                  </w:tcPr>
                                  <w:p w14:paraId="7550D577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26</w:t>
                                    </w:r>
                                  </w:p>
                                  <w:p w14:paraId="391A384F" w14:textId="77777777" w:rsidR="00AA40A2" w:rsidRPr="007E0F81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</w:pPr>
                                    <w:r w:rsidRPr="007E0F81">
                                      <w:rPr>
                                        <w:rFonts w:asciiTheme="minorHAnsi" w:hAnsiTheme="minorHAnsi" w:cstheme="minorHAnsi"/>
                                        <w:color w:val="2E74B5" w:themeColor="accent5" w:themeShade="BF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216" w:type="dxa"/>
                                  </w:tcPr>
                                  <w:p w14:paraId="3DEEEEC3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0" w:type="dxa"/>
                                    <w:tcBorders>
                                      <w:top w:val="single" w:sz="12" w:space="0" w:color="auto"/>
                                    </w:tcBorders>
                                    <w:vAlign w:val="center"/>
                                  </w:tcPr>
                                  <w:p w14:paraId="124A944C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Slot #</w:t>
                                    </w:r>
                                  </w:p>
                                  <w:p w14:paraId="5227D8D6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177FF8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  <w:t>Wafer</w:t>
                                    </w:r>
                                  </w:p>
                                </w:tc>
                              </w:tr>
                            </w:tbl>
                            <w:p w14:paraId="6766E58B" w14:textId="77777777" w:rsidR="00AA40A2" w:rsidRDefault="00AA40A2" w:rsidP="000000D8"/>
                          </w:txbxContent>
                        </wps:txbx>
                        <wps:bodyPr rot="0" spcFirstLastPara="0" vertOverflow="overflow" horzOverflow="overflow" vert="horz" wrap="none" lIns="45720" tIns="45720" rIns="4572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263"/>
                        <wps:cNvSpPr txBox="1"/>
                        <wps:spPr>
                          <a:xfrm>
                            <a:off x="1828800" y="1783080"/>
                            <a:ext cx="3246120" cy="2468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80F80F" w14:textId="212373C3" w:rsidR="00AA40A2" w:rsidRDefault="00AA40A2" w:rsidP="000000D8">
                              <w:pPr>
                                <w:pStyle w:val="SOPCaptionTitle"/>
                              </w:pPr>
                              <w:bookmarkStart w:id="33" w:name="_Ref9583382"/>
                              <w:bookmarkStart w:id="34" w:name="_Toc10040809"/>
                              <w:bookmarkStart w:id="35" w:name="_Toc11055091"/>
                              <w:r>
                                <w:t xml:space="preserve">Figure </w:t>
                              </w:r>
                              <w:r w:rsidR="003B75D0">
                                <w:fldChar w:fldCharType="begin"/>
                              </w:r>
                              <w:r w:rsidR="003B75D0">
                                <w:instrText xml:space="preserve"> SEQ Figure \* ARABIC </w:instrText>
                              </w:r>
                              <w:r w:rsidR="003B75D0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 w:rsidR="003B75D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, Solid Source Doping Loading Diagram</w:t>
                              </w:r>
                              <w:bookmarkEnd w:id="33"/>
                              <w:bookmarkEnd w:id="34"/>
                              <w:bookmarkEnd w:id="35"/>
                            </w:p>
                            <w:p w14:paraId="7BB94D3C" w14:textId="77777777" w:rsidR="00AA40A2" w:rsidRDefault="00AA40A2" w:rsidP="000000D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E2B45" id="Canvas 264" o:spid="_x0000_s1060" editas="canvas" style="position:absolute;left:0;text-align:left;margin-left:457.8pt;margin-top:21.5pt;width:509pt;height:164.8pt;z-index:251679744;mso-position-horizontal:right;mso-position-horizontal-relative:margin;mso-position-vertical-relative:text;mso-width-relative:margin;mso-height-relative:margin" coordsize="64643,20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">
                <v:shape id="_x0000_s1061" type="#_x0000_t75" style="position:absolute;width:64643;height:20929;visibility:visible;mso-wrap-style:square" stroked="t" strokecolor="black [3213]" strokeweight="2.25pt">
                  <v:fill o:detectmouseclick="t"/>
                  <v:path o:connecttype="none"/>
                </v:shape>
                <v:shape id="Text Box 4" o:spid="_x0000_s1062" type="#_x0000_t202" style="position:absolute;left:532;top:416;width:2434;height:13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" fillcolor="white [3201]" stroked="f" strokeweight=".5pt">
                  <v:textbox style="layout-flow:vertical;mso-layout-flow-alt:bottom-to-top" inset="0,,0">
                    <w:txbxContent>
                      <w:p w14:paraId="72E79627" w14:textId="77777777" w:rsidR="00AA40A2" w:rsidRDefault="00AA40A2" w:rsidP="000000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sz w:val="32"/>
                            <w:szCs w:val="32"/>
                          </w:rPr>
                          <w:t>DOOR</w:t>
                        </w:r>
                      </w:p>
                    </w:txbxContent>
                  </v:textbox>
                </v:shape>
                <v:shape id="Text Box 6" o:spid="_x0000_s1063" type="#_x0000_t202" style="position:absolute;left:6655;top:15256;width:55451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7f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swPZ8IRkPk/AAAA//8DAFBLAQItABQABgAIAAAAIQDb4fbL7gAAAIUBAAATAAAAAAAAAAAA&#10;AAAAAAAAAABbQ29udGVudF9UeXBlc10ueG1sUEsBAi0AFAAGAAgAAAAhAFr0LFu/AAAAFQEAAAsA&#10;AAAAAAAAAAAAAAAAHwEAAF9yZWxzLy5yZWxzUEsBAi0AFAAGAAgAAAAhAG9ujt/EAAAA3AAAAA8A&#10;AAAAAAAAAAAAAAAABwIAAGRycy9kb3ducmV2LnhtbFBLBQYAAAAAAwADALcAAAD4AgAAAAA=&#10;" filled="f" stroked="f" strokeweight=".5pt">
                  <v:textbox>
                    <w:txbxContent>
                      <w:p w14:paraId="3978492F" w14:textId="4E5D0391" w:rsidR="00AA40A2" w:rsidRDefault="00AA40A2" w:rsidP="007E0F81">
                        <w:pPr>
                          <w:tabs>
                            <w:tab w:val="left" w:pos="2430"/>
                            <w:tab w:val="left" w:pos="4320"/>
                            <w:tab w:val="left" w:pos="657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066BFD">
                          <w:rPr>
                            <w:rFonts w:eastAsia="Calibri"/>
                            <w:color w:val="2E74B5" w:themeColor="accent5" w:themeShade="BF"/>
                          </w:rPr>
                          <w:t>E = Empty</w:t>
                        </w:r>
                        <w:r>
                          <w:rPr>
                            <w:rFonts w:eastAsia="Calibri"/>
                            <w:color w:val="2E74B5" w:themeColor="accent5" w:themeShade="BF"/>
                          </w:rPr>
                          <w:t>/Extra</w:t>
                        </w:r>
                        <w:r w:rsidRPr="00066BFD">
                          <w:rPr>
                            <w:rFonts w:eastAsia="Calibri"/>
                            <w:color w:val="2E74B5" w:themeColor="accent5" w:themeShade="BF"/>
                          </w:rPr>
                          <w:t xml:space="preserve"> Slot</w:t>
                        </w:r>
                        <w:r>
                          <w:rPr>
                            <w:rFonts w:eastAsia="Calibri"/>
                            <w:color w:val="C45911" w:themeColor="accent2" w:themeShade="BF"/>
                          </w:rPr>
                          <w:tab/>
                        </w:r>
                        <w:r w:rsidRPr="00FA7D29">
                          <w:rPr>
                            <w:rFonts w:eastAsia="Calibri"/>
                            <w:color w:val="C45911" w:themeColor="accent2" w:themeShade="BF"/>
                          </w:rPr>
                          <w:t>F = Filler wafer</w:t>
                        </w:r>
                        <w:r>
                          <w:rPr>
                            <w:rFonts w:eastAsia="Calibri"/>
                          </w:rPr>
                          <w:tab/>
                        </w:r>
                        <w:r w:rsidRPr="00FA7D29">
                          <w:rPr>
                            <w:rFonts w:eastAsia="Calibri"/>
                            <w:color w:val="FF0000"/>
                          </w:rPr>
                          <w:t>M = Monitor wafer</w:t>
                        </w:r>
                        <w:r>
                          <w:rPr>
                            <w:rFonts w:eastAsia="Calibri"/>
                          </w:rPr>
                          <w:tab/>
                          <w:t>S = Sample Wafer</w:t>
                        </w:r>
                      </w:p>
                    </w:txbxContent>
                  </v:textbox>
                </v:shape>
                <v:shape id="Text Box 262" o:spid="_x0000_s1064" type="#_x0000_t202" style="position:absolute;left:3348;top:464;width:60509;height:151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" fillcolor="white [3201]" stroked="f" strokeweight=".5pt">
                  <v:textbox inset="3.6pt,,3.6pt">
                    <w:txbxContent>
                      <w:tbl>
                        <w:tblPr>
                          <w:tblStyle w:val="TableGrid"/>
                          <w:tblW w:w="936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"/>
                          <w:gridCol w:w="216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72"/>
                          <w:gridCol w:w="216"/>
                          <w:gridCol w:w="216"/>
                          <w:gridCol w:w="72"/>
                          <w:gridCol w:w="216"/>
                          <w:gridCol w:w="720"/>
                        </w:tblGrid>
                        <w:tr w:rsidR="00AA40A2" w14:paraId="0FEDA553" w14:textId="77777777" w:rsidTr="009C04FA">
                          <w:trPr>
                            <w:trHeight w:val="1728"/>
                          </w:trPr>
                          <w:tc>
                            <w:tcPr>
                              <w:tcW w:w="720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vAlign w:val="center"/>
                            </w:tcPr>
                            <w:p w14:paraId="0FDEF439" w14:textId="77777777" w:rsidR="00AA40A2" w:rsidRPr="006A588A" w:rsidRDefault="00AA40A2" w:rsidP="007E0F81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588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Quartz Baffle</w:t>
                              </w: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2" w:space="0" w:color="auto"/>
                              </w:tcBorders>
                            </w:tcPr>
                            <w:p w14:paraId="774BF6C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2E74B5" w:themeColor="accent5" w:themeShade="BF"/>
                              </w:tcBorders>
                            </w:tcPr>
                            <w:p w14:paraId="3847732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2E74B5" w:themeColor="accent5" w:themeShade="BF"/>
                                <w:right w:val="single" w:sz="18" w:space="0" w:color="BFBFBF" w:themeColor="background1" w:themeShade="BF"/>
                              </w:tcBorders>
                            </w:tcPr>
                            <w:p w14:paraId="281A96C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BFBFBF" w:themeColor="background1" w:themeShade="BF"/>
                                <w:right w:val="single" w:sz="8" w:space="0" w:color="2E74B5" w:themeColor="accent5" w:themeShade="BF"/>
                              </w:tcBorders>
                            </w:tcPr>
                            <w:p w14:paraId="1F176627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2E74B5" w:themeColor="accent5" w:themeShade="BF"/>
                              </w:tcBorders>
                            </w:tcPr>
                            <w:p w14:paraId="5FB6A46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2E74B5" w:themeColor="accent5" w:themeShade="BF"/>
                              </w:tcBorders>
                            </w:tcPr>
                            <w:p w14:paraId="7CCF0DFD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2E74B5" w:themeColor="accent5" w:themeShade="BF"/>
                                <w:right w:val="single" w:sz="18" w:space="0" w:color="BFBFBF" w:themeColor="background1" w:themeShade="BF"/>
                              </w:tcBorders>
                            </w:tcPr>
                            <w:p w14:paraId="2E5890A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BFBFBF" w:themeColor="background1" w:themeShade="BF"/>
                                <w:right w:val="single" w:sz="8" w:space="0" w:color="C45911" w:themeColor="accent2" w:themeShade="BF"/>
                              </w:tcBorders>
                            </w:tcPr>
                            <w:p w14:paraId="16B3411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75D52668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0D2F6B2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C45911" w:themeColor="accent2" w:themeShade="BF"/>
                                <w:right w:val="single" w:sz="18" w:space="0" w:color="BFBFBF" w:themeColor="background1" w:themeShade="BF"/>
                              </w:tcBorders>
                            </w:tcPr>
                            <w:p w14:paraId="6F2F7FE0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BFBFBF" w:themeColor="background1" w:themeShade="BF"/>
                                <w:right w:val="single" w:sz="8" w:space="0" w:color="C45911" w:themeColor="accent2" w:themeShade="BF"/>
                              </w:tcBorders>
                            </w:tcPr>
                            <w:p w14:paraId="0C49AF1C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01CF8D08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126226C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C45911" w:themeColor="accent2" w:themeShade="BF"/>
                                <w:right w:val="single" w:sz="18" w:space="0" w:color="BFBFBF" w:themeColor="background1" w:themeShade="BF"/>
                              </w:tcBorders>
                            </w:tcPr>
                            <w:p w14:paraId="5A77577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BFBFBF" w:themeColor="background1" w:themeShade="BF"/>
                                <w:right w:val="single" w:sz="8" w:space="0" w:color="2E74B5" w:themeColor="accent5" w:themeShade="BF"/>
                              </w:tcBorders>
                            </w:tcPr>
                            <w:p w14:paraId="2F639500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2E74B5" w:themeColor="accent5" w:themeShade="BF"/>
                              </w:tcBorders>
                            </w:tcPr>
                            <w:p w14:paraId="1A57E4E3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38F4A1AC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auto"/>
                                <w:right w:val="single" w:sz="18" w:space="0" w:color="auto"/>
                              </w:tcBorders>
                            </w:tcPr>
                            <w:p w14:paraId="1BEB08B8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auto"/>
                                <w:right w:val="single" w:sz="8" w:space="0" w:color="auto"/>
                              </w:tcBorders>
                            </w:tcPr>
                            <w:p w14:paraId="22BA4E64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605E1A1C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151C7E77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auto"/>
                                <w:right w:val="single" w:sz="18" w:space="0" w:color="auto"/>
                              </w:tcBorders>
                            </w:tcPr>
                            <w:p w14:paraId="012C49FD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auto"/>
                                <w:right w:val="single" w:sz="8" w:space="0" w:color="auto"/>
                              </w:tcBorders>
                            </w:tcPr>
                            <w:p w14:paraId="1B1F2F93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1670EAE1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04EF7BD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auto"/>
                                <w:right w:val="single" w:sz="18" w:space="0" w:color="auto"/>
                              </w:tcBorders>
                            </w:tcPr>
                            <w:p w14:paraId="726F9F5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auto"/>
                                <w:right w:val="single" w:sz="8" w:space="0" w:color="FF0000"/>
                              </w:tcBorders>
                            </w:tcPr>
                            <w:p w14:paraId="3F41C5A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FF0000"/>
                              </w:tcBorders>
                            </w:tcPr>
                            <w:p w14:paraId="5949956D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76F6620B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auto"/>
                                <w:right w:val="single" w:sz="18" w:space="0" w:color="auto"/>
                              </w:tcBorders>
                            </w:tcPr>
                            <w:p w14:paraId="651C2BF7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auto"/>
                                <w:right w:val="single" w:sz="8" w:space="0" w:color="auto"/>
                              </w:tcBorders>
                            </w:tcPr>
                            <w:p w14:paraId="04CF9932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2B34CD4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23B527B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auto"/>
                                <w:right w:val="single" w:sz="18" w:space="0" w:color="auto"/>
                              </w:tcBorders>
                            </w:tcPr>
                            <w:p w14:paraId="77C267E8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auto"/>
                                <w:right w:val="single" w:sz="8" w:space="0" w:color="auto"/>
                              </w:tcBorders>
                            </w:tcPr>
                            <w:p w14:paraId="78191ED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76C15680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2E74B5" w:themeColor="accent5" w:themeShade="BF"/>
                              </w:tcBorders>
                            </w:tcPr>
                            <w:p w14:paraId="72206D73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2E74B5" w:themeColor="accent5" w:themeShade="BF"/>
                                <w:right w:val="single" w:sz="18" w:space="0" w:color="BFBFBF" w:themeColor="background1" w:themeShade="BF"/>
                              </w:tcBorders>
                            </w:tcPr>
                            <w:p w14:paraId="6113C5D8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BFBFBF" w:themeColor="background1" w:themeShade="BF"/>
                                <w:right w:val="single" w:sz="8" w:space="0" w:color="C45911" w:themeColor="accent2" w:themeShade="BF"/>
                              </w:tcBorders>
                            </w:tcPr>
                            <w:p w14:paraId="4E99CD0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7D5C66E7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5CE49D6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C45911" w:themeColor="accent2" w:themeShade="BF"/>
                                <w:right w:val="single" w:sz="18" w:space="0" w:color="BFBFBF" w:themeColor="background1" w:themeShade="BF"/>
                              </w:tcBorders>
                            </w:tcPr>
                            <w:p w14:paraId="49788C5B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BFBFBF" w:themeColor="background1" w:themeShade="BF"/>
                                <w:right w:val="single" w:sz="8" w:space="0" w:color="C45911" w:themeColor="accent2" w:themeShade="BF"/>
                              </w:tcBorders>
                            </w:tcPr>
                            <w:p w14:paraId="30AD6184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0682D25C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63CCB8E2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C45911" w:themeColor="accent2" w:themeShade="BF"/>
                                <w:right w:val="single" w:sz="18" w:space="0" w:color="BFBFBF" w:themeColor="background1" w:themeShade="BF"/>
                              </w:tcBorders>
                            </w:tcPr>
                            <w:p w14:paraId="3FDDAF6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BFBFBF" w:themeColor="background1" w:themeShade="BF"/>
                                <w:right w:val="single" w:sz="8" w:space="0" w:color="2E74B5" w:themeColor="accent5" w:themeShade="BF"/>
                              </w:tcBorders>
                            </w:tcPr>
                            <w:p w14:paraId="369F2BE8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2E74B5" w:themeColor="accent5" w:themeShade="BF"/>
                              </w:tcBorders>
                            </w:tcPr>
                            <w:p w14:paraId="1364382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right w:val="single" w:sz="8" w:space="0" w:color="2E74B5" w:themeColor="accent5" w:themeShade="BF"/>
                              </w:tcBorders>
                            </w:tcPr>
                            <w:p w14:paraId="06CBE87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8" w:space="0" w:color="2E74B5" w:themeColor="accent5" w:themeShade="BF"/>
                                <w:right w:val="single" w:sz="18" w:space="0" w:color="BFBFBF" w:themeColor="background1" w:themeShade="BF"/>
                              </w:tcBorders>
                            </w:tcPr>
                            <w:p w14:paraId="57A2206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single" w:sz="18" w:space="0" w:color="BFBFBF" w:themeColor="background1" w:themeShade="BF"/>
                                <w:right w:val="single" w:sz="8" w:space="0" w:color="2E74B5" w:themeColor="accent5" w:themeShade="BF"/>
                              </w:tcBorders>
                            </w:tcPr>
                            <w:p w14:paraId="01C2F7D4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" w:type="dxa"/>
                              <w:tcBorders>
                                <w:left w:val="single" w:sz="8" w:space="0" w:color="2E74B5" w:themeColor="accent5" w:themeShade="BF"/>
                              </w:tcBorders>
                            </w:tcPr>
                            <w:p w14:paraId="2FAA27A7" w14:textId="77777777" w:rsidR="00AA40A2" w:rsidRPr="007D7BBC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16" w:type="dxa"/>
                              <w:tcBorders>
                                <w:left w:val="nil"/>
                                <w:right w:val="single" w:sz="12" w:space="0" w:color="auto"/>
                              </w:tcBorders>
                            </w:tcPr>
                            <w:p w14:paraId="2DC00EE2" w14:textId="77777777" w:rsidR="00AA40A2" w:rsidRPr="007D7BBC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vAlign w:val="center"/>
                            </w:tcPr>
                            <w:p w14:paraId="3C07BD15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6A588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Quartz Baffle</w:t>
                              </w:r>
                            </w:p>
                          </w:tc>
                        </w:tr>
                        <w:tr w:rsidR="00AA40A2" w:rsidRPr="00177FF8" w14:paraId="5DB6708B" w14:textId="77777777" w:rsidTr="00015C4A">
                          <w:tc>
                            <w:tcPr>
                              <w:tcW w:w="720" w:type="dxa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14:paraId="2AEC1AB3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Slot #</w:t>
                              </w:r>
                            </w:p>
                            <w:p w14:paraId="3EC90BAF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Wafer</w:t>
                              </w:r>
                            </w:p>
                          </w:tc>
                          <w:tc>
                            <w:tcPr>
                              <w:tcW w:w="216" w:type="dxa"/>
                            </w:tcPr>
                            <w:p w14:paraId="41D21D6E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34BFCB2B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14:paraId="3CE21207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47DA757A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22D9A87B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13214463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  <w:p w14:paraId="7E494B4D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5CDAB1CC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  <w:p w14:paraId="4CE3BD72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57E78C30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  <w:p w14:paraId="68F9FC1B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59497C83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  <w:p w14:paraId="733A8C39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2822505C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  <w:p w14:paraId="47719165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6AE39D77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  <w:p w14:paraId="391CCCE6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20ED7856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  <w:p w14:paraId="512E3A7B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75866635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  <w:p w14:paraId="400C042D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2809152E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  <w:p w14:paraId="7F7E4F96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2BC03171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  <w:p w14:paraId="073590F3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2D066609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  <w:p w14:paraId="6985441A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38929BAC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  <w:p w14:paraId="6B6AE37B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FF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7EA5E941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  <w:p w14:paraId="3DF26151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168C4043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  <w:p w14:paraId="1D8A0A08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53AF9784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  <w:p w14:paraId="12548F27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510489BB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  <w:p w14:paraId="3624BE79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3AAC053E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  <w:p w14:paraId="7451FAD4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08109905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  <w:p w14:paraId="7FCB0DFC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2BE46D17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  <w:p w14:paraId="7539DE99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481D8C37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  <w:p w14:paraId="309904E8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795DF379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23</w:t>
                              </w:r>
                            </w:p>
                            <w:p w14:paraId="245255D4" w14:textId="77777777" w:rsidR="00AA40A2" w:rsidRPr="009C04FA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  <w:r w:rsidRPr="009C04FA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05B37D03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  <w:p w14:paraId="51CF8B25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2219E6FB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  <w:p w14:paraId="56BEEB2C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tcMar>
                                <w:left w:w="43" w:type="dxa"/>
                                <w:right w:w="43" w:type="dxa"/>
                              </w:tcMar>
                              <w:vAlign w:val="center"/>
                            </w:tcPr>
                            <w:p w14:paraId="7550D577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26</w:t>
                              </w:r>
                            </w:p>
                            <w:p w14:paraId="391A384F" w14:textId="77777777" w:rsidR="00AA40A2" w:rsidRPr="007E0F81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7E0F81">
                                <w:rPr>
                                  <w:rFonts w:asciiTheme="minorHAnsi" w:hAnsiTheme="minorHAnsi" w:cstheme="minorHAnsi"/>
                                  <w:color w:val="2E74B5" w:themeColor="accent5" w:themeShade="BF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216" w:type="dxa"/>
                            </w:tcPr>
                            <w:p w14:paraId="3DEEEEC3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14:paraId="124A944C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Slot #</w:t>
                              </w:r>
                            </w:p>
                            <w:p w14:paraId="5227D8D6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77FF8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Wafer</w:t>
                              </w:r>
                            </w:p>
                          </w:tc>
                        </w:tr>
                      </w:tbl>
                      <w:p w14:paraId="6766E58B" w14:textId="77777777" w:rsidR="00AA40A2" w:rsidRDefault="00AA40A2" w:rsidP="000000D8"/>
                    </w:txbxContent>
                  </v:textbox>
                </v:shape>
                <v:shape id="Text Box 263" o:spid="_x0000_s1065" type="#_x0000_t202" style="position:absolute;left:18288;top:17830;width:3246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" fillcolor="white [3201]" stroked="f" strokeweight=".5pt">
                  <v:textbox>
                    <w:txbxContent>
                      <w:p w14:paraId="7180F80F" w14:textId="212373C3" w:rsidR="00AA40A2" w:rsidRDefault="00AA40A2" w:rsidP="000000D8">
                        <w:pPr>
                          <w:pStyle w:val="SOPCaptionTitle"/>
                        </w:pPr>
                        <w:bookmarkStart w:id="36" w:name="_Ref9583382"/>
                        <w:bookmarkStart w:id="37" w:name="_Toc10040809"/>
                        <w:bookmarkStart w:id="38" w:name="_Toc11055091"/>
                        <w:r>
                          <w:t xml:space="preserve">Figure </w:t>
                        </w:r>
                        <w:r w:rsidR="003B75D0">
                          <w:fldChar w:fldCharType="begin"/>
                        </w:r>
                        <w:r w:rsidR="003B75D0">
                          <w:instrText xml:space="preserve"> SEQ Figure \* ARABIC </w:instrText>
                        </w:r>
                        <w:r w:rsidR="003B75D0"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 w:rsidR="003B75D0">
                          <w:rPr>
                            <w:noProof/>
                          </w:rPr>
                          <w:fldChar w:fldCharType="end"/>
                        </w:r>
                        <w:r>
                          <w:t>, Solid Source Doping Loading Diagram</w:t>
                        </w:r>
                        <w:bookmarkEnd w:id="36"/>
                        <w:bookmarkEnd w:id="37"/>
                        <w:bookmarkEnd w:id="38"/>
                      </w:p>
                      <w:p w14:paraId="7BB94D3C" w14:textId="77777777" w:rsidR="00AA40A2" w:rsidRDefault="00AA40A2" w:rsidP="000000D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t>Load filler wafers in slots 4-7, 20-23, and all unused sample slots.</w:t>
      </w:r>
    </w:p>
    <w:p w14:paraId="49B68F5C" w14:textId="77777777" w:rsidR="009C04FA" w:rsidRDefault="009C04FA" w:rsidP="009C04FA">
      <w:pPr>
        <w:pStyle w:val="SOPSectionHeading4"/>
        <w:spacing w:before="360"/>
      </w:pPr>
      <w:bookmarkStart w:id="39" w:name="_Toc11055072"/>
      <w:r>
        <w:t>Oxidation/Anneal</w:t>
      </w:r>
      <w:bookmarkEnd w:id="39"/>
    </w:p>
    <w:p w14:paraId="72204B50" w14:textId="010D4061" w:rsidR="009C04FA" w:rsidRDefault="009C04FA" w:rsidP="009C04FA">
      <w:pPr>
        <w:pStyle w:val="SOPParaText5"/>
      </w:pPr>
      <w:r>
        <w:t xml:space="preserve">Load a monitor wafer onto the boat in slot 14 (see </w:t>
      </w:r>
      <w:r w:rsidR="00084C45" w:rsidRPr="00084C45">
        <w:rPr>
          <w:rStyle w:val="SOPCaptionText"/>
        </w:rPr>
        <w:fldChar w:fldCharType="begin"/>
      </w:r>
      <w:r w:rsidR="00084C45" w:rsidRPr="00084C45">
        <w:rPr>
          <w:rStyle w:val="SOPCaptionText"/>
        </w:rPr>
        <w:instrText xml:space="preserve"> REF _Ref10454479 \h </w:instrText>
      </w:r>
      <w:r w:rsidR="00084C45">
        <w:rPr>
          <w:rStyle w:val="SOPCaptionText"/>
        </w:rPr>
        <w:instrText xml:space="preserve"> \* MERGEFORMAT </w:instrText>
      </w:r>
      <w:r w:rsidR="00084C45" w:rsidRPr="00084C45">
        <w:rPr>
          <w:rStyle w:val="SOPCaptionText"/>
        </w:rPr>
      </w:r>
      <w:r w:rsidR="00084C45" w:rsidRPr="00084C45">
        <w:rPr>
          <w:rStyle w:val="SOPCaptionText"/>
        </w:rPr>
        <w:fldChar w:fldCharType="separate"/>
      </w:r>
      <w:r w:rsidR="002D6306" w:rsidRPr="002D6306">
        <w:rPr>
          <w:rStyle w:val="SOPCaptionText"/>
        </w:rPr>
        <w:t>Figure 3, Oxidation/Anneal Loading Diagram</w:t>
      </w:r>
      <w:r w:rsidR="00084C45" w:rsidRPr="00084C45">
        <w:rPr>
          <w:rStyle w:val="SOPCaptionText"/>
        </w:rPr>
        <w:fldChar w:fldCharType="end"/>
      </w:r>
      <w:r>
        <w:t>).</w:t>
      </w:r>
    </w:p>
    <w:p w14:paraId="5BF62616" w14:textId="77777777" w:rsidR="009C04FA" w:rsidRDefault="009C04FA" w:rsidP="009C04FA">
      <w:pPr>
        <w:pStyle w:val="SOPNote5"/>
      </w:pPr>
      <w:r>
        <w:t>Monitor wafers are bare silicon.  Samples that are bare silicon may be used as monitors.</w:t>
      </w:r>
    </w:p>
    <w:p w14:paraId="0D1FF4BC" w14:textId="77777777" w:rsidR="009C04FA" w:rsidRDefault="009C04FA" w:rsidP="009C04FA">
      <w:pPr>
        <w:pStyle w:val="SOPParaText5"/>
      </w:pPr>
      <w:r>
        <w:t>Load sample wafers in slots 8-13 and/or 15-20, starting at the center.</w:t>
      </w:r>
    </w:p>
    <w:p w14:paraId="1DFC8280" w14:textId="77777777" w:rsidR="009C04FA" w:rsidRDefault="009C04FA" w:rsidP="009C04FA">
      <w:pPr>
        <w:pStyle w:val="SOPParaText5"/>
      </w:pPr>
      <w:r>
        <w:t>Load filler wafers in slots 1-7, 21-25, and all unused slots.</w:t>
      </w:r>
    </w:p>
    <w:p w14:paraId="791798E8" w14:textId="60C7D5BF" w:rsidR="000000D8" w:rsidRDefault="009C04FA" w:rsidP="009C04FA">
      <w:pPr>
        <w:pStyle w:val="SOPParaText5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 wp14:anchorId="35635F35" wp14:editId="3AACBF91">
                <wp:simplePos x="0" y="0"/>
                <wp:positionH relativeFrom="margin">
                  <wp:align>right</wp:align>
                </wp:positionH>
                <wp:positionV relativeFrom="paragraph">
                  <wp:posOffset>274955</wp:posOffset>
                </wp:positionV>
                <wp:extent cx="6254115" cy="2236470"/>
                <wp:effectExtent l="19050" t="19050" r="13335" b="11430"/>
                <wp:wrapTopAndBottom/>
                <wp:docPr id="36" name="Canvas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28575">
                          <a:solidFill>
                            <a:schemeClr val="tx1"/>
                          </a:solidFill>
                        </a:ln>
                      </wpc:whole>
                      <wps:wsp>
                        <wps:cNvPr id="32" name="Text Box 4"/>
                        <wps:cNvSpPr txBox="1"/>
                        <wps:spPr>
                          <a:xfrm>
                            <a:off x="53254" y="331599"/>
                            <a:ext cx="243413" cy="13713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C544D" w14:textId="77777777" w:rsidR="00AA40A2" w:rsidRDefault="00AA40A2" w:rsidP="009C04F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rot="0" spcFirstLastPara="0" vert="vert270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6"/>
                        <wps:cNvSpPr txBox="1"/>
                        <wps:spPr>
                          <a:xfrm>
                            <a:off x="1325534" y="1706868"/>
                            <a:ext cx="3995121" cy="279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9B076E" w14:textId="01365126" w:rsidR="00AA40A2" w:rsidRPr="00084C45" w:rsidRDefault="00AA40A2" w:rsidP="00084C45">
                              <w:pPr>
                                <w:tabs>
                                  <w:tab w:val="left" w:pos="1980"/>
                                  <w:tab w:val="left" w:pos="4320"/>
                                </w:tabs>
                                <w:rPr>
                                  <w:rFonts w:eastAsia="Calibri"/>
                                </w:rPr>
                              </w:pPr>
                              <w:r w:rsidRPr="00084C45">
                                <w:rPr>
                                  <w:rFonts w:eastAsia="Calibri"/>
                                  <w:color w:val="C45911" w:themeColor="accent2" w:themeShade="BF"/>
                                </w:rPr>
                                <w:t>F = Filler wafer</w:t>
                              </w:r>
                              <w:r w:rsidRPr="00084C45">
                                <w:rPr>
                                  <w:rFonts w:eastAsia="Calibri"/>
                                  <w:color w:val="FF0000"/>
                                </w:rPr>
                                <w:tab/>
                              </w:r>
                              <w:r w:rsidRPr="00FA7D29">
                                <w:rPr>
                                  <w:rFonts w:eastAsia="Calibri"/>
                                  <w:color w:val="FF0000"/>
                                </w:rPr>
                                <w:t>M = Monitor wafer</w:t>
                              </w:r>
                              <w:r w:rsidRPr="00084C45">
                                <w:rPr>
                                  <w:rFonts w:eastAsia="Calibri"/>
                                  <w:color w:val="FF0000"/>
                                </w:rPr>
                                <w:tab/>
                              </w:r>
                              <w:r w:rsidRPr="00084C45">
                                <w:rPr>
                                  <w:rFonts w:eastAsia="Calibri"/>
                                </w:rPr>
                                <w:t>S = Sample Wafer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334706" y="234849"/>
                            <a:ext cx="5776595" cy="15481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8928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0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144"/>
                                <w:gridCol w:w="720"/>
                              </w:tblGrid>
                              <w:tr w:rsidR="00AA40A2" w14:paraId="15FEC6AD" w14:textId="77777777" w:rsidTr="00084C45">
                                <w:trPr>
                                  <w:trHeight w:val="1728"/>
                                </w:trPr>
                                <w:tc>
                                  <w:tcPr>
                                    <w:tcW w:w="720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vAlign w:val="center"/>
                                  </w:tcPr>
                                  <w:p w14:paraId="0878F1BD" w14:textId="77777777" w:rsidR="00AA40A2" w:rsidRPr="006A588A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6A588A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Quartz Baffle</w:t>
                                    </w: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12" w:space="0" w:color="auto"/>
                                    </w:tcBorders>
                                  </w:tcPr>
                                  <w:p w14:paraId="22DE8CEB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4ED0E21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3E7F956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3F947274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3CF7AFA5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051A2F2D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589089D8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3C04FBA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26375438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33A6A94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1BBA01A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49DF6313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19E8BB34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10627191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2BAB7994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6C63FB8E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52B659CA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389F871B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5B0EDFCA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64AC1F13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3A30FBD0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0439213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1EBC4633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37DDD8BC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54D085B4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5EA62953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278C3450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FF0000"/>
                                    </w:tcBorders>
                                  </w:tcPr>
                                  <w:p w14:paraId="48BFAEC3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FF0000"/>
                                    </w:tcBorders>
                                  </w:tcPr>
                                  <w:p w14:paraId="7CA0568A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2E24D4F5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560A9956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6FA96C61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51AFB3E8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5C95B00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7590150D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33847940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7C2C6AE2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4F0D49C0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4BD32916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auto"/>
                                    </w:tcBorders>
                                  </w:tcPr>
                                  <w:p w14:paraId="7EDBFEC4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auto"/>
                                    </w:tcBorders>
                                  </w:tcPr>
                                  <w:p w14:paraId="58C993DF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483AB6CA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0F8348FD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3A93D113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53C8A476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535A258C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445F4E2A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17468717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07B92B11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8" w:space="0" w:color="C45911" w:themeColor="accent2" w:themeShade="BF"/>
                                    </w:tcBorders>
                                  </w:tcPr>
                                  <w:p w14:paraId="65B5D702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left w:val="single" w:sz="8" w:space="0" w:color="C45911" w:themeColor="accent2" w:themeShade="BF"/>
                                    </w:tcBorders>
                                  </w:tcPr>
                                  <w:p w14:paraId="0C064B89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4" w:type="dxa"/>
                                    <w:tcBorders>
                                      <w:right w:val="single" w:sz="12" w:space="0" w:color="auto"/>
                                    </w:tcBorders>
                                  </w:tcPr>
                                  <w:p w14:paraId="02AE7667" w14:textId="77777777" w:rsidR="00AA40A2" w:rsidRPr="007D7BBC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0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vAlign w:val="center"/>
                                  </w:tcPr>
                                  <w:p w14:paraId="7A01113A" w14:textId="77777777" w:rsidR="00AA40A2" w:rsidRPr="00222F8D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6A588A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Quartz Baffle</w:t>
                                    </w:r>
                                  </w:p>
                                </w:tc>
                              </w:tr>
                              <w:tr w:rsidR="00AA40A2" w:rsidRPr="00177FF8" w14:paraId="3A2DA2A7" w14:textId="77777777" w:rsidTr="00084C45">
                                <w:tc>
                                  <w:tcPr>
                                    <w:tcW w:w="720" w:type="dxa"/>
                                    <w:tcBorders>
                                      <w:top w:val="single" w:sz="12" w:space="0" w:color="auto"/>
                                    </w:tcBorders>
                                    <w:vAlign w:val="center"/>
                                  </w:tcPr>
                                  <w:p w14:paraId="6A1894EA" w14:textId="77777777" w:rsidR="00AA40A2" w:rsidRPr="00084C45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Slot #</w:t>
                                    </w:r>
                                  </w:p>
                                  <w:p w14:paraId="4C15CC71" w14:textId="77777777" w:rsidR="00AA40A2" w:rsidRPr="00084C45" w:rsidRDefault="00AA40A2" w:rsidP="007E0F81">
                                    <w:pPr>
                                      <w:pStyle w:val="SOPNormal"/>
                                      <w:spacing w:before="0" w:after="0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Wafer</w:t>
                                    </w:r>
                                  </w:p>
                                </w:tc>
                                <w:tc>
                                  <w:tcPr>
                                    <w:tcW w:w="144" w:type="dxa"/>
                                  </w:tcPr>
                                  <w:p w14:paraId="7B50F96B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6C7D6D10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  <w:p w14:paraId="22CDEDEF" w14:textId="133BCB3E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512DABAF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  <w:p w14:paraId="60204BD0" w14:textId="6AEE41E5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52095256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  <w:p w14:paraId="4AA89D09" w14:textId="595B01B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419D3C69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  <w:p w14:paraId="48234F54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0DA7126D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  <w:p w14:paraId="5D7A88F5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40E50309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  <w:p w14:paraId="2CB2368E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4BE3A799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  <w:p w14:paraId="77A17364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07D4C93B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  <w:p w14:paraId="09388054" w14:textId="222E10B0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579FCA37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</w:p>
                                  <w:p w14:paraId="281D868F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0FBFE8FB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  <w:p w14:paraId="50598E2B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16AFEF2D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  <w:p w14:paraId="767745DF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58C06283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  <w:p w14:paraId="67902802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205BCE90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  <w:p w14:paraId="7D102B1F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70534908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  <w:p w14:paraId="4625B303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2F5164B7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  <w:p w14:paraId="6091862A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49D4D040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  <w:p w14:paraId="0445FCAC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0BFB08A9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  <w:p w14:paraId="3887FB62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53C3BD16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  <w:p w14:paraId="1739D0B5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20086FD2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  <w:p w14:paraId="7EB68A60" w14:textId="11E0D438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3BE782D4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  <w:p w14:paraId="3B92E5E5" w14:textId="4735A2D9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0D8A44BB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  <w:p w14:paraId="0C7B78CD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77D61328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  <w:p w14:paraId="6AA9D8B2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10EB058D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  <w:p w14:paraId="2340A061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01557EE3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  <w:p w14:paraId="47F16F2E" w14:textId="0D37D0F8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288" w:type="dxa"/>
                                    <w:gridSpan w:val="2"/>
                                    <w:noWrap/>
                                    <w:vAlign w:val="center"/>
                                  </w:tcPr>
                                  <w:p w14:paraId="144311B4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25</w:t>
                                    </w:r>
                                  </w:p>
                                  <w:p w14:paraId="6C0AEB19" w14:textId="2964A0B8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W w:w="144" w:type="dxa"/>
                                  </w:tcPr>
                                  <w:p w14:paraId="5D22FBA5" w14:textId="77777777" w:rsidR="00AA40A2" w:rsidRPr="00177FF8" w:rsidRDefault="00AA40A2" w:rsidP="007E0F81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0" w:type="dxa"/>
                                    <w:tcBorders>
                                      <w:top w:val="single" w:sz="12" w:space="0" w:color="auto"/>
                                    </w:tcBorders>
                                    <w:vAlign w:val="center"/>
                                  </w:tcPr>
                                  <w:p w14:paraId="221CDDAF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Slot #</w:t>
                                    </w:r>
                                  </w:p>
                                  <w:p w14:paraId="487135E6" w14:textId="77777777" w:rsidR="00AA40A2" w:rsidRPr="00084C45" w:rsidRDefault="00AA40A2" w:rsidP="00084C45">
                                    <w:pPr>
                                      <w:pStyle w:val="SOPNormal"/>
                                      <w:spacing w:before="0" w:after="0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84C4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Wafer</w:t>
                                    </w:r>
                                  </w:p>
                                </w:tc>
                              </w:tr>
                            </w:tbl>
                            <w:p w14:paraId="03C5C24E" w14:textId="77777777" w:rsidR="00AA40A2" w:rsidRDefault="00AA40A2" w:rsidP="009C04FA"/>
                          </w:txbxContent>
                        </wps:txbx>
                        <wps:bodyPr rot="0" spcFirstLastPara="0" vertOverflow="overflow" horzOverflow="overflow" vert="horz" wrap="none" lIns="45720" tIns="45720" rIns="4572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828800" y="1946078"/>
                            <a:ext cx="3246120" cy="2468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BBD173" w14:textId="05E7CD2F" w:rsidR="00AA40A2" w:rsidRDefault="00AA40A2" w:rsidP="009C04FA">
                              <w:pPr>
                                <w:pStyle w:val="SOPCaptionTitle"/>
                              </w:pPr>
                              <w:bookmarkStart w:id="40" w:name="_Ref10454479"/>
                              <w:bookmarkStart w:id="41" w:name="_Toc11055092"/>
                              <w:r>
                                <w:t xml:space="preserve">Figure </w:t>
                              </w:r>
                              <w:r w:rsidR="003B75D0">
                                <w:fldChar w:fldCharType="begin"/>
                              </w:r>
                              <w:r w:rsidR="003B75D0">
                                <w:instrText xml:space="preserve"> SEQ Figure \* ARABIC </w:instrText>
                              </w:r>
                              <w:r w:rsidR="003B75D0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</w:t>
                              </w:r>
                              <w:r w:rsidR="003B75D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, Oxidation/Anneal Loading Diagram</w:t>
                              </w:r>
                              <w:bookmarkEnd w:id="40"/>
                              <w:bookmarkEnd w:id="41"/>
                            </w:p>
                            <w:p w14:paraId="445EFB93" w14:textId="77777777" w:rsidR="00AA40A2" w:rsidRDefault="00AA40A2" w:rsidP="009C04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994660" y="35999"/>
                            <a:ext cx="758190" cy="189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A00B61" w14:textId="1FEDBC99" w:rsidR="007E3018" w:rsidRDefault="007E3018">
                              <w:r>
                                <w:t>Polished 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2576830" y="126168"/>
                            <a:ext cx="375920" cy="508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35F35" id="Canvas 36" o:spid="_x0000_s1066" editas="canvas" style="position:absolute;left:0;text-align:left;margin-left:441.25pt;margin-top:21.65pt;width:492.45pt;height:176.1pt;z-index:251681792;mso-position-horizontal:right;mso-position-horizontal-relative:margin;mso-position-vertical-relative:text;mso-width-relative:margin;mso-height-relative:margin" coordsize="62541,22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">
                <v:shape id="_x0000_s1067" type="#_x0000_t75" style="position:absolute;width:62541;height:22364;visibility:visible;mso-wrap-style:square" stroked="t" strokecolor="black [3213]" strokeweight="2.25pt">
                  <v:fill o:detectmouseclick="t"/>
                  <v:path o:connecttype="none"/>
                </v:shape>
                <v:shape id="Text Box 4" o:spid="_x0000_s1068" type="#_x0000_t202" style="position:absolute;left:532;top:3315;width:2434;height:1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" fillcolor="white [3201]" stroked="f" strokeweight=".5pt">
                  <v:textbox style="layout-flow:vertical;mso-layout-flow-alt:bottom-to-top" inset="0,,0">
                    <w:txbxContent>
                      <w:p w14:paraId="77DC544D" w14:textId="77777777" w:rsidR="00AA40A2" w:rsidRDefault="00AA40A2" w:rsidP="009C04F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sz w:val="32"/>
                            <w:szCs w:val="32"/>
                          </w:rPr>
                          <w:t>DOOR</w:t>
                        </w:r>
                      </w:p>
                    </w:txbxContent>
                  </v:textbox>
                </v:shape>
                <v:shape id="Text Box 6" o:spid="_x0000_s1069" type="#_x0000_t202" style="position:absolute;left:13255;top:17068;width:39951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5A9B076E" w14:textId="01365126" w:rsidR="00AA40A2" w:rsidRPr="00084C45" w:rsidRDefault="00AA40A2" w:rsidP="00084C45">
                        <w:pPr>
                          <w:tabs>
                            <w:tab w:val="left" w:pos="1980"/>
                            <w:tab w:val="left" w:pos="4320"/>
                          </w:tabs>
                          <w:rPr>
                            <w:rFonts w:eastAsia="Calibri"/>
                          </w:rPr>
                        </w:pPr>
                        <w:r w:rsidRPr="00084C45">
                          <w:rPr>
                            <w:rFonts w:eastAsia="Calibri"/>
                            <w:color w:val="C45911" w:themeColor="accent2" w:themeShade="BF"/>
                          </w:rPr>
                          <w:t>F = Filler wafer</w:t>
                        </w:r>
                        <w:r w:rsidRPr="00084C45">
                          <w:rPr>
                            <w:rFonts w:eastAsia="Calibri"/>
                            <w:color w:val="FF0000"/>
                          </w:rPr>
                          <w:tab/>
                        </w:r>
                        <w:r w:rsidRPr="00FA7D29">
                          <w:rPr>
                            <w:rFonts w:eastAsia="Calibri"/>
                            <w:color w:val="FF0000"/>
                          </w:rPr>
                          <w:t>M = Monitor wafer</w:t>
                        </w:r>
                        <w:r w:rsidRPr="00084C45">
                          <w:rPr>
                            <w:rFonts w:eastAsia="Calibri"/>
                            <w:color w:val="FF0000"/>
                          </w:rPr>
                          <w:tab/>
                        </w:r>
                        <w:r w:rsidRPr="00084C45">
                          <w:rPr>
                            <w:rFonts w:eastAsia="Calibri"/>
                          </w:rPr>
                          <w:t>S = Sample Wafer</w:t>
                        </w:r>
                      </w:p>
                    </w:txbxContent>
                  </v:textbox>
                </v:shape>
                <v:shape id="Text Box 34" o:spid="_x0000_s1070" type="#_x0000_t202" style="position:absolute;left:3347;top:2348;width:57766;height:154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" fillcolor="white [3201]" stroked="f" strokeweight=".5pt">
                  <v:textbox inset="3.6pt,,3.6pt">
                    <w:txbxContent>
                      <w:tbl>
                        <w:tblPr>
                          <w:tblStyle w:val="TableGrid"/>
                          <w:tblW w:w="8928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144"/>
                          <w:gridCol w:w="720"/>
                        </w:tblGrid>
                        <w:tr w:rsidR="00AA40A2" w14:paraId="15FEC6AD" w14:textId="77777777" w:rsidTr="00084C45">
                          <w:trPr>
                            <w:trHeight w:val="1728"/>
                          </w:trPr>
                          <w:tc>
                            <w:tcPr>
                              <w:tcW w:w="720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vAlign w:val="center"/>
                            </w:tcPr>
                            <w:p w14:paraId="0878F1BD" w14:textId="77777777" w:rsidR="00AA40A2" w:rsidRPr="006A588A" w:rsidRDefault="00AA40A2" w:rsidP="007E0F81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588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Quartz Baffle</w:t>
                              </w: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12" w:space="0" w:color="auto"/>
                              </w:tcBorders>
                            </w:tcPr>
                            <w:p w14:paraId="22DE8CEB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4ED0E21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3E7F956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3F947274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3CF7AFA5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051A2F2D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589089D8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3C04FBA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26375438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33A6A94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1BBA01A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49DF6313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19E8BB34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10627191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2BAB7994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6C63FB8E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52B659CA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389F871B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5B0EDFCA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64AC1F13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3A30FBD0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0439213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1EBC4633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37DDD8BC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54D085B4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5EA62953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278C3450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FF0000"/>
                              </w:tcBorders>
                            </w:tcPr>
                            <w:p w14:paraId="48BFAEC3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FF0000"/>
                              </w:tcBorders>
                            </w:tcPr>
                            <w:p w14:paraId="7CA0568A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2E24D4F5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560A9956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6FA96C61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51AFB3E8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5C95B00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7590150D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33847940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7C2C6AE2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4F0D49C0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4BD32916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auto"/>
                              </w:tcBorders>
                            </w:tcPr>
                            <w:p w14:paraId="7EDBFEC4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auto"/>
                              </w:tcBorders>
                            </w:tcPr>
                            <w:p w14:paraId="58C993DF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483AB6CA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0F8348FD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3A93D113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53C8A476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535A258C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445F4E2A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17468717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07B92B11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8" w:space="0" w:color="C45911" w:themeColor="accent2" w:themeShade="BF"/>
                              </w:tcBorders>
                            </w:tcPr>
                            <w:p w14:paraId="65B5D702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left w:val="single" w:sz="8" w:space="0" w:color="C45911" w:themeColor="accent2" w:themeShade="BF"/>
                              </w:tcBorders>
                            </w:tcPr>
                            <w:p w14:paraId="0C064B89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44" w:type="dxa"/>
                              <w:tcBorders>
                                <w:right w:val="single" w:sz="12" w:space="0" w:color="auto"/>
                              </w:tcBorders>
                            </w:tcPr>
                            <w:p w14:paraId="02AE7667" w14:textId="77777777" w:rsidR="00AA40A2" w:rsidRPr="007D7BBC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vAlign w:val="center"/>
                            </w:tcPr>
                            <w:p w14:paraId="7A01113A" w14:textId="77777777" w:rsidR="00AA40A2" w:rsidRPr="00222F8D" w:rsidRDefault="00AA40A2" w:rsidP="007E0F81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6A588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Quartz Baffle</w:t>
                              </w:r>
                            </w:p>
                          </w:tc>
                        </w:tr>
                        <w:tr w:rsidR="00AA40A2" w:rsidRPr="00177FF8" w14:paraId="3A2DA2A7" w14:textId="77777777" w:rsidTr="00084C45">
                          <w:tc>
                            <w:tcPr>
                              <w:tcW w:w="720" w:type="dxa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14:paraId="6A1894EA" w14:textId="77777777" w:rsidR="00AA40A2" w:rsidRPr="00084C45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Slot #</w:t>
                              </w:r>
                            </w:p>
                            <w:p w14:paraId="4C15CC71" w14:textId="77777777" w:rsidR="00AA40A2" w:rsidRPr="00084C45" w:rsidRDefault="00AA40A2" w:rsidP="007E0F81">
                              <w:pPr>
                                <w:pStyle w:val="SOPNormal"/>
                                <w:spacing w:before="0" w:after="0"/>
                                <w:jc w:val="righ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Wafer</w:t>
                              </w:r>
                            </w:p>
                          </w:tc>
                          <w:tc>
                            <w:tcPr>
                              <w:tcW w:w="144" w:type="dxa"/>
                            </w:tcPr>
                            <w:p w14:paraId="7B50F96B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6C7D6D10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2CDEDEF" w14:textId="133BCB3E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512DABAF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60204BD0" w14:textId="6AEE41E5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52095256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4AA89D09" w14:textId="595B01B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419D3C69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  <w:p w14:paraId="48234F54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0DA7126D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  <w:p w14:paraId="5D7A88F5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40E50309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  <w:p w14:paraId="2CB2368E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4BE3A799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  <w:p w14:paraId="77A17364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07D4C93B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  <w:p w14:paraId="09388054" w14:textId="222E10B0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579FCA37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  <w:p w14:paraId="281D868F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0FBFE8FB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  <w:p w14:paraId="50598E2B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16AFEF2D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  <w:p w14:paraId="767745DF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58C06283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  <w:p w14:paraId="67902802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205BCE90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  <w:p w14:paraId="7D102B1F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70534908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  <w:p w14:paraId="4625B303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2F5164B7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  <w:p w14:paraId="6091862A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49D4D040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  <w:p w14:paraId="0445FCAC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0BFB08A9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17</w:t>
                              </w:r>
                            </w:p>
                            <w:p w14:paraId="3887FB62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53C3BD16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  <w:p w14:paraId="1739D0B5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20086FD2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19</w:t>
                              </w:r>
                            </w:p>
                            <w:p w14:paraId="7EB68A60" w14:textId="11E0D438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3BE782D4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  <w:p w14:paraId="3B92E5E5" w14:textId="4735A2D9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0D8A44BB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  <w:p w14:paraId="0C7B78CD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77D61328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  <w:p w14:paraId="6AA9D8B2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10EB058D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  <w:p w14:paraId="2340A061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01557EE3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24</w:t>
                              </w:r>
                            </w:p>
                            <w:p w14:paraId="47F16F2E" w14:textId="0D37D0F8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288" w:type="dxa"/>
                              <w:gridSpan w:val="2"/>
                              <w:noWrap/>
                              <w:vAlign w:val="center"/>
                            </w:tcPr>
                            <w:p w14:paraId="144311B4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25</w:t>
                              </w:r>
                            </w:p>
                            <w:p w14:paraId="6C0AEB19" w14:textId="2964A0B8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144" w:type="dxa"/>
                            </w:tcPr>
                            <w:p w14:paraId="5D22FBA5" w14:textId="77777777" w:rsidR="00AA40A2" w:rsidRPr="00177FF8" w:rsidRDefault="00AA40A2" w:rsidP="007E0F81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14:paraId="221CDDAF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Slot #</w:t>
                              </w:r>
                            </w:p>
                            <w:p w14:paraId="487135E6" w14:textId="77777777" w:rsidR="00AA40A2" w:rsidRPr="00084C45" w:rsidRDefault="00AA40A2" w:rsidP="00084C45">
                              <w:pPr>
                                <w:pStyle w:val="SOPNormal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84C4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Wafer</w:t>
                              </w:r>
                            </w:p>
                          </w:tc>
                        </w:tr>
                      </w:tbl>
                      <w:p w14:paraId="03C5C24E" w14:textId="77777777" w:rsidR="00AA40A2" w:rsidRDefault="00AA40A2" w:rsidP="009C04FA"/>
                    </w:txbxContent>
                  </v:textbox>
                </v:shape>
                <v:shape id="Text Box 35" o:spid="_x0000_s1071" type="#_x0000_t202" style="position:absolute;left:18288;top:19460;width:3246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54BBD173" w14:textId="05E7CD2F" w:rsidR="00AA40A2" w:rsidRDefault="00AA40A2" w:rsidP="009C04FA">
                        <w:pPr>
                          <w:pStyle w:val="SOPCaptionTitle"/>
                        </w:pPr>
                        <w:bookmarkStart w:id="42" w:name="_Ref10454479"/>
                        <w:bookmarkStart w:id="43" w:name="_Toc11055092"/>
                        <w:r>
                          <w:t xml:space="preserve">Figure </w:t>
                        </w:r>
                        <w:r w:rsidR="003B75D0">
                          <w:fldChar w:fldCharType="begin"/>
                        </w:r>
                        <w:r w:rsidR="003B75D0">
                          <w:instrText xml:space="preserve"> SEQ Figure \* ARABIC </w:instrText>
                        </w:r>
                        <w:r w:rsidR="003B75D0"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 w:rsidR="003B75D0">
                          <w:rPr>
                            <w:noProof/>
                          </w:rPr>
                          <w:fldChar w:fldCharType="end"/>
                        </w:r>
                        <w:r>
                          <w:t>, Oxidation/Anneal Loading Diagram</w:t>
                        </w:r>
                        <w:bookmarkEnd w:id="42"/>
                        <w:bookmarkEnd w:id="43"/>
                      </w:p>
                      <w:p w14:paraId="445EFB93" w14:textId="77777777" w:rsidR="00AA40A2" w:rsidRDefault="00AA40A2" w:rsidP="009C04FA"/>
                    </w:txbxContent>
                  </v:textbox>
                </v:shape>
                <v:shape id="Text Box 19" o:spid="_x0000_s1072" type="#_x0000_t202" style="position:absolute;left:29946;top:359;width:7582;height:18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" fillcolor="white [3201]" stroked="f" strokeweight=".5pt">
                  <v:textbox inset="0,0,0,0">
                    <w:txbxContent>
                      <w:p w14:paraId="4EA00B61" w14:textId="1FEDBC99" w:rsidR="007E3018" w:rsidRDefault="007E3018">
                        <w:r>
                          <w:t>Polished Side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" o:spid="_x0000_s1073" type="#_x0000_t32" style="position:absolute;left:25768;top:1261;width:3759;height: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" strokecolor="black [3213]" strokeweight="1.75pt">
                  <v:stroke endarrow="classic" endarrowlength="long" joinstyle="miter"/>
                </v:shape>
                <w10:wrap type="topAndBottom" anchorx="margin"/>
              </v:group>
            </w:pict>
          </mc:Fallback>
        </mc:AlternateContent>
      </w:r>
      <w:r>
        <w:t>Ensure there is a sample</w:t>
      </w:r>
      <w:bookmarkStart w:id="44" w:name="_GoBack"/>
      <w:bookmarkEnd w:id="44"/>
      <w:r>
        <w:t>, monitor, or filler wafer in every slot.</w:t>
      </w:r>
    </w:p>
    <w:p w14:paraId="643138B7" w14:textId="77777777" w:rsidR="00084C45" w:rsidRDefault="00084C45" w:rsidP="005A73DF">
      <w:pPr>
        <w:pStyle w:val="SOPSectionHeading2"/>
        <w:spacing w:before="240"/>
      </w:pPr>
      <w:bookmarkStart w:id="45" w:name="_Toc11055073"/>
      <w:bookmarkStart w:id="46" w:name="_Ref10208653"/>
      <w:r>
        <w:lastRenderedPageBreak/>
        <w:t>Initialize Graph</w:t>
      </w:r>
      <w:bookmarkEnd w:id="45"/>
    </w:p>
    <w:p w14:paraId="637023B6" w14:textId="77777777" w:rsidR="007D197C" w:rsidRDefault="007D197C" w:rsidP="005A73DF">
      <w:pPr>
        <w:pStyle w:val="SOPParaText3"/>
        <w:keepNext/>
      </w:pPr>
      <w:r>
        <w:t xml:space="preserve">Select </w:t>
      </w:r>
      <w:proofErr w:type="gramStart"/>
      <w:r>
        <w:t xml:space="preserve">the </w:t>
      </w:r>
      <w:r w:rsidRPr="00405181">
        <w:rPr>
          <w:rFonts w:ascii="Segoe UI" w:hAnsi="Segoe UI" w:cs="Segoe UI"/>
          <w:b/>
          <w:color w:val="833C0B" w:themeColor="accent2" w:themeShade="80"/>
          <w:szCs w:val="24"/>
          <w:shd w:val="clear" w:color="auto" w:fill="BFBFBF" w:themeFill="background1" w:themeFillShade="BF"/>
        </w:rPr>
        <w:t xml:space="preserve"> </w:t>
      </w:r>
      <w:r w:rsidRPr="00405181">
        <w:rPr>
          <w:rFonts w:ascii="Segoe UI" w:hAnsi="Segoe UI" w:cs="Segoe UI"/>
          <w:b/>
          <w:color w:val="833C0B" w:themeColor="accent2" w:themeShade="80"/>
          <w:szCs w:val="24"/>
          <w:u w:val="single"/>
          <w:shd w:val="clear" w:color="auto" w:fill="BFBFBF" w:themeFill="background1" w:themeFillShade="BF"/>
        </w:rPr>
        <w:t>S</w:t>
      </w:r>
      <w:r w:rsidRPr="00405181">
        <w:rPr>
          <w:rFonts w:ascii="Segoe UI" w:hAnsi="Segoe UI" w:cs="Segoe UI"/>
          <w:b/>
          <w:color w:val="833C0B" w:themeColor="accent2" w:themeShade="80"/>
          <w:szCs w:val="24"/>
          <w:shd w:val="clear" w:color="auto" w:fill="BFBFBF" w:themeFill="background1" w:themeFillShade="BF"/>
        </w:rPr>
        <w:t>etup</w:t>
      </w:r>
      <w:proofErr w:type="gramEnd"/>
      <w:r w:rsidRPr="00405181">
        <w:rPr>
          <w:rFonts w:ascii="Segoe UI" w:hAnsi="Segoe UI" w:cs="Segoe UI"/>
          <w:b/>
          <w:color w:val="833C0B" w:themeColor="accent2" w:themeShade="80"/>
          <w:szCs w:val="24"/>
          <w:shd w:val="clear" w:color="auto" w:fill="BFBFBF" w:themeFill="background1" w:themeFillShade="BF"/>
        </w:rPr>
        <w:t xml:space="preserve"> </w:t>
      </w:r>
      <w:r>
        <w:t xml:space="preserve"> subtab.</w:t>
      </w:r>
    </w:p>
    <w:p w14:paraId="6016DFA5" w14:textId="77777777" w:rsidR="007D197C" w:rsidRDefault="007D197C" w:rsidP="005A73DF">
      <w:pPr>
        <w:pStyle w:val="SOPParaText3"/>
        <w:keepNext/>
      </w:pPr>
      <w:r>
        <w:t xml:space="preserve">Ensure </w:t>
      </w:r>
      <w:proofErr w:type="gramStart"/>
      <w:r>
        <w:t xml:space="preserve">the </w:t>
      </w:r>
      <w:r w:rsidRPr="00A97691">
        <w:rPr>
          <w:shd w:val="clear" w:color="auto" w:fill="D9D9D9" w:themeFill="background1" w:themeFillShade="D9"/>
        </w:rPr>
        <w:t xml:space="preserve"> </w:t>
      </w:r>
      <w:r w:rsidRPr="00A97691">
        <w:rPr>
          <w:rFonts w:ascii="Segoe UI" w:hAnsi="Segoe UI" w:cs="Segoe UI"/>
          <w:shd w:val="clear" w:color="auto" w:fill="D9D9D9" w:themeFill="background1" w:themeFillShade="D9"/>
        </w:rPr>
        <w:t>Enable</w:t>
      </w:r>
      <w:proofErr w:type="gramEnd"/>
      <w:r w:rsidRPr="00A97691">
        <w:rPr>
          <w:rFonts w:ascii="Segoe UI" w:hAnsi="Segoe UI" w:cs="Segoe UI"/>
          <w:shd w:val="clear" w:color="auto" w:fill="D9D9D9" w:themeFill="background1" w:themeFillShade="D9"/>
        </w:rPr>
        <w:t xml:space="preserve"> </w:t>
      </w:r>
      <w:proofErr w:type="spellStart"/>
      <w:r w:rsidRPr="00A97691">
        <w:rPr>
          <w:rFonts w:ascii="Segoe UI" w:hAnsi="Segoe UI" w:cs="Segoe UI"/>
          <w:shd w:val="clear" w:color="auto" w:fill="D9D9D9" w:themeFill="background1" w:themeFillShade="D9"/>
        </w:rPr>
        <w:t>Datalog</w:t>
      </w:r>
      <w:proofErr w:type="spellEnd"/>
      <w:r w:rsidRPr="00A97691">
        <w:rPr>
          <w:rFonts w:ascii="Segoe UI" w:hAnsi="Segoe UI" w:cs="Segoe UI"/>
          <w:shd w:val="clear" w:color="auto" w:fill="D9D9D9" w:themeFill="background1" w:themeFillShade="D9"/>
        </w:rPr>
        <w:t xml:space="preserve"> </w:t>
      </w:r>
      <w:r>
        <w:t xml:space="preserve"> check box is checked.</w:t>
      </w:r>
    </w:p>
    <w:p w14:paraId="688EB7AC" w14:textId="77777777" w:rsidR="007D197C" w:rsidRDefault="007D197C" w:rsidP="005A73DF">
      <w:pPr>
        <w:pStyle w:val="SOPParaText3"/>
        <w:keepNext/>
      </w:pPr>
      <w:r>
        <w:t xml:space="preserve">Press </w:t>
      </w:r>
      <w:proofErr w:type="gramStart"/>
      <w:r>
        <w:t xml:space="preserve">the </w:t>
      </w:r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Create</w:t>
      </w:r>
      <w:proofErr w:type="gramEnd"/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New </w:t>
      </w:r>
      <w:proofErr w:type="spellStart"/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>Datalog</w:t>
      </w:r>
      <w:proofErr w:type="spellEnd"/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</w:t>
      </w:r>
      <w:r w:rsidRPr="00513B37">
        <w:t xml:space="preserve"> </w:t>
      </w:r>
      <w:r>
        <w:t>File button.</w:t>
      </w:r>
    </w:p>
    <w:p w14:paraId="4B652817" w14:textId="1852252F" w:rsidR="007D197C" w:rsidRDefault="007D197C" w:rsidP="007D197C">
      <w:pPr>
        <w:pStyle w:val="SOPParaText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CA0BB92" wp14:editId="39D34B92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6108192" cy="3127248"/>
                <wp:effectExtent l="0" t="0" r="6985" b="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192" cy="3127248"/>
                          <a:chOff x="0" y="0"/>
                          <a:chExt cx="6104890" cy="3127248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1045633"/>
                            <a:ext cx="229489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3291840" cy="3127248"/>
                            <a:chOff x="1624263" y="-258260"/>
                            <a:chExt cx="3291840" cy="3130538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4263" y="0"/>
                              <a:ext cx="3291840" cy="24693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" name="Line Callout 2 (No Border) 87"/>
                          <wps:cNvSpPr/>
                          <wps:spPr>
                            <a:xfrm>
                              <a:off x="3147911" y="-258260"/>
                              <a:ext cx="822212" cy="247889"/>
                            </a:xfrm>
                            <a:prstGeom prst="callout2">
                              <a:avLst>
                                <a:gd name="adj1" fmla="val 54505"/>
                                <a:gd name="adj2" fmla="val 101738"/>
                                <a:gd name="adj3" fmla="val 54398"/>
                                <a:gd name="adj4" fmla="val 121725"/>
                                <a:gd name="adj5" fmla="val 162873"/>
                                <a:gd name="adj6" fmla="val 151697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63FAF3" w14:textId="77777777" w:rsidR="00AA40A2" w:rsidRPr="00783C7F" w:rsidRDefault="00AA40A2" w:rsidP="007D197C">
                                <w:pPr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>Setup subtab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Oval 42"/>
                          <wps:cNvSpPr/>
                          <wps:spPr>
                            <a:xfrm>
                              <a:off x="4322720" y="122780"/>
                              <a:ext cx="559922" cy="1949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Line Callout 2 (No Border) 89"/>
                          <wps:cNvSpPr/>
                          <wps:spPr>
                            <a:xfrm>
                              <a:off x="1638488" y="2456259"/>
                              <a:ext cx="1461942" cy="207216"/>
                            </a:xfrm>
                            <a:prstGeom prst="callout2">
                              <a:avLst>
                                <a:gd name="adj1" fmla="val 54505"/>
                                <a:gd name="adj2" fmla="val 101738"/>
                                <a:gd name="adj3" fmla="val 52354"/>
                                <a:gd name="adj4" fmla="val 126648"/>
                                <a:gd name="adj5" fmla="val -129647"/>
                                <a:gd name="adj6" fmla="val 120275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9F1C7D" w14:textId="77777777" w:rsidR="00AA40A2" w:rsidRPr="00783C7F" w:rsidRDefault="00AA40A2" w:rsidP="007D197C">
                                <w:pPr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 xml:space="preserve">Enable </w:t>
                                </w:r>
                                <w:proofErr w:type="spellStart"/>
                                <w:r>
                                  <w:rPr>
                                    <w:color w:val="FF00FF"/>
                                  </w:rPr>
                                  <w:t>Datalog</w:t>
                                </w:r>
                                <w:proofErr w:type="spellEnd"/>
                                <w:r>
                                  <w:rPr>
                                    <w:color w:val="FF00FF"/>
                                  </w:rPr>
                                  <w:t xml:space="preserve"> checkbox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44"/>
                          <wps:cNvSpPr/>
                          <wps:spPr>
                            <a:xfrm>
                              <a:off x="3402875" y="1673904"/>
                              <a:ext cx="725102" cy="15537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Line Callout 2 (No Border) 91"/>
                          <wps:cNvSpPr/>
                          <wps:spPr>
                            <a:xfrm>
                              <a:off x="2221278" y="2663475"/>
                              <a:ext cx="1888818" cy="208803"/>
                            </a:xfrm>
                            <a:prstGeom prst="callout2">
                              <a:avLst>
                                <a:gd name="adj1" fmla="val 54505"/>
                                <a:gd name="adj2" fmla="val 101738"/>
                                <a:gd name="adj3" fmla="val 54398"/>
                                <a:gd name="adj4" fmla="val 111189"/>
                                <a:gd name="adj5" fmla="val -412046"/>
                                <a:gd name="adj6" fmla="val 93116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14A393" w14:textId="77777777" w:rsidR="00AA40A2" w:rsidRPr="00783C7F" w:rsidRDefault="00AA40A2" w:rsidP="007D197C">
                                <w:pPr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 xml:space="preserve">Create New </w:t>
                                </w:r>
                                <w:proofErr w:type="spellStart"/>
                                <w:r>
                                  <w:rPr>
                                    <w:color w:val="FF00FF"/>
                                  </w:rPr>
                                  <w:t>Datalog</w:t>
                                </w:r>
                                <w:proofErr w:type="spellEnd"/>
                                <w:r>
                                  <w:rPr>
                                    <w:color w:val="FF00FF"/>
                                  </w:rPr>
                                  <w:t xml:space="preserve"> File button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Oval 46"/>
                          <wps:cNvSpPr/>
                          <wps:spPr>
                            <a:xfrm>
                              <a:off x="3237782" y="2036765"/>
                              <a:ext cx="233876" cy="1430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0BB92" id="Group 37" o:spid="_x0000_s1074" style="position:absolute;left:0;text-align:left;margin-left:429.75pt;margin-top:21.6pt;width:480.95pt;height:246.25pt;z-index:251683840;mso-position-horizontal:right;mso-position-horizontal-relative:margin;mso-position-vertical-relative:text;mso-width-relative:margin;mso-height-relative:margin" coordsize="61048,3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">
                <v:shape id="Picture 38" o:spid="_x0000_s1075" type="#_x0000_t75" style="position:absolute;left:38100;top:10456;width:22948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">
                  <v:imagedata r:id="rId28" o:title=""/>
                </v:shape>
                <v:group id="Group 39" o:spid="_x0000_s1076" style="position:absolute;width:32918;height:31272" coordorigin="16242,-2582" coordsize="32918,3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40" o:spid="_x0000_s1077" type="#_x0000_t75" style="position:absolute;left:16242;width:32919;height:2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">
                    <v:imagedata r:id="rId29" o:title=""/>
                  </v:shape>
                  <v:shape id="Line Callout 2 (No Border) 87" o:spid="_x0000_s1078" type="#_x0000_t42" style="position:absolute;left:31479;top:-2582;width:8222;height: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" adj="32767,35181,26293,11750,21975,11773" filled="f" strokecolor="fuchsia" strokeweight="1pt">
                    <v:stroke startarrow="classic" startarrowlength="long" joinstyle="round"/>
                    <v:textbox inset="0,0,0,0">
                      <w:txbxContent>
                        <w:p w14:paraId="4163FAF3" w14:textId="77777777" w:rsidR="00AA40A2" w:rsidRPr="00783C7F" w:rsidRDefault="00AA40A2" w:rsidP="007D197C">
                          <w:pPr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>Setup subtab</w:t>
                          </w:r>
                        </w:p>
                      </w:txbxContent>
                    </v:textbox>
                    <o:callout v:ext="edit" minusx="t" minusy="t"/>
                  </v:shape>
                  <v:oval id="Oval 42" o:spid="_x0000_s1079" style="position:absolute;left:43227;top:1227;width:5599;height: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" filled="f" strokecolor="fuchsia" strokeweight="1pt">
                    <v:stroke joinstyle="miter"/>
                  </v:oval>
                  <v:shape id="Line Callout 2 (No Border) 89" o:spid="_x0000_s1080" type="#_x0000_t42" style="position:absolute;left:16384;top:24562;width:14620;height:2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" adj="25979,-28004,27356,11308,21975,11773" filled="f" strokecolor="fuchsia" strokeweight="1pt">
                    <v:stroke startarrow="classic" startarrowlength="long" joinstyle="round"/>
                    <v:textbox inset="0,0,0,0">
                      <w:txbxContent>
                        <w:p w14:paraId="339F1C7D" w14:textId="77777777" w:rsidR="00AA40A2" w:rsidRPr="00783C7F" w:rsidRDefault="00AA40A2" w:rsidP="007D197C">
                          <w:pPr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 xml:space="preserve">Enable </w:t>
                          </w:r>
                          <w:proofErr w:type="spellStart"/>
                          <w:r>
                            <w:rPr>
                              <w:color w:val="FF00FF"/>
                            </w:rPr>
                            <w:t>Datalog</w:t>
                          </w:r>
                          <w:proofErr w:type="spellEnd"/>
                          <w:r>
                            <w:rPr>
                              <w:color w:val="FF00FF"/>
                            </w:rPr>
                            <w:t xml:space="preserve"> checkbox</w:t>
                          </w:r>
                        </w:p>
                      </w:txbxContent>
                    </v:textbox>
                    <o:callout v:ext="edit" minusx="t"/>
                  </v:shape>
                  <v:oval id="Oval 44" o:spid="_x0000_s1081" style="position:absolute;left:34028;top:16739;width:7251;height:1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" filled="f" strokecolor="fuchsia" strokeweight="1pt">
                    <v:stroke joinstyle="miter"/>
                  </v:oval>
                  <v:shape id="Line Callout 2 (No Border) 91" o:spid="_x0000_s1082" type="#_x0000_t42" style="position:absolute;left:22212;top:26634;width:18888;height:2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" adj="20113,-89002,24017,11750,21975,11773" filled="f" strokecolor="fuchsia" strokeweight="1pt">
                    <v:stroke startarrow="classic" startarrowlength="long" joinstyle="round"/>
                    <v:textbox inset="0,0,0,0">
                      <w:txbxContent>
                        <w:p w14:paraId="7A14A393" w14:textId="77777777" w:rsidR="00AA40A2" w:rsidRPr="00783C7F" w:rsidRDefault="00AA40A2" w:rsidP="007D197C">
                          <w:pPr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 xml:space="preserve">Create New </w:t>
                          </w:r>
                          <w:proofErr w:type="spellStart"/>
                          <w:r>
                            <w:rPr>
                              <w:color w:val="FF00FF"/>
                            </w:rPr>
                            <w:t>Datalog</w:t>
                          </w:r>
                          <w:proofErr w:type="spellEnd"/>
                          <w:r>
                            <w:rPr>
                              <w:color w:val="FF00FF"/>
                            </w:rPr>
                            <w:t xml:space="preserve"> File button</w:t>
                          </w:r>
                        </w:p>
                      </w:txbxContent>
                    </v:textbox>
                  </v:shape>
                  <v:oval id="Oval 46" o:spid="_x0000_s1083" style="position:absolute;left:32377;top:20367;width:2339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" filled="f" strokecolor="fuchsia" strokeweight="1pt">
                    <v:stroke joinstyle="miter"/>
                  </v:oval>
                </v:group>
                <w10:wrap type="topAndBottom" anchorx="margin"/>
              </v:group>
            </w:pict>
          </mc:Fallback>
        </mc:AlternateContent>
      </w:r>
      <w:r w:rsidR="00084C45">
        <w:t>A</w:t>
      </w:r>
      <w:r>
        <w:t xml:space="preserve">t </w:t>
      </w:r>
      <w:proofErr w:type="gramStart"/>
      <w:r>
        <w:t xml:space="preserve">the </w:t>
      </w:r>
      <w:r w:rsidRPr="007D197C">
        <w:rPr>
          <w:rFonts w:ascii="Segoe UI" w:hAnsi="Segoe UI" w:cs="Segoe UI"/>
          <w:b/>
          <w:shd w:val="clear" w:color="auto" w:fill="CCFFFF"/>
        </w:rPr>
        <w:t xml:space="preserve"> Creating</w:t>
      </w:r>
      <w:proofErr w:type="gramEnd"/>
      <w:r w:rsidRPr="007D197C">
        <w:rPr>
          <w:rFonts w:ascii="Segoe UI" w:hAnsi="Segoe UI" w:cs="Segoe UI"/>
          <w:b/>
          <w:shd w:val="clear" w:color="auto" w:fill="CCFFFF"/>
        </w:rPr>
        <w:t xml:space="preserve"> new </w:t>
      </w:r>
      <w:proofErr w:type="spellStart"/>
      <w:r w:rsidRPr="007D197C">
        <w:rPr>
          <w:rFonts w:ascii="Segoe UI" w:hAnsi="Segoe UI" w:cs="Segoe UI"/>
          <w:b/>
          <w:shd w:val="clear" w:color="auto" w:fill="CCFFFF"/>
        </w:rPr>
        <w:t>datalog</w:t>
      </w:r>
      <w:proofErr w:type="spellEnd"/>
      <w:r w:rsidRPr="007D197C">
        <w:rPr>
          <w:rFonts w:ascii="Segoe UI" w:hAnsi="Segoe UI" w:cs="Segoe UI"/>
          <w:b/>
          <w:shd w:val="clear" w:color="auto" w:fill="CCFFFF"/>
        </w:rPr>
        <w:t xml:space="preserve"> file …</w:t>
      </w:r>
      <w:r w:rsidRPr="007D197C">
        <w:t xml:space="preserve">  </w:t>
      </w:r>
      <w:r>
        <w:t xml:space="preserve">box, </w:t>
      </w:r>
      <w:proofErr w:type="gramStart"/>
      <w:r>
        <w:t xml:space="preserve">click </w:t>
      </w:r>
      <w:r w:rsidRPr="00DC5DE2">
        <w:rPr>
          <w:rFonts w:ascii="Segoe UI" w:hAnsi="Segoe UI" w:cs="Segoe UI"/>
          <w:bdr w:val="single" w:sz="8" w:space="0" w:color="auto" w:shadow="1"/>
          <w:shd w:val="clear" w:color="auto" w:fill="E0E0E0"/>
        </w:rPr>
        <w:t xml:space="preserve"> OK</w:t>
      </w:r>
      <w:proofErr w:type="gramEnd"/>
      <w:r w:rsidRPr="00DC5DE2">
        <w:rPr>
          <w:rFonts w:ascii="Segoe UI" w:hAnsi="Segoe UI" w:cs="Segoe UI"/>
          <w:bdr w:val="single" w:sz="8" w:space="0" w:color="auto" w:shadow="1"/>
          <w:shd w:val="clear" w:color="auto" w:fill="E0E0E0"/>
        </w:rPr>
        <w:t xml:space="preserve"> </w:t>
      </w:r>
      <w:r>
        <w:t>.</w:t>
      </w:r>
    </w:p>
    <w:p w14:paraId="2452BBA2" w14:textId="22693998" w:rsidR="007D197C" w:rsidRDefault="00AE0274" w:rsidP="005A73DF">
      <w:pPr>
        <w:pStyle w:val="SOPSectionHeading2"/>
        <w:spacing w:before="720"/>
      </w:pPr>
      <w:bookmarkStart w:id="47" w:name="_Toc11055074"/>
      <w:r>
        <w:rPr>
          <w:noProof/>
        </w:rPr>
        <w:drawing>
          <wp:anchor distT="0" distB="0" distL="114300" distR="114300" simplePos="0" relativeHeight="251685888" behindDoc="1" locked="0" layoutInCell="1" allowOverlap="1" wp14:anchorId="2065A540" wp14:editId="6DA988D0">
            <wp:simplePos x="0" y="0"/>
            <wp:positionH relativeFrom="margin">
              <wp:posOffset>3479165</wp:posOffset>
            </wp:positionH>
            <wp:positionV relativeFrom="paragraph">
              <wp:posOffset>3384550</wp:posOffset>
            </wp:positionV>
            <wp:extent cx="3013710" cy="2505075"/>
            <wp:effectExtent l="0" t="0" r="0" b="9525"/>
            <wp:wrapSquare wrapText="left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97C">
        <w:t>Change Oxidation Time</w:t>
      </w:r>
      <w:bookmarkEnd w:id="47"/>
    </w:p>
    <w:p w14:paraId="14F4F6BE" w14:textId="77777777" w:rsidR="007D197C" w:rsidRDefault="007D197C" w:rsidP="007D197C">
      <w:pPr>
        <w:pStyle w:val="SOPParaText3"/>
      </w:pPr>
      <w:r>
        <w:t xml:space="preserve">From the desktop, open the “Change </w:t>
      </w:r>
      <w:proofErr w:type="spellStart"/>
      <w:r>
        <w:t>OxTime</w:t>
      </w:r>
      <w:proofErr w:type="spellEnd"/>
      <w:r>
        <w:t>” utility.</w:t>
      </w:r>
    </w:p>
    <w:p w14:paraId="14AA960B" w14:textId="77777777" w:rsidR="007D197C" w:rsidRDefault="007D197C" w:rsidP="007D197C">
      <w:pPr>
        <w:pStyle w:val="SOPParaText3"/>
      </w:pPr>
      <w:r>
        <w:t>Enter/select your Coral ID.</w:t>
      </w:r>
    </w:p>
    <w:p w14:paraId="6F4ACE41" w14:textId="77777777" w:rsidR="007D197C" w:rsidRDefault="007D197C" w:rsidP="007D197C">
      <w:pPr>
        <w:pStyle w:val="SOPParaText3"/>
      </w:pPr>
      <w:r>
        <w:t>Following the prompts, change the oxidation time, if needed.</w:t>
      </w:r>
    </w:p>
    <w:p w14:paraId="23D77E8A" w14:textId="77777777" w:rsidR="007D197C" w:rsidRDefault="007D197C" w:rsidP="005A73DF">
      <w:pPr>
        <w:pStyle w:val="SOPSectionHeading2"/>
        <w:spacing w:before="2400"/>
      </w:pPr>
      <w:bookmarkStart w:id="48" w:name="_Ref10457848"/>
      <w:bookmarkStart w:id="49" w:name="_Toc11055075"/>
      <w:r>
        <w:lastRenderedPageBreak/>
        <w:t>Download Recipe File</w:t>
      </w:r>
      <w:bookmarkEnd w:id="48"/>
      <w:bookmarkEnd w:id="49"/>
    </w:p>
    <w:p w14:paraId="631D1412" w14:textId="77777777" w:rsidR="007D197C" w:rsidRDefault="007D197C" w:rsidP="005A73DF">
      <w:pPr>
        <w:pStyle w:val="SOPParaText3"/>
        <w:keepNext/>
      </w:pPr>
      <w:r>
        <w:t xml:space="preserve">To download a new recipe file, select </w:t>
      </w:r>
      <w:proofErr w:type="gramStart"/>
      <w:r>
        <w:t xml:space="preserve">the </w:t>
      </w:r>
      <w:r w:rsidRPr="00405181">
        <w:rPr>
          <w:rFonts w:ascii="Segoe UI" w:hAnsi="Segoe UI" w:cs="Segoe UI"/>
          <w:b/>
          <w:color w:val="833C0B" w:themeColor="accent2" w:themeShade="80"/>
          <w:szCs w:val="24"/>
          <w:shd w:val="clear" w:color="auto" w:fill="BFBFBF" w:themeFill="background1" w:themeFillShade="BF"/>
        </w:rPr>
        <w:t xml:space="preserve"> </w:t>
      </w:r>
      <w:r w:rsidRPr="00405181">
        <w:rPr>
          <w:rFonts w:ascii="Segoe UI" w:hAnsi="Segoe UI" w:cs="Segoe UI"/>
          <w:b/>
          <w:color w:val="833C0B" w:themeColor="accent2" w:themeShade="80"/>
          <w:szCs w:val="24"/>
          <w:u w:val="single"/>
          <w:shd w:val="clear" w:color="auto" w:fill="BFBFBF" w:themeFill="background1" w:themeFillShade="BF"/>
        </w:rPr>
        <w:t>D</w:t>
      </w:r>
      <w:r w:rsidRPr="00405181">
        <w:rPr>
          <w:rFonts w:ascii="Segoe UI" w:hAnsi="Segoe UI" w:cs="Segoe UI"/>
          <w:b/>
          <w:color w:val="833C0B" w:themeColor="accent2" w:themeShade="80"/>
          <w:szCs w:val="24"/>
          <w:shd w:val="clear" w:color="auto" w:fill="BFBFBF" w:themeFill="background1" w:themeFillShade="BF"/>
        </w:rPr>
        <w:t>ownload</w:t>
      </w:r>
      <w:proofErr w:type="gramEnd"/>
      <w:r w:rsidRPr="00405181">
        <w:rPr>
          <w:rFonts w:ascii="Segoe UI" w:hAnsi="Segoe UI" w:cs="Segoe UI"/>
          <w:b/>
          <w:color w:val="833C0B" w:themeColor="accent2" w:themeShade="80"/>
          <w:szCs w:val="24"/>
          <w:shd w:val="clear" w:color="auto" w:fill="BFBFBF" w:themeFill="background1" w:themeFillShade="BF"/>
        </w:rPr>
        <w:t xml:space="preserve"> </w:t>
      </w:r>
      <w:r>
        <w:t xml:space="preserve"> subtab.</w:t>
      </w:r>
    </w:p>
    <w:p w14:paraId="6D97E475" w14:textId="77777777" w:rsidR="007D197C" w:rsidRDefault="007D197C" w:rsidP="005A73DF">
      <w:pPr>
        <w:pStyle w:val="SOPParaText3"/>
        <w:keepNext/>
      </w:pPr>
      <w:r>
        <w:t xml:space="preserve">Click </w:t>
      </w:r>
      <w:proofErr w:type="gramStart"/>
      <w:r>
        <w:t xml:space="preserve">the </w:t>
      </w:r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Download</w:t>
      </w:r>
      <w:proofErr w:type="gramEnd"/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File to </w:t>
      </w:r>
      <w:proofErr w:type="spellStart"/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>Tymkon</w:t>
      </w:r>
      <w:proofErr w:type="spellEnd"/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</w:t>
      </w:r>
      <w:r w:rsidRPr="003C19F6">
        <w:rPr>
          <w:rFonts w:ascii="Tahoma" w:hAnsi="Tahoma" w:cs="Tahoma"/>
        </w:rPr>
        <w:t xml:space="preserve"> </w:t>
      </w:r>
      <w:r>
        <w:t>button.</w:t>
      </w:r>
    </w:p>
    <w:p w14:paraId="7724483F" w14:textId="5A2591CF" w:rsidR="007D197C" w:rsidRDefault="007D197C" w:rsidP="005A73DF">
      <w:pPr>
        <w:pStyle w:val="SOPParaText3"/>
        <w:keepNext/>
      </w:pPr>
      <w:r>
        <w:t xml:space="preserve">From the dialog box, locate and select the correct recipe file (see </w:t>
      </w:r>
      <w:r w:rsidR="00A10F5F" w:rsidRPr="00A10F5F">
        <w:rPr>
          <w:rStyle w:val="SOPTableText"/>
          <w:highlight w:val="yellow"/>
        </w:rPr>
        <w:fldChar w:fldCharType="begin"/>
      </w:r>
      <w:r w:rsidR="00A10F5F" w:rsidRPr="00A10F5F">
        <w:rPr>
          <w:rStyle w:val="SOPTableText"/>
        </w:rPr>
        <w:instrText xml:space="preserve"> REF _Ref9935919 \h </w:instrText>
      </w:r>
      <w:r w:rsidR="00A10F5F">
        <w:rPr>
          <w:rStyle w:val="SOPTableText"/>
          <w:highlight w:val="yellow"/>
        </w:rPr>
        <w:instrText xml:space="preserve"> \* MERGEFORMAT </w:instrText>
      </w:r>
      <w:r w:rsidR="00A10F5F" w:rsidRPr="00A10F5F">
        <w:rPr>
          <w:rStyle w:val="SOPTableText"/>
          <w:highlight w:val="yellow"/>
        </w:rPr>
      </w:r>
      <w:r w:rsidR="00A10F5F" w:rsidRPr="00A10F5F">
        <w:rPr>
          <w:rStyle w:val="SOPTableText"/>
          <w:highlight w:val="yellow"/>
        </w:rPr>
        <w:fldChar w:fldCharType="separate"/>
      </w:r>
      <w:r w:rsidR="002D6306" w:rsidRPr="002D6306">
        <w:rPr>
          <w:rStyle w:val="SOPTableText"/>
        </w:rPr>
        <w:t>Table 3, Recipe File Location</w:t>
      </w:r>
      <w:r w:rsidR="00A10F5F" w:rsidRPr="00A10F5F">
        <w:rPr>
          <w:rStyle w:val="SOPTableText"/>
          <w:highlight w:val="yellow"/>
        </w:rPr>
        <w:fldChar w:fldCharType="end"/>
      </w:r>
      <w:r>
        <w:t>).</w:t>
      </w:r>
    </w:p>
    <w:p w14:paraId="45F4A0E2" w14:textId="57380EA1" w:rsidR="007D197C" w:rsidRDefault="007D197C" w:rsidP="005A73DF">
      <w:pPr>
        <w:pStyle w:val="SOPParaText3"/>
        <w:keepNext/>
      </w:pPr>
      <w:r>
        <w:t xml:space="preserve">From </w:t>
      </w:r>
      <w:proofErr w:type="gramStart"/>
      <w:r>
        <w:t xml:space="preserve">the </w:t>
      </w:r>
      <w:r w:rsidRPr="00A10F5F">
        <w:rPr>
          <w:rFonts w:ascii="Segoe UI" w:hAnsi="Segoe UI" w:cs="Segoe UI"/>
          <w:b/>
          <w:shd w:val="clear" w:color="auto" w:fill="CCFFFF"/>
        </w:rPr>
        <w:t xml:space="preserve"> Ready</w:t>
      </w:r>
      <w:proofErr w:type="gramEnd"/>
      <w:r w:rsidRPr="00A10F5F">
        <w:rPr>
          <w:rFonts w:ascii="Segoe UI" w:hAnsi="Segoe UI" w:cs="Segoe UI"/>
          <w:b/>
          <w:shd w:val="clear" w:color="auto" w:fill="CCFFFF"/>
        </w:rPr>
        <w:t xml:space="preserve"> to Download </w:t>
      </w:r>
      <w:r w:rsidRPr="00A10F5F">
        <w:rPr>
          <w:shd w:val="clear" w:color="auto" w:fill="CCFFFF"/>
        </w:rPr>
        <w:t xml:space="preserve"> </w:t>
      </w:r>
      <w:r>
        <w:t xml:space="preserve">dialog box, click the </w:t>
      </w:r>
      <w:r w:rsidRPr="00DC5DE2">
        <w:rPr>
          <w:rFonts w:ascii="Segoe UI" w:hAnsi="Segoe UI" w:cs="Segoe UI"/>
          <w:b/>
          <w:sz w:val="20"/>
          <w:bdr w:val="single" w:sz="8" w:space="0" w:color="auto" w:shadow="1"/>
          <w:shd w:val="clear" w:color="auto" w:fill="CCFFCC"/>
        </w:rPr>
        <w:t xml:space="preserve"> Begin Download </w:t>
      </w:r>
      <w:r>
        <w:t xml:space="preserve"> button.</w:t>
      </w:r>
    </w:p>
    <w:p w14:paraId="1C961640" w14:textId="06D831AA" w:rsidR="00A10F5F" w:rsidRDefault="00A10F5F" w:rsidP="007D197C">
      <w:pPr>
        <w:pStyle w:val="SOPParaText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0573155" wp14:editId="5F42CA63">
                <wp:simplePos x="0" y="0"/>
                <wp:positionH relativeFrom="margin">
                  <wp:posOffset>1956</wp:posOffset>
                </wp:positionH>
                <wp:positionV relativeFrom="paragraph">
                  <wp:posOffset>182880</wp:posOffset>
                </wp:positionV>
                <wp:extent cx="6629400" cy="3136392"/>
                <wp:effectExtent l="0" t="0" r="0" b="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3136392"/>
                          <a:chOff x="0" y="0"/>
                          <a:chExt cx="6631940" cy="3135715"/>
                        </a:xfrm>
                      </wpg:grpSpPr>
                      <wpg:grpSp>
                        <wpg:cNvPr id="3" name="Group 36"/>
                        <wpg:cNvGrpSpPr/>
                        <wpg:grpSpPr>
                          <a:xfrm>
                            <a:off x="0" y="0"/>
                            <a:ext cx="3291840" cy="2990088"/>
                            <a:chOff x="1628274" y="-238510"/>
                            <a:chExt cx="3291840" cy="2988927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8274" y="0"/>
                              <a:ext cx="3291840" cy="24716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Oval 61"/>
                          <wps:cNvSpPr/>
                          <wps:spPr>
                            <a:xfrm>
                              <a:off x="3711284" y="137474"/>
                              <a:ext cx="708437" cy="20119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Oval 62"/>
                          <wps:cNvSpPr/>
                          <wps:spPr>
                            <a:xfrm>
                              <a:off x="1728093" y="2180379"/>
                              <a:ext cx="824676" cy="28027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Line Callout 2 (No Border) 63"/>
                          <wps:cNvSpPr/>
                          <wps:spPr>
                            <a:xfrm>
                              <a:off x="2589425" y="2513527"/>
                              <a:ext cx="1907729" cy="236890"/>
                            </a:xfrm>
                            <a:prstGeom prst="callout2">
                              <a:avLst>
                                <a:gd name="adj1" fmla="val 51678"/>
                                <a:gd name="adj2" fmla="val -642"/>
                                <a:gd name="adj3" fmla="val 51156"/>
                                <a:gd name="adj4" fmla="val -9829"/>
                                <a:gd name="adj5" fmla="val -28661"/>
                                <a:gd name="adj6" fmla="val -17714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1DCD26" w14:textId="77777777" w:rsidR="00AA40A2" w:rsidRPr="00783C7F" w:rsidRDefault="00AA40A2" w:rsidP="00A10F5F">
                                <w:pPr>
                                  <w:jc w:val="right"/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 xml:space="preserve">Download File to </w:t>
                                </w:r>
                                <w:proofErr w:type="spellStart"/>
                                <w:r>
                                  <w:rPr>
                                    <w:color w:val="FF00FF"/>
                                  </w:rPr>
                                  <w:t>Tymkon</w:t>
                                </w:r>
                                <w:proofErr w:type="spellEnd"/>
                                <w:r>
                                  <w:rPr>
                                    <w:color w:val="FF00FF"/>
                                  </w:rPr>
                                  <w:t xml:space="preserve"> button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Line Callout 2 (No Border) 64"/>
                          <wps:cNvSpPr/>
                          <wps:spPr>
                            <a:xfrm>
                              <a:off x="2050102" y="-238510"/>
                              <a:ext cx="1056678" cy="269897"/>
                            </a:xfrm>
                            <a:prstGeom prst="callout2">
                              <a:avLst>
                                <a:gd name="adj1" fmla="val 52542"/>
                                <a:gd name="adj2" fmla="val 107075"/>
                                <a:gd name="adj3" fmla="val 52435"/>
                                <a:gd name="adj4" fmla="val 136848"/>
                                <a:gd name="adj5" fmla="val 144793"/>
                                <a:gd name="adj6" fmla="val 165492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4BF63F" w14:textId="77777777" w:rsidR="00AA40A2" w:rsidRPr="00783C7F" w:rsidRDefault="00AA40A2" w:rsidP="00A10F5F">
                                <w:pPr>
                                  <w:jc w:val="right"/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>Download subtab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40"/>
                        <wpg:cNvGrpSpPr/>
                        <wpg:grpSpPr>
                          <a:xfrm>
                            <a:off x="3340100" y="237067"/>
                            <a:ext cx="3291840" cy="2898648"/>
                            <a:chOff x="1671107" y="33866"/>
                            <a:chExt cx="3290058" cy="290028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1107" y="33866"/>
                              <a:ext cx="3290058" cy="24722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" name="Oval 69"/>
                          <wps:cNvSpPr/>
                          <wps:spPr>
                            <a:xfrm>
                              <a:off x="1696273" y="1532403"/>
                              <a:ext cx="1477045" cy="81233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Line Callout 2 (No Border) 70"/>
                          <wps:cNvSpPr/>
                          <wps:spPr>
                            <a:xfrm>
                              <a:off x="2869068" y="2506108"/>
                              <a:ext cx="2022479" cy="428043"/>
                            </a:xfrm>
                            <a:prstGeom prst="callout2">
                              <a:avLst>
                                <a:gd name="adj1" fmla="val 53270"/>
                                <a:gd name="adj2" fmla="val -916"/>
                                <a:gd name="adj3" fmla="val 53438"/>
                                <a:gd name="adj4" fmla="val -11515"/>
                                <a:gd name="adj5" fmla="val -33968"/>
                                <a:gd name="adj6" fmla="val -18448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466757" w14:textId="77777777" w:rsidR="00AA40A2" w:rsidRPr="00783C7F" w:rsidRDefault="00AA40A2" w:rsidP="00A10F5F">
                                <w:pPr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>This text changes from red to black when download is complete.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73155" id="Group 21" o:spid="_x0000_s1084" style="position:absolute;left:0;text-align:left;margin-left:.15pt;margin-top:14.4pt;width:522pt;height:246.95pt;z-index:251687936;mso-position-horizontal-relative:margin;mso-position-vertical-relative:text;mso-width-relative:margin;mso-height-relative:margin" coordsize="66319,31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">
                <v:group id="Group 36" o:spid="_x0000_s1085" style="position:absolute;width:32918;height:29900" coordorigin="16282,-2385" coordsize="32918,2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8" o:spid="_x0000_s1086" type="#_x0000_t75" style="position:absolute;left:16282;width:32919;height:2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">
                    <v:imagedata r:id="rId33" o:title=""/>
                  </v:shape>
                  <v:oval id="Oval 61" o:spid="_x0000_s1087" style="position:absolute;left:37112;top:1374;width:7085;height:2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" filled="f" strokecolor="fuchsia" strokeweight="1pt">
                    <v:stroke joinstyle="miter"/>
                  </v:oval>
                  <v:oval id="Oval 62" o:spid="_x0000_s1088" style="position:absolute;left:17280;top:21803;width:8247;height:2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" filled="f" strokecolor="fuchsia" strokeweight="1pt">
                    <v:stroke joinstyle="miter"/>
                  </v:oval>
                  <v:shape id="Line Callout 2 (No Border) 63" o:spid="_x0000_s1089" type="#_x0000_t42" style="position:absolute;left:25894;top:25135;width:19077;height:2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" adj="-3826,-6191,-2123,11050,-139,11162" filled="f" strokecolor="fuchsia" strokeweight="1pt">
                    <v:stroke startarrow="classic" startarrowlength="long" joinstyle="round"/>
                    <v:textbox inset="0,0,0,0">
                      <w:txbxContent>
                        <w:p w14:paraId="441DCD26" w14:textId="77777777" w:rsidR="00AA40A2" w:rsidRPr="00783C7F" w:rsidRDefault="00AA40A2" w:rsidP="00A10F5F">
                          <w:pPr>
                            <w:jc w:val="right"/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 xml:space="preserve">Download File to </w:t>
                          </w:r>
                          <w:proofErr w:type="spellStart"/>
                          <w:r>
                            <w:rPr>
                              <w:color w:val="FF00FF"/>
                            </w:rPr>
                            <w:t>Tymkon</w:t>
                          </w:r>
                          <w:proofErr w:type="spellEnd"/>
                          <w:r>
                            <w:rPr>
                              <w:color w:val="FF00FF"/>
                            </w:rPr>
                            <w:t xml:space="preserve"> button</w:t>
                          </w:r>
                        </w:p>
                      </w:txbxContent>
                    </v:textbox>
                  </v:shape>
                  <v:shape id="Line Callout 2 (No Border) 64" o:spid="_x0000_s1090" type="#_x0000_t42" style="position:absolute;left:20501;top:-2385;width:10566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" adj="35746,31275,29559,11326,23128,11349" filled="f" strokecolor="fuchsia" strokeweight="1pt">
                    <v:stroke startarrow="classic" startarrowlength="long" joinstyle="round"/>
                    <v:textbox inset="0,0,0,0">
                      <w:txbxContent>
                        <w:p w14:paraId="1E4BF63F" w14:textId="77777777" w:rsidR="00AA40A2" w:rsidRPr="00783C7F" w:rsidRDefault="00AA40A2" w:rsidP="00A10F5F">
                          <w:pPr>
                            <w:jc w:val="right"/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>Download subtab</w:t>
                          </w:r>
                        </w:p>
                      </w:txbxContent>
                    </v:textbox>
                    <o:callout v:ext="edit" minusx="t" minusy="t"/>
                  </v:shape>
                </v:group>
                <v:group id="Group 40" o:spid="_x0000_s1091" style="position:absolute;left:33401;top:2370;width:32918;height:28987" coordorigin="16711,338" coordsize="32900,2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23" o:spid="_x0000_s1092" type="#_x0000_t75" style="position:absolute;left:16711;top:338;width:32900;height:24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">
                    <v:imagedata r:id="rId34" o:title=""/>
                  </v:shape>
                  <v:oval id="Oval 69" o:spid="_x0000_s1093" style="position:absolute;left:16962;top:15324;width:14771;height:8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" filled="f" strokecolor="fuchsia" strokeweight="1pt">
                    <v:stroke joinstyle="miter"/>
                  </v:oval>
                  <v:shape id="Line Callout 2 (No Border) 70" o:spid="_x0000_s1094" type="#_x0000_t42" style="position:absolute;left:28690;top:25061;width:20225;height:4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" adj="-3985,-7337,-2487,11543,-198,11506" filled="f" strokecolor="fuchsia" strokeweight="1pt">
                    <v:stroke startarrow="classic" startarrowlength="long" joinstyle="round"/>
                    <v:textbox inset="0,0,0,0">
                      <w:txbxContent>
                        <w:p w14:paraId="28466757" w14:textId="77777777" w:rsidR="00AA40A2" w:rsidRPr="00783C7F" w:rsidRDefault="00AA40A2" w:rsidP="00A10F5F">
                          <w:pPr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>This text changes from red to black when download is complete.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>
        <w:t>Wait for the recipe to complete downloading.  (Sections will change from red to black text.)</w:t>
      </w:r>
    </w:p>
    <w:tbl>
      <w:tblPr>
        <w:tblStyle w:val="TableGrid"/>
        <w:tblW w:w="9937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009"/>
        <w:gridCol w:w="3744"/>
        <w:gridCol w:w="2016"/>
        <w:gridCol w:w="3168"/>
      </w:tblGrid>
      <w:tr w:rsidR="00A10F5F" w:rsidRPr="00294222" w14:paraId="0C755F2E" w14:textId="77777777" w:rsidTr="00A10F5F">
        <w:trPr>
          <w:jc w:val="center"/>
        </w:trPr>
        <w:tc>
          <w:tcPr>
            <w:tcW w:w="9937" w:type="dxa"/>
            <w:gridSpan w:val="4"/>
            <w:tcBorders>
              <w:top w:val="thinThickSmallGap" w:sz="24" w:space="0" w:color="auto"/>
              <w:bottom w:val="single" w:sz="18" w:space="0" w:color="auto"/>
            </w:tcBorders>
          </w:tcPr>
          <w:p w14:paraId="1CC6AA06" w14:textId="7B0027CF" w:rsidR="00A10F5F" w:rsidRPr="00A52846" w:rsidRDefault="00A10F5F" w:rsidP="00015C4A">
            <w:pPr>
              <w:pStyle w:val="SOPTableTitle"/>
            </w:pPr>
            <w:bookmarkStart w:id="50" w:name="_Ref9935919"/>
            <w:bookmarkStart w:id="51" w:name="_Toc10040814"/>
            <w:bookmarkStart w:id="52" w:name="_Toc11055095"/>
            <w:r>
              <w:t xml:space="preserve">Table </w:t>
            </w:r>
            <w:r w:rsidR="003B75D0">
              <w:fldChar w:fldCharType="begin"/>
            </w:r>
            <w:r w:rsidR="003B75D0">
              <w:instrText xml:space="preserve"> SEQ Table \* ARABIC </w:instrText>
            </w:r>
            <w:r w:rsidR="003B75D0">
              <w:fldChar w:fldCharType="separate"/>
            </w:r>
            <w:r w:rsidR="002D6306">
              <w:rPr>
                <w:noProof/>
              </w:rPr>
              <w:t>3</w:t>
            </w:r>
            <w:r w:rsidR="003B75D0">
              <w:rPr>
                <w:noProof/>
              </w:rPr>
              <w:fldChar w:fldCharType="end"/>
            </w:r>
            <w:r>
              <w:t>, Recipe File Location</w:t>
            </w:r>
            <w:bookmarkEnd w:id="50"/>
            <w:bookmarkEnd w:id="51"/>
            <w:bookmarkEnd w:id="52"/>
          </w:p>
        </w:tc>
      </w:tr>
      <w:tr w:rsidR="00A10F5F" w:rsidRPr="005715C7" w14:paraId="54477823" w14:textId="77777777" w:rsidTr="00A10F5F">
        <w:trPr>
          <w:jc w:val="center"/>
        </w:trPr>
        <w:tc>
          <w:tcPr>
            <w:tcW w:w="1009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D127A1" w14:textId="77777777" w:rsidR="00A10F5F" w:rsidRPr="00A52846" w:rsidRDefault="00A10F5F" w:rsidP="00015C4A">
            <w:pPr>
              <w:keepNext/>
              <w:rPr>
                <w:b/>
              </w:rPr>
            </w:pPr>
            <w:r w:rsidRPr="00A52846">
              <w:rPr>
                <w:b/>
              </w:rPr>
              <w:t>Furnace</w:t>
            </w:r>
          </w:p>
        </w:tc>
        <w:tc>
          <w:tcPr>
            <w:tcW w:w="374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E9FCA5" w14:textId="77777777" w:rsidR="00A10F5F" w:rsidRPr="00A52846" w:rsidRDefault="00A10F5F" w:rsidP="00015C4A">
            <w:pPr>
              <w:keepNext/>
              <w:rPr>
                <w:b/>
              </w:rPr>
            </w:pPr>
            <w:r w:rsidRPr="00A52846">
              <w:rPr>
                <w:b/>
              </w:rPr>
              <w:t>Path</w:t>
            </w:r>
          </w:p>
        </w:tc>
        <w:tc>
          <w:tcPr>
            <w:tcW w:w="2016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8DFF69" w14:textId="77777777" w:rsidR="00A10F5F" w:rsidRPr="00A52846" w:rsidRDefault="00A10F5F" w:rsidP="00015C4A">
            <w:pPr>
              <w:keepNext/>
              <w:rPr>
                <w:b/>
              </w:rPr>
            </w:pPr>
            <w:r w:rsidRPr="00A52846">
              <w:rPr>
                <w:b/>
              </w:rPr>
              <w:t>Recipe Type</w:t>
            </w:r>
          </w:p>
        </w:tc>
        <w:tc>
          <w:tcPr>
            <w:tcW w:w="3168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48C4532" w14:textId="77777777" w:rsidR="00A10F5F" w:rsidRPr="00A52846" w:rsidRDefault="00A10F5F" w:rsidP="00015C4A">
            <w:pPr>
              <w:keepNext/>
              <w:rPr>
                <w:b/>
              </w:rPr>
            </w:pPr>
            <w:r w:rsidRPr="00A52846">
              <w:rPr>
                <w:b/>
              </w:rPr>
              <w:t>Recipe File</w:t>
            </w:r>
          </w:p>
        </w:tc>
      </w:tr>
      <w:tr w:rsidR="00A10F5F" w:rsidRPr="00294222" w14:paraId="40E83572" w14:textId="77777777" w:rsidTr="00A10F5F">
        <w:trPr>
          <w:jc w:val="center"/>
        </w:trPr>
        <w:tc>
          <w:tcPr>
            <w:tcW w:w="1009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EB5C19A" w14:textId="3153C26C" w:rsidR="00A10F5F" w:rsidRPr="00294222" w:rsidRDefault="00A10F5F" w:rsidP="00A10F5F">
            <w:pPr>
              <w:keepNext/>
            </w:pPr>
            <w:proofErr w:type="spellStart"/>
            <w:r w:rsidRPr="00FC247E">
              <w:t>CleanOx</w:t>
            </w:r>
            <w:proofErr w:type="spellEnd"/>
          </w:p>
        </w:tc>
        <w:tc>
          <w:tcPr>
            <w:tcW w:w="37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DD117E6" w14:textId="12A484F1" w:rsidR="00A10F5F" w:rsidRPr="00294222" w:rsidRDefault="00A10F5F" w:rsidP="00A10F5F">
            <w:pPr>
              <w:keepNext/>
            </w:pPr>
            <w:r w:rsidRPr="00FC247E">
              <w:t>[</w:t>
            </w:r>
            <w:proofErr w:type="spellStart"/>
            <w:r w:rsidRPr="00FC247E">
              <w:t>MainPath</w:t>
            </w:r>
            <w:proofErr w:type="spellEnd"/>
            <w:r w:rsidRPr="00FC247E">
              <w:t>]\</w:t>
            </w:r>
            <w:proofErr w:type="spellStart"/>
            <w:r w:rsidRPr="00FC247E">
              <w:t>CleanOx</w:t>
            </w:r>
            <w:proofErr w:type="spellEnd"/>
            <w:r w:rsidRPr="00FC247E">
              <w:t>\</w:t>
            </w:r>
            <w:proofErr w:type="spellStart"/>
            <w:r w:rsidRPr="00FC247E">
              <w:t>CleanOx</w:t>
            </w:r>
            <w:proofErr w:type="spellEnd"/>
            <w:r w:rsidRPr="00FC247E">
              <w:t xml:space="preserve"> Recipes</w:t>
            </w:r>
          </w:p>
        </w:tc>
        <w:tc>
          <w:tcPr>
            <w:tcW w:w="20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1643AF7" w14:textId="77777777" w:rsidR="00A10F5F" w:rsidRDefault="00A10F5F" w:rsidP="00A10F5F">
            <w:pPr>
              <w:keepNext/>
            </w:pPr>
            <w:r w:rsidRPr="00FC247E">
              <w:t>Dry Oxidation</w:t>
            </w:r>
          </w:p>
          <w:p w14:paraId="7F05CC8E" w14:textId="3E64ECF1" w:rsidR="00A10F5F" w:rsidRPr="00294222" w:rsidRDefault="00A10F5F" w:rsidP="00A10F5F">
            <w:pPr>
              <w:keepNext/>
            </w:pPr>
            <w:r>
              <w:t>Wet Oxidation</w:t>
            </w:r>
          </w:p>
        </w:tc>
        <w:tc>
          <w:tcPr>
            <w:tcW w:w="31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39B37FDE" w14:textId="77777777" w:rsidR="00A10F5F" w:rsidRDefault="00A10F5F" w:rsidP="00A10F5F">
            <w:pPr>
              <w:keepNext/>
            </w:pPr>
            <w:r>
              <w:t xml:space="preserve">Clean </w:t>
            </w:r>
            <w:proofErr w:type="spellStart"/>
            <w:r>
              <w:t>DryOx</w:t>
            </w:r>
            <w:proofErr w:type="spellEnd"/>
            <w:r>
              <w:t xml:space="preserve"> Recipes.mdb</w:t>
            </w:r>
          </w:p>
          <w:p w14:paraId="1C854D03" w14:textId="363D4383" w:rsidR="00A10F5F" w:rsidRPr="00294222" w:rsidRDefault="00A10F5F" w:rsidP="00A10F5F">
            <w:pPr>
              <w:keepNext/>
            </w:pPr>
            <w:r>
              <w:t xml:space="preserve">Clean </w:t>
            </w:r>
            <w:proofErr w:type="spellStart"/>
            <w:r>
              <w:t>WetOx</w:t>
            </w:r>
            <w:proofErr w:type="spellEnd"/>
            <w:r>
              <w:t xml:space="preserve"> Recipes.mdb</w:t>
            </w:r>
          </w:p>
        </w:tc>
      </w:tr>
      <w:tr w:rsidR="00A10F5F" w:rsidRPr="00294222" w14:paraId="72241A81" w14:textId="77777777" w:rsidTr="00A10F5F">
        <w:trPr>
          <w:jc w:val="center"/>
        </w:trPr>
        <w:tc>
          <w:tcPr>
            <w:tcW w:w="1009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7572996" w14:textId="14D2E150" w:rsidR="00A10F5F" w:rsidRDefault="00A10F5F" w:rsidP="00A10F5F">
            <w:pPr>
              <w:keepNext/>
            </w:pPr>
            <w:proofErr w:type="spellStart"/>
            <w:r w:rsidRPr="001F36B5">
              <w:t>DopedOx</w:t>
            </w:r>
            <w:proofErr w:type="spellEnd"/>
          </w:p>
        </w:tc>
        <w:tc>
          <w:tcPr>
            <w:tcW w:w="37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5E32ACB" w14:textId="0986AF2A" w:rsidR="00A10F5F" w:rsidRDefault="00A10F5F" w:rsidP="00A10F5F">
            <w:pPr>
              <w:keepNext/>
            </w:pPr>
            <w:r w:rsidRPr="001F36B5">
              <w:t>[</w:t>
            </w:r>
            <w:proofErr w:type="spellStart"/>
            <w:r w:rsidRPr="001F36B5">
              <w:t>MainPath</w:t>
            </w:r>
            <w:proofErr w:type="spellEnd"/>
            <w:r w:rsidRPr="001F36B5">
              <w:t>]\</w:t>
            </w:r>
            <w:proofErr w:type="spellStart"/>
            <w:r w:rsidRPr="001F36B5">
              <w:t>DopedOx</w:t>
            </w:r>
            <w:proofErr w:type="spellEnd"/>
            <w:r w:rsidRPr="001F36B5">
              <w:t>\</w:t>
            </w:r>
            <w:proofErr w:type="spellStart"/>
            <w:r w:rsidRPr="001F36B5">
              <w:t>DopedOx</w:t>
            </w:r>
            <w:proofErr w:type="spellEnd"/>
            <w:r w:rsidRPr="001F36B5">
              <w:t xml:space="preserve"> Recipes</w:t>
            </w:r>
          </w:p>
        </w:tc>
        <w:tc>
          <w:tcPr>
            <w:tcW w:w="20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C93CF55" w14:textId="77777777" w:rsidR="00A10F5F" w:rsidRDefault="00A10F5F" w:rsidP="00A10F5F">
            <w:pPr>
              <w:keepNext/>
            </w:pPr>
            <w:r>
              <w:t>Anneal</w:t>
            </w:r>
          </w:p>
          <w:p w14:paraId="1D85B4E4" w14:textId="77777777" w:rsidR="00A10F5F" w:rsidRDefault="00A10F5F" w:rsidP="00A10F5F">
            <w:pPr>
              <w:keepNext/>
            </w:pPr>
            <w:r>
              <w:t>Boron Doping</w:t>
            </w:r>
          </w:p>
          <w:p w14:paraId="2D794D78" w14:textId="77777777" w:rsidR="00A10F5F" w:rsidRDefault="00A10F5F" w:rsidP="00A10F5F">
            <w:pPr>
              <w:keepNext/>
            </w:pPr>
            <w:r>
              <w:t>Dry Oxidation</w:t>
            </w:r>
          </w:p>
          <w:p w14:paraId="219DC8BE" w14:textId="77777777" w:rsidR="00A10F5F" w:rsidRDefault="00A10F5F" w:rsidP="00A10F5F">
            <w:pPr>
              <w:keepNext/>
            </w:pPr>
            <w:r>
              <w:t>Phosphorous Doping</w:t>
            </w:r>
          </w:p>
          <w:p w14:paraId="649F12D2" w14:textId="3D2AD3D3" w:rsidR="00A10F5F" w:rsidRDefault="00A10F5F" w:rsidP="00A10F5F">
            <w:pPr>
              <w:keepNext/>
            </w:pPr>
            <w:r>
              <w:t>Wet Oxidation</w:t>
            </w:r>
          </w:p>
        </w:tc>
        <w:tc>
          <w:tcPr>
            <w:tcW w:w="31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3DFCF230" w14:textId="77777777" w:rsidR="00A10F5F" w:rsidRDefault="00A10F5F" w:rsidP="00A10F5F">
            <w:pPr>
              <w:keepNext/>
            </w:pPr>
            <w:r>
              <w:t>Doped Anneal Recipes.mdb</w:t>
            </w:r>
          </w:p>
          <w:p w14:paraId="2BE3F56E" w14:textId="77777777" w:rsidR="00A10F5F" w:rsidRDefault="00A10F5F" w:rsidP="00A10F5F">
            <w:pPr>
              <w:keepNext/>
            </w:pPr>
            <w:r>
              <w:t>Boron Solid Source Recipes.mdb</w:t>
            </w:r>
          </w:p>
          <w:p w14:paraId="634B3634" w14:textId="77777777" w:rsidR="00A10F5F" w:rsidRDefault="00A10F5F" w:rsidP="00A10F5F">
            <w:pPr>
              <w:keepNext/>
            </w:pPr>
            <w:r>
              <w:t xml:space="preserve">Doped </w:t>
            </w:r>
            <w:proofErr w:type="spellStart"/>
            <w:r>
              <w:t>DryOx</w:t>
            </w:r>
            <w:proofErr w:type="spellEnd"/>
            <w:r>
              <w:t xml:space="preserve"> Recipes.mdb</w:t>
            </w:r>
          </w:p>
          <w:p w14:paraId="576B6066" w14:textId="77777777" w:rsidR="00A10F5F" w:rsidRDefault="00A10F5F" w:rsidP="00A10F5F">
            <w:pPr>
              <w:keepNext/>
            </w:pPr>
            <w:proofErr w:type="spellStart"/>
            <w:r>
              <w:t>Phos</w:t>
            </w:r>
            <w:proofErr w:type="spellEnd"/>
            <w:r>
              <w:t xml:space="preserve"> Solid Source Recipes.mdb</w:t>
            </w:r>
          </w:p>
          <w:p w14:paraId="45A1FAEC" w14:textId="4D5E1E64" w:rsidR="00A10F5F" w:rsidRDefault="00A10F5F" w:rsidP="00A10F5F">
            <w:pPr>
              <w:keepNext/>
            </w:pPr>
            <w:r>
              <w:t xml:space="preserve">Doped </w:t>
            </w:r>
            <w:proofErr w:type="spellStart"/>
            <w:r>
              <w:t>WetOx</w:t>
            </w:r>
            <w:proofErr w:type="spellEnd"/>
            <w:r>
              <w:t xml:space="preserve"> Recipes.mdb</w:t>
            </w:r>
          </w:p>
        </w:tc>
      </w:tr>
      <w:tr w:rsidR="00A10F5F" w:rsidRPr="00294222" w14:paraId="7822E365" w14:textId="77777777" w:rsidTr="00A10F5F">
        <w:trPr>
          <w:jc w:val="center"/>
        </w:trPr>
        <w:tc>
          <w:tcPr>
            <w:tcW w:w="9937" w:type="dxa"/>
            <w:gridSpan w:val="4"/>
            <w:tcBorders>
              <w:top w:val="single" w:sz="12" w:space="0" w:color="auto"/>
              <w:bottom w:val="thickThinSmallGap" w:sz="24" w:space="0" w:color="auto"/>
            </w:tcBorders>
          </w:tcPr>
          <w:p w14:paraId="5062C4C0" w14:textId="46BF0F07" w:rsidR="00A10F5F" w:rsidRPr="00294222" w:rsidRDefault="00A10F5F" w:rsidP="00015C4A">
            <w:r w:rsidRPr="00A10F5F">
              <w:t>[</w:t>
            </w:r>
            <w:proofErr w:type="spellStart"/>
            <w:r w:rsidRPr="00A10F5F">
              <w:t>MainPath</w:t>
            </w:r>
            <w:proofErr w:type="spellEnd"/>
            <w:r w:rsidRPr="00A10F5F">
              <w:t>] = C:\Users\Public\Documents\TymkonTools\UserData</w:t>
            </w:r>
          </w:p>
        </w:tc>
      </w:tr>
    </w:tbl>
    <w:p w14:paraId="456C42E5" w14:textId="77777777" w:rsidR="00A10F5F" w:rsidRDefault="00A10F5F" w:rsidP="00AE0274">
      <w:pPr>
        <w:pStyle w:val="SOPSectionHeading2"/>
      </w:pPr>
      <w:bookmarkStart w:id="53" w:name="_Toc10040796"/>
      <w:bookmarkStart w:id="54" w:name="_Toc11055076"/>
      <w:r>
        <w:lastRenderedPageBreak/>
        <w:t>Select Recipe</w:t>
      </w:r>
      <w:bookmarkEnd w:id="53"/>
      <w:bookmarkEnd w:id="54"/>
    </w:p>
    <w:p w14:paraId="654F2B2C" w14:textId="77777777" w:rsidR="00A10F5F" w:rsidRDefault="00A10F5F" w:rsidP="00AE0274">
      <w:pPr>
        <w:pStyle w:val="SOPParaText3"/>
        <w:keepNext/>
      </w:pPr>
      <w:r>
        <w:t xml:space="preserve">Select </w:t>
      </w:r>
      <w:proofErr w:type="gramStart"/>
      <w:r>
        <w:t xml:space="preserve">the </w:t>
      </w:r>
      <w:r w:rsidRPr="001B0487">
        <w:rPr>
          <w:rFonts w:ascii="Segoe UI" w:hAnsi="Segoe UI" w:cs="Segoe UI"/>
          <w:b/>
          <w:color w:val="833C0B" w:themeColor="accent2" w:themeShade="80"/>
          <w:szCs w:val="24"/>
          <w:shd w:val="clear" w:color="auto" w:fill="BFBFBF" w:themeFill="background1" w:themeFillShade="BF"/>
        </w:rPr>
        <w:t xml:space="preserve"> </w:t>
      </w:r>
      <w:r w:rsidRPr="00311DCA">
        <w:rPr>
          <w:rFonts w:ascii="Segoe UI" w:hAnsi="Segoe UI" w:cs="Segoe UI"/>
          <w:b/>
          <w:color w:val="833C0B" w:themeColor="accent2" w:themeShade="80"/>
          <w:szCs w:val="24"/>
          <w:u w:val="single"/>
          <w:shd w:val="clear" w:color="auto" w:fill="BFBFBF" w:themeFill="background1" w:themeFillShade="BF"/>
        </w:rPr>
        <w:t>O</w:t>
      </w:r>
      <w:r w:rsidRPr="001B0487">
        <w:rPr>
          <w:rFonts w:ascii="Segoe UI" w:hAnsi="Segoe UI" w:cs="Segoe UI"/>
          <w:b/>
          <w:color w:val="833C0B" w:themeColor="accent2" w:themeShade="80"/>
          <w:szCs w:val="24"/>
          <w:shd w:val="clear" w:color="auto" w:fill="BFBFBF" w:themeFill="background1" w:themeFillShade="BF"/>
        </w:rPr>
        <w:t>perate</w:t>
      </w:r>
      <w:proofErr w:type="gramEnd"/>
      <w:r>
        <w:rPr>
          <w:rFonts w:ascii="Segoe UI" w:hAnsi="Segoe UI" w:cs="Segoe UI"/>
          <w:b/>
          <w:color w:val="833C0B" w:themeColor="accent2" w:themeShade="80"/>
          <w:szCs w:val="24"/>
          <w:shd w:val="clear" w:color="auto" w:fill="BFBFBF" w:themeFill="background1" w:themeFillShade="BF"/>
        </w:rPr>
        <w:t xml:space="preserve"> </w:t>
      </w:r>
      <w:r>
        <w:t xml:space="preserve"> subtab.</w:t>
      </w:r>
    </w:p>
    <w:p w14:paraId="29382AFA" w14:textId="77777777" w:rsidR="00A10F5F" w:rsidRDefault="00A10F5F" w:rsidP="00AE0274">
      <w:pPr>
        <w:pStyle w:val="SOPParaText3"/>
        <w:keepNext/>
      </w:pPr>
      <w:r>
        <w:t xml:space="preserve">Click </w:t>
      </w:r>
      <w:proofErr w:type="gramStart"/>
      <w:r>
        <w:t xml:space="preserve">the </w:t>
      </w:r>
      <w:r w:rsidRPr="00ED15B2">
        <w:rPr>
          <w:rFonts w:ascii="Segoe UI" w:hAnsi="Segoe UI" w:cs="Segoe UI"/>
          <w:b/>
          <w:bdr w:val="single" w:sz="6" w:space="0" w:color="auto"/>
          <w:shd w:val="clear" w:color="auto" w:fill="D9D9D9" w:themeFill="background1" w:themeFillShade="D9"/>
        </w:rPr>
        <w:t xml:space="preserve"> Select</w:t>
      </w:r>
      <w:proofErr w:type="gramEnd"/>
      <w:r w:rsidRPr="00ED15B2">
        <w:rPr>
          <w:rFonts w:ascii="Segoe UI" w:hAnsi="Segoe UI" w:cs="Segoe UI"/>
          <w:b/>
          <w:bdr w:val="single" w:sz="6" w:space="0" w:color="auto"/>
          <w:shd w:val="clear" w:color="auto" w:fill="D9D9D9" w:themeFill="background1" w:themeFillShade="D9"/>
        </w:rPr>
        <w:t xml:space="preserve"> Recipe </w:t>
      </w:r>
      <w:r w:rsidRPr="0070502B">
        <w:rPr>
          <w:bdr w:val="single" w:sz="8" w:space="0" w:color="auto" w:shadow="1"/>
          <w:shd w:val="clear" w:color="auto" w:fill="E8E8D0"/>
        </w:rPr>
        <w:sym w:font="Webdings" w:char="F036"/>
      </w:r>
      <w:r>
        <w:t xml:space="preserve"> pull down box. </w:t>
      </w:r>
    </w:p>
    <w:p w14:paraId="6AD57330" w14:textId="77777777" w:rsidR="00A10F5F" w:rsidRDefault="00A10F5F" w:rsidP="00AE0274">
      <w:pPr>
        <w:pStyle w:val="SOPParaText3"/>
        <w:keepNext/>
      </w:pPr>
      <w:r w:rsidRPr="006B3FD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5CBEA3" wp14:editId="2B0A4B7B">
                <wp:simplePos x="0" y="0"/>
                <wp:positionH relativeFrom="column">
                  <wp:posOffset>7417435</wp:posOffset>
                </wp:positionH>
                <wp:positionV relativeFrom="paragraph">
                  <wp:posOffset>4406900</wp:posOffset>
                </wp:positionV>
                <wp:extent cx="614680" cy="189865"/>
                <wp:effectExtent l="0" t="0" r="0" b="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1898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95BAF" id="Oval 82" o:spid="_x0000_s1026" style="position:absolute;margin-left:584.05pt;margin-top:347pt;width:48.4pt;height:14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" filled="f" strokecolor="fuchsia" strokeweight="1pt">
                <v:stroke joinstyle="miter"/>
              </v:oval>
            </w:pict>
          </mc:Fallback>
        </mc:AlternateContent>
      </w:r>
      <w:r>
        <w:t>Select the desired recipe.</w:t>
      </w:r>
    </w:p>
    <w:p w14:paraId="19B0E563" w14:textId="798F3DF6" w:rsidR="00A10F5F" w:rsidRDefault="00A10F5F" w:rsidP="00A10F5F">
      <w:pPr>
        <w:pStyle w:val="SOPParaText3"/>
      </w:pPr>
      <w:r>
        <w:rPr>
          <w:noProof/>
        </w:rPr>
        <mc:AlternateContent>
          <mc:Choice Requires="wpg">
            <w:drawing>
              <wp:anchor distT="0" distB="182880" distL="114300" distR="114300" simplePos="0" relativeHeight="251692032" behindDoc="0" locked="0" layoutInCell="1" allowOverlap="1" wp14:anchorId="2C4DA8F3" wp14:editId="432A22D0">
                <wp:simplePos x="0" y="0"/>
                <wp:positionH relativeFrom="margin">
                  <wp:posOffset>1956</wp:posOffset>
                </wp:positionH>
                <wp:positionV relativeFrom="paragraph">
                  <wp:posOffset>274320</wp:posOffset>
                </wp:positionV>
                <wp:extent cx="6629400" cy="2779776"/>
                <wp:effectExtent l="0" t="0" r="0" b="1905"/>
                <wp:wrapTopAndBottom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779776"/>
                          <a:chOff x="0" y="0"/>
                          <a:chExt cx="6627706" cy="2779268"/>
                        </a:xfrm>
                      </wpg:grpSpPr>
                      <wpg:grpSp>
                        <wpg:cNvPr id="268" name="Group 268"/>
                        <wpg:cNvGrpSpPr/>
                        <wpg:grpSpPr>
                          <a:xfrm>
                            <a:off x="0" y="63500"/>
                            <a:ext cx="3291840" cy="2715768"/>
                            <a:chOff x="1517038" y="-215929"/>
                            <a:chExt cx="3293215" cy="2717678"/>
                          </a:xfrm>
                        </wpg:grpSpPr>
                        <pic:pic xmlns:pic="http://schemas.openxmlformats.org/drawingml/2006/picture">
                          <pic:nvPicPr>
                            <pic:cNvPr id="269" name="Picture 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7038" y="21165"/>
                              <a:ext cx="3293215" cy="24805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0" name="Oval 270"/>
                          <wps:cNvSpPr/>
                          <wps:spPr>
                            <a:xfrm>
                              <a:off x="3139796" y="1061707"/>
                              <a:ext cx="489705" cy="18986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Line Callout 2 (No Border) 79"/>
                          <wps:cNvSpPr/>
                          <wps:spPr>
                            <a:xfrm>
                              <a:off x="1563024" y="-215929"/>
                              <a:ext cx="1702039" cy="242623"/>
                            </a:xfrm>
                            <a:prstGeom prst="callout2">
                              <a:avLst>
                                <a:gd name="adj1" fmla="val 54283"/>
                                <a:gd name="adj2" fmla="val 99601"/>
                                <a:gd name="adj3" fmla="val 52431"/>
                                <a:gd name="adj4" fmla="val 120662"/>
                                <a:gd name="adj5" fmla="val 528411"/>
                                <a:gd name="adj6" fmla="val 108520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9A3FD2" w14:textId="77777777" w:rsidR="00AA40A2" w:rsidRPr="00783C7F" w:rsidRDefault="00AA40A2" w:rsidP="00A10F5F">
                                <w:pPr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>Select Recipe pull down box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2" name="Group 272"/>
                        <wpg:cNvGrpSpPr/>
                        <wpg:grpSpPr>
                          <a:xfrm>
                            <a:off x="3335866" y="0"/>
                            <a:ext cx="3291840" cy="2770632"/>
                            <a:chOff x="1338174" y="-301969"/>
                            <a:chExt cx="3292515" cy="2767291"/>
                          </a:xfrm>
                        </wpg:grpSpPr>
                        <pic:pic xmlns:pic="http://schemas.openxmlformats.org/drawingml/2006/picture">
                          <pic:nvPicPr>
                            <pic:cNvPr id="273" name="Picture 2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8174" y="0"/>
                              <a:ext cx="3292515" cy="246532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4" name="Line Callout 2 (No Border) 85"/>
                          <wps:cNvSpPr/>
                          <wps:spPr>
                            <a:xfrm>
                              <a:off x="3311146" y="-301969"/>
                              <a:ext cx="1254050" cy="372745"/>
                            </a:xfrm>
                            <a:prstGeom prst="callout2">
                              <a:avLst>
                                <a:gd name="adj1" fmla="val 49962"/>
                                <a:gd name="adj2" fmla="val -2931"/>
                                <a:gd name="adj3" fmla="val 49855"/>
                                <a:gd name="adj4" fmla="val -16708"/>
                                <a:gd name="adj5" fmla="val 445206"/>
                                <a:gd name="adj6" fmla="val -53786"/>
                              </a:avLst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  <a:round/>
                              <a:tailEnd type="stealth" w="med" len="lg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8F46E2" w14:textId="77777777" w:rsidR="00AA40A2" w:rsidRPr="00783C7F" w:rsidRDefault="00AA40A2" w:rsidP="00A10F5F">
                                <w:pPr>
                                  <w:rPr>
                                    <w:color w:val="FF00FF"/>
                                  </w:rPr>
                                </w:pPr>
                                <w:r>
                                  <w:rPr>
                                    <w:color w:val="FF00FF"/>
                                  </w:rPr>
                                  <w:t>Select Recipe button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Oval 275"/>
                          <wps:cNvSpPr/>
                          <wps:spPr>
                            <a:xfrm>
                              <a:off x="2197549" y="1354444"/>
                              <a:ext cx="855310" cy="32168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DA8F3" id="Group 267" o:spid="_x0000_s1095" style="position:absolute;left:0;text-align:left;margin-left:.15pt;margin-top:21.6pt;width:522pt;height:218.9pt;z-index:251692032;mso-wrap-distance-bottom:14.4pt;mso-position-horizontal-relative:margin;mso-position-vertical-relative:text;mso-width-relative:margin;mso-height-relative:margin" coordsize="66277,27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">
                <v:group id="Group 268" o:spid="_x0000_s1096" style="position:absolute;top:635;width:32918;height:27157" coordorigin="15170,-2159" coordsize="32932,2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Picture 269" o:spid="_x0000_s1097" type="#_x0000_t75" style="position:absolute;left:15170;top:211;width:32932;height:2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">
                    <v:imagedata r:id="rId37" o:title=""/>
                  </v:shape>
                  <v:oval id="Oval 270" o:spid="_x0000_s1098" style="position:absolute;left:31397;top:10617;width:4898;height:1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" filled="f" strokecolor="fuchsia" strokeweight="1pt">
                    <v:stroke joinstyle="miter"/>
                  </v:oval>
                  <v:shape id="Line Callout 2 (No Border) 79" o:spid="_x0000_s1099" type="#_x0000_t42" style="position:absolute;left:15630;top:-2159;width:17020;height: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" adj="23440,114137,26063,11325,21514,11725" filled="f" strokecolor="fuchsia" strokeweight="1pt">
                    <v:stroke startarrow="classic" startarrowlength="long" joinstyle="round"/>
                    <v:textbox inset="0,0,0,0">
                      <w:txbxContent>
                        <w:p w14:paraId="449A3FD2" w14:textId="77777777" w:rsidR="00AA40A2" w:rsidRPr="00783C7F" w:rsidRDefault="00AA40A2" w:rsidP="00A10F5F">
                          <w:pPr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>Select Recipe pull down box</w:t>
                          </w:r>
                        </w:p>
                      </w:txbxContent>
                    </v:textbox>
                    <o:callout v:ext="edit" minusx="t" minusy="t"/>
                  </v:shape>
                </v:group>
                <v:group id="Group 272" o:spid="_x0000_s1100" style="position:absolute;left:33358;width:32919;height:27706" coordorigin="13381,-3019" coordsize="32925,2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Picture 273" o:spid="_x0000_s1101" type="#_x0000_t75" style="position:absolute;left:13381;width:32925;height:24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">
                    <v:imagedata r:id="rId38" o:title=""/>
                  </v:shape>
                  <v:shape id="Line Callout 2 (No Border) 85" o:spid="_x0000_s1102" type="#_x0000_t42" style="position:absolute;left:33111;top:-3019;width:12540;height: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" adj="-11618,96164,-3609,10769,-633,10792" filled="f" strokecolor="fuchsia" strokeweight="1pt">
                    <v:stroke startarrow="classic" startarrowlength="long" joinstyle="round"/>
                    <v:textbox inset="0,0,0,0">
                      <w:txbxContent>
                        <w:p w14:paraId="6C8F46E2" w14:textId="77777777" w:rsidR="00AA40A2" w:rsidRPr="00783C7F" w:rsidRDefault="00AA40A2" w:rsidP="00A10F5F">
                          <w:pPr>
                            <w:rPr>
                              <w:color w:val="FF00FF"/>
                            </w:rPr>
                          </w:pPr>
                          <w:r>
                            <w:rPr>
                              <w:color w:val="FF00FF"/>
                            </w:rPr>
                            <w:t>Select Recipe button</w:t>
                          </w:r>
                        </w:p>
                      </w:txbxContent>
                    </v:textbox>
                    <o:callout v:ext="edit" minusy="t"/>
                  </v:shape>
                  <v:oval id="Oval 275" o:spid="_x0000_s1103" style="position:absolute;left:21975;top:13544;width:8553;height:3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" filled="f" strokecolor="fuchsia" strokeweight="1pt">
                    <v:stroke joinstyle="miter"/>
                  </v:oval>
                </v:group>
                <w10:wrap type="topAndBottom" anchorx="margin"/>
              </v:group>
            </w:pict>
          </mc:Fallback>
        </mc:AlternateContent>
      </w:r>
      <w:r>
        <w:t xml:space="preserve">Activate the recipe by clicking </w:t>
      </w:r>
      <w:proofErr w:type="gramStart"/>
      <w:r>
        <w:t xml:space="preserve">the </w:t>
      </w:r>
      <w:r w:rsidRPr="00ED15B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Select</w:t>
      </w:r>
      <w:proofErr w:type="gramEnd"/>
      <w:r w:rsidRPr="00ED15B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Recipe</w:t>
      </w:r>
      <w:r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# (recipe name)</w:t>
      </w:r>
      <w:r w:rsidRPr="00ED15B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</w:t>
      </w:r>
      <w:r>
        <w:t xml:space="preserve"> b</w:t>
      </w:r>
      <w:r w:rsidRPr="00721683">
        <w:t>utton.</w:t>
      </w:r>
    </w:p>
    <w:p w14:paraId="1AF5AC2C" w14:textId="77777777" w:rsidR="002054FB" w:rsidRDefault="002054FB" w:rsidP="00AE0274">
      <w:pPr>
        <w:pStyle w:val="SOPSectionHeading2"/>
      </w:pPr>
      <w:bookmarkStart w:id="55" w:name="_Ref9934427"/>
      <w:bookmarkStart w:id="56" w:name="_Ref9934435"/>
      <w:bookmarkStart w:id="57" w:name="_Toc10040797"/>
      <w:bookmarkStart w:id="58" w:name="_Toc11055077"/>
      <w:r>
        <w:t>Run Recipe</w:t>
      </w:r>
      <w:bookmarkEnd w:id="55"/>
      <w:bookmarkEnd w:id="56"/>
      <w:bookmarkEnd w:id="57"/>
      <w:bookmarkEnd w:id="58"/>
    </w:p>
    <w:p w14:paraId="5DDAE44E" w14:textId="73B7D4E7" w:rsidR="002054FB" w:rsidRDefault="002054FB" w:rsidP="002054FB">
      <w:pPr>
        <w:pStyle w:val="SOPParaText3"/>
      </w:pPr>
      <w:r>
        <w:t xml:space="preserve">From </w:t>
      </w:r>
      <w:proofErr w:type="gramStart"/>
      <w:r>
        <w:t xml:space="preserve">the </w:t>
      </w:r>
      <w:r w:rsidRPr="00D42211">
        <w:rPr>
          <w:rFonts w:ascii="Segoe UI" w:hAnsi="Segoe UI" w:cs="Segoe UI"/>
          <w:b/>
          <w:color w:val="833C0B" w:themeColor="accent2" w:themeShade="80"/>
          <w:shd w:val="clear" w:color="auto" w:fill="BFBFBF" w:themeFill="background1" w:themeFillShade="BF"/>
        </w:rPr>
        <w:t xml:space="preserve"> </w:t>
      </w:r>
      <w:r w:rsidRPr="00311DCA">
        <w:rPr>
          <w:rFonts w:ascii="Segoe UI" w:hAnsi="Segoe UI" w:cs="Segoe UI"/>
          <w:b/>
          <w:color w:val="833C0B" w:themeColor="accent2" w:themeShade="80"/>
          <w:u w:val="single"/>
          <w:shd w:val="clear" w:color="auto" w:fill="BFBFBF" w:themeFill="background1" w:themeFillShade="BF"/>
        </w:rPr>
        <w:t>O</w:t>
      </w:r>
      <w:r w:rsidRPr="00D42211">
        <w:rPr>
          <w:rFonts w:ascii="Segoe UI" w:hAnsi="Segoe UI" w:cs="Segoe UI"/>
          <w:b/>
          <w:color w:val="833C0B" w:themeColor="accent2" w:themeShade="80"/>
          <w:shd w:val="clear" w:color="auto" w:fill="BFBFBF" w:themeFill="background1" w:themeFillShade="BF"/>
        </w:rPr>
        <w:t>perate</w:t>
      </w:r>
      <w:proofErr w:type="gramEnd"/>
      <w:r w:rsidRPr="00D42211">
        <w:rPr>
          <w:rFonts w:ascii="Segoe UI" w:hAnsi="Segoe UI" w:cs="Segoe UI"/>
          <w:b/>
          <w:color w:val="833C0B" w:themeColor="accent2" w:themeShade="80"/>
          <w:shd w:val="clear" w:color="auto" w:fill="BFBFBF" w:themeFill="background1" w:themeFillShade="BF"/>
        </w:rPr>
        <w:t xml:space="preserve"> </w:t>
      </w:r>
      <w:r>
        <w:t xml:space="preserve"> subtab, click the </w:t>
      </w:r>
      <w:r w:rsidRPr="00DC5DE2">
        <w:rPr>
          <w:rFonts w:ascii="Segoe UI" w:hAnsi="Segoe UI" w:cs="Segoe UI"/>
          <w:bdr w:val="single" w:sz="8" w:space="0" w:color="auto" w:shadow="1"/>
          <w:shd w:val="clear" w:color="auto" w:fill="CCFFCC"/>
        </w:rPr>
        <w:t xml:space="preserve"> Run </w:t>
      </w:r>
      <w:r>
        <w:t xml:space="preserve"> button.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1A255CC" wp14:editId="3D940CB2">
                <wp:simplePos x="0" y="0"/>
                <wp:positionH relativeFrom="margin">
                  <wp:posOffset>3392170</wp:posOffset>
                </wp:positionH>
                <wp:positionV relativeFrom="paragraph">
                  <wp:posOffset>-91440</wp:posOffset>
                </wp:positionV>
                <wp:extent cx="3291840" cy="2697480"/>
                <wp:effectExtent l="0" t="0" r="3810" b="7620"/>
                <wp:wrapTight wrapText="left">
                  <wp:wrapPolygon edited="0">
                    <wp:start x="12375" y="763"/>
                    <wp:lineTo x="0" y="2441"/>
                    <wp:lineTo x="0" y="21508"/>
                    <wp:lineTo x="21500" y="21508"/>
                    <wp:lineTo x="21500" y="2441"/>
                    <wp:lineTo x="14375" y="763"/>
                    <wp:lineTo x="12375" y="763"/>
                  </wp:wrapPolygon>
                </wp:wrapTight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2697480"/>
                          <a:chOff x="1143000" y="-228583"/>
                          <a:chExt cx="3289057" cy="2693979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289057" cy="2465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Line Callout 2 (No Border) 94"/>
                        <wps:cNvSpPr/>
                        <wps:spPr>
                          <a:xfrm>
                            <a:off x="3316127" y="-228583"/>
                            <a:ext cx="704215" cy="212090"/>
                          </a:xfrm>
                          <a:prstGeom prst="callout2">
                            <a:avLst>
                              <a:gd name="adj1" fmla="val 54503"/>
                              <a:gd name="adj2" fmla="val -1571"/>
                              <a:gd name="adj3" fmla="val 52400"/>
                              <a:gd name="adj4" fmla="val -32374"/>
                              <a:gd name="adj5" fmla="val 838831"/>
                              <a:gd name="adj6" fmla="val -105712"/>
                            </a:avLst>
                          </a:prstGeom>
                          <a:noFill/>
                          <a:ln>
                            <a:solidFill>
                              <a:srgbClr val="FF00FF"/>
                            </a:solidFill>
                            <a:round/>
                            <a:tailEnd type="stealth" w="med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AE2830" w14:textId="77777777" w:rsidR="00AA40A2" w:rsidRPr="00783C7F" w:rsidRDefault="00AA40A2" w:rsidP="002054FB">
                              <w:pPr>
                                <w:jc w:val="right"/>
                                <w:rPr>
                                  <w:color w:val="FF00FF"/>
                                </w:rPr>
                              </w:pPr>
                              <w:r>
                                <w:rPr>
                                  <w:color w:val="FF00FF"/>
                                </w:rPr>
                                <w:t>Run button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Oval 283"/>
                        <wps:cNvSpPr/>
                        <wps:spPr>
                          <a:xfrm>
                            <a:off x="2117093" y="1550583"/>
                            <a:ext cx="742222" cy="22669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255CC" id="Group 280" o:spid="_x0000_s1104" style="position:absolute;left:0;text-align:left;margin-left:267.1pt;margin-top:-7.2pt;width:259.2pt;height:212.4pt;z-index:-251622400;mso-position-horizontal-relative:margin;mso-position-vertical-relative:text;mso-width-relative:margin;mso-height-relative:margin" coordorigin="11430,-2285" coordsize="32890,2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">
                <v:shape id="Picture 281" o:spid="_x0000_s1105" type="#_x0000_t75" style="position:absolute;left:11430;width:32890;height:24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">
                  <v:imagedata r:id="rId40" o:title=""/>
                </v:shape>
                <v:shape id="Line Callout 2 (No Border) 94" o:spid="_x0000_s1106" type="#_x0000_t42" style="position:absolute;left:33161;top:-2285;width:70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" adj="-22834,181187,-6993,11318,-339,11773" filled="f" strokecolor="fuchsia" strokeweight="1pt">
                  <v:stroke startarrow="classic" startarrowlength="long" joinstyle="round"/>
                  <v:textbox inset="0,0,0,0">
                    <w:txbxContent>
                      <w:p w14:paraId="67AE2830" w14:textId="77777777" w:rsidR="00AA40A2" w:rsidRPr="00783C7F" w:rsidRDefault="00AA40A2" w:rsidP="002054FB">
                        <w:pPr>
                          <w:jc w:val="right"/>
                          <w:rPr>
                            <w:color w:val="FF00FF"/>
                          </w:rPr>
                        </w:pPr>
                        <w:r>
                          <w:rPr>
                            <w:color w:val="FF00FF"/>
                          </w:rPr>
                          <w:t>Run button</w:t>
                        </w:r>
                      </w:p>
                    </w:txbxContent>
                  </v:textbox>
                  <o:callout v:ext="edit" minusy="t"/>
                </v:shape>
                <v:oval id="Oval 283" o:spid="_x0000_s1107" style="position:absolute;left:21170;top:15505;width:7423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" filled="f" strokecolor="fuchsia" strokeweight="1pt">
                  <v:stroke joinstyle="miter"/>
                </v:oval>
                <w10:wrap type="tight" side="left" anchorx="margin"/>
              </v:group>
            </w:pict>
          </mc:Fallback>
        </mc:AlternateContent>
      </w:r>
    </w:p>
    <w:p w14:paraId="46ECC9D7" w14:textId="05081380" w:rsidR="00AE0274" w:rsidRDefault="00AE0274">
      <w:pPr>
        <w:spacing w:after="160" w:line="259" w:lineRule="auto"/>
        <w:rPr>
          <w:rFonts w:ascii="Leelawadee" w:hAnsi="Leelawadee" w:cs="Leelawadee"/>
          <w:b/>
          <w:u w:val="single"/>
        </w:rPr>
      </w:pPr>
      <w:bookmarkStart w:id="59" w:name="_Toc10040798"/>
    </w:p>
    <w:p w14:paraId="5383B54B" w14:textId="77777777" w:rsidR="00AE0274" w:rsidRDefault="00AE0274">
      <w:pPr>
        <w:spacing w:after="160" w:line="259" w:lineRule="auto"/>
        <w:rPr>
          <w:rFonts w:ascii="Leelawadee" w:hAnsi="Leelawadee" w:cs="Leelawadee"/>
          <w:b/>
          <w:u w:val="single"/>
        </w:rPr>
      </w:pPr>
      <w:r>
        <w:br w:type="page"/>
      </w:r>
    </w:p>
    <w:p w14:paraId="317579C0" w14:textId="6B0254FF" w:rsidR="002054FB" w:rsidRDefault="002054FB" w:rsidP="00AE0274">
      <w:pPr>
        <w:pStyle w:val="SOPSectionHeading2"/>
        <w:spacing w:before="3360"/>
      </w:pPr>
      <w:bookmarkStart w:id="60" w:name="_Toc11055078"/>
      <w:r>
        <w:lastRenderedPageBreak/>
        <w:t>Wait for Run Completion</w:t>
      </w:r>
      <w:bookmarkEnd w:id="59"/>
      <w:bookmarkEnd w:id="60"/>
    </w:p>
    <w:p w14:paraId="02CC866E" w14:textId="77777777" w:rsidR="002054FB" w:rsidRDefault="002054FB" w:rsidP="00AE0274">
      <w:pPr>
        <w:pStyle w:val="SOPParaText3"/>
        <w:keepNext/>
      </w:pPr>
      <w:r>
        <w:t>Wait for the cooldown cycle to complete.</w:t>
      </w:r>
    </w:p>
    <w:p w14:paraId="7B4DEEF7" w14:textId="77777777" w:rsidR="002054FB" w:rsidRDefault="002054FB" w:rsidP="00AE0274">
      <w:pPr>
        <w:pStyle w:val="SOPNote3"/>
        <w:keepNext/>
        <w:tabs>
          <w:tab w:val="num" w:pos="1512"/>
        </w:tabs>
      </w:pPr>
      <w:r>
        <w:t>The boat will be out, the current recipe will be “</w:t>
      </w:r>
      <w:r w:rsidRPr="00846BB7">
        <w:rPr>
          <w:rFonts w:ascii="Segoe UI" w:hAnsi="Segoe UI" w:cs="Segoe UI"/>
          <w:i w:val="0"/>
        </w:rPr>
        <w:t>REMOVE SAMPLES</w:t>
      </w:r>
      <w:r>
        <w:t>” and the current cycle will be “</w:t>
      </w:r>
      <w:r w:rsidRPr="00846BB7">
        <w:rPr>
          <w:rFonts w:ascii="Segoe UI" w:hAnsi="Segoe UI" w:cs="Segoe UI"/>
          <w:i w:val="0"/>
        </w:rPr>
        <w:t>REMOVE SAMPLES</w:t>
      </w:r>
      <w:r>
        <w:t>”.  If this recipe is not reset within a programmed amount of time, the system will start the “</w:t>
      </w:r>
      <w:r w:rsidRPr="00846BB7">
        <w:rPr>
          <w:rFonts w:ascii="Segoe UI" w:hAnsi="Segoe UI" w:cs="Segoe UI"/>
          <w:i w:val="0"/>
        </w:rPr>
        <w:t>IDLE WITH COMPLETED SAMPLES ON BOAT</w:t>
      </w:r>
      <w:r>
        <w:t>” and the load will push back into the furnace.</w:t>
      </w:r>
    </w:p>
    <w:p w14:paraId="77D58519" w14:textId="77777777" w:rsidR="002054FB" w:rsidRDefault="002054FB" w:rsidP="00AE0274">
      <w:pPr>
        <w:pStyle w:val="SOPParaText3"/>
        <w:keepNext/>
      </w:pPr>
      <w:r>
        <w:t xml:space="preserve">Click </w:t>
      </w:r>
      <w:proofErr w:type="gramStart"/>
      <w:r>
        <w:t xml:space="preserve">the </w:t>
      </w:r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CCCCFF"/>
        </w:rPr>
        <w:t xml:space="preserve"> Reset</w:t>
      </w:r>
      <w:proofErr w:type="gramEnd"/>
      <w:r w:rsidRPr="00DC5DE2">
        <w:rPr>
          <w:rFonts w:ascii="Segoe UI" w:hAnsi="Segoe UI" w:cs="Segoe UI"/>
          <w:b/>
          <w:bdr w:val="single" w:sz="8" w:space="0" w:color="auto" w:shadow="1"/>
          <w:shd w:val="clear" w:color="auto" w:fill="CCCCFF"/>
        </w:rPr>
        <w:t xml:space="preserve"> </w:t>
      </w:r>
      <w:r>
        <w:t xml:space="preserve"> button.</w:t>
      </w:r>
    </w:p>
    <w:p w14:paraId="555FFB4E" w14:textId="738F7F7F" w:rsidR="002054FB" w:rsidRDefault="002054FB" w:rsidP="002054FB">
      <w:pPr>
        <w:pStyle w:val="SOPParaText3"/>
      </w:pPr>
      <w:r>
        <w:t xml:space="preserve">At </w:t>
      </w:r>
      <w:proofErr w:type="gramStart"/>
      <w:r>
        <w:t xml:space="preserve">the </w:t>
      </w:r>
      <w:r w:rsidRPr="002054FB">
        <w:rPr>
          <w:rFonts w:ascii="Segoe UI" w:hAnsi="Segoe UI" w:cs="Segoe UI"/>
          <w:b/>
          <w:shd w:val="clear" w:color="auto" w:fill="CCFFFF"/>
        </w:rPr>
        <w:t xml:space="preserve"> Reset</w:t>
      </w:r>
      <w:proofErr w:type="gramEnd"/>
      <w:r w:rsidRPr="002054FB">
        <w:rPr>
          <w:rFonts w:ascii="Segoe UI" w:hAnsi="Segoe UI" w:cs="Segoe UI"/>
          <w:b/>
          <w:shd w:val="clear" w:color="auto" w:fill="CCFFFF"/>
        </w:rPr>
        <w:t xml:space="preserve"> the current recipe ? </w:t>
      </w:r>
      <w:r>
        <w:t xml:space="preserve"> dialog box, click </w:t>
      </w:r>
      <w:proofErr w:type="gramStart"/>
      <w:r>
        <w:t xml:space="preserve">the </w:t>
      </w:r>
      <w:r w:rsidRPr="00ED15B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OK</w:t>
      </w:r>
      <w:proofErr w:type="gramEnd"/>
      <w:r w:rsidRPr="00ED15B2">
        <w:rPr>
          <w:rFonts w:ascii="Segoe UI" w:hAnsi="Segoe UI" w:cs="Segoe UI"/>
          <w:b/>
          <w:bdr w:val="single" w:sz="8" w:space="0" w:color="auto" w:shadow="1"/>
          <w:shd w:val="clear" w:color="auto" w:fill="D9D9D9" w:themeFill="background1" w:themeFillShade="D9"/>
        </w:rPr>
        <w:t xml:space="preserve"> </w:t>
      </w:r>
      <w:r>
        <w:t xml:space="preserve"> button.</w:t>
      </w:r>
    </w:p>
    <w:p w14:paraId="2235939D" w14:textId="77777777" w:rsidR="002054FB" w:rsidRDefault="002054FB" w:rsidP="002054FB">
      <w:pPr>
        <w:pStyle w:val="SOPSectionHeading2"/>
      </w:pPr>
      <w:bookmarkStart w:id="61" w:name="_Toc10040799"/>
      <w:bookmarkStart w:id="62" w:name="_Toc11055079"/>
      <w:r>
        <w:t>Unload Boat</w:t>
      </w:r>
      <w:bookmarkEnd w:id="61"/>
      <w:bookmarkEnd w:id="62"/>
    </w:p>
    <w:p w14:paraId="7C6CBFEE" w14:textId="77777777" w:rsidR="002054FB" w:rsidRDefault="002054FB" w:rsidP="002054FB">
      <w:pPr>
        <w:pStyle w:val="SOPParaText3"/>
        <w:keepNext/>
      </w:pPr>
      <w:r>
        <w:t>Ensure the run has completed.</w:t>
      </w:r>
    </w:p>
    <w:tbl>
      <w:tblPr>
        <w:tblStyle w:val="TableGrid"/>
        <w:tblW w:w="0" w:type="auto"/>
        <w:jc w:val="center"/>
        <w:tblBorders>
          <w:top w:val="single" w:sz="12" w:space="0" w:color="FF0000"/>
          <w:left w:val="none" w:sz="0" w:space="0" w:color="auto"/>
          <w:bottom w:val="single" w:sz="12" w:space="0" w:color="FF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5184"/>
        <w:gridCol w:w="1440"/>
      </w:tblGrid>
      <w:tr w:rsidR="002054FB" w:rsidRPr="00991915" w14:paraId="26F84F55" w14:textId="77777777" w:rsidTr="00015C4A">
        <w:trPr>
          <w:cantSplit/>
          <w:jc w:val="center"/>
        </w:trPr>
        <w:tc>
          <w:tcPr>
            <w:tcW w:w="1440" w:type="dxa"/>
            <w:vAlign w:val="center"/>
          </w:tcPr>
          <w:p w14:paraId="730BFBC1" w14:textId="77777777" w:rsidR="002054FB" w:rsidRPr="00991915" w:rsidRDefault="002054FB" w:rsidP="00015C4A">
            <w:pPr>
              <w:pStyle w:val="SOPNormalText"/>
              <w:keepNext/>
              <w:tabs>
                <w:tab w:val="center" w:pos="5040"/>
                <w:tab w:val="right" w:pos="10512"/>
              </w:tabs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  <w:tc>
          <w:tcPr>
            <w:tcW w:w="5184" w:type="dxa"/>
            <w:vAlign w:val="center"/>
          </w:tcPr>
          <w:p w14:paraId="2DC60357" w14:textId="77777777" w:rsidR="002054FB" w:rsidRPr="00991915" w:rsidRDefault="002054FB" w:rsidP="00015C4A">
            <w:pPr>
              <w:pStyle w:val="SOPNormalText"/>
              <w:keepNext/>
              <w:tabs>
                <w:tab w:val="center" w:pos="5040"/>
                <w:tab w:val="right" w:pos="10512"/>
              </w:tabs>
              <w:jc w:val="center"/>
              <w:rPr>
                <w:color w:val="FF0000"/>
              </w:rPr>
            </w:pPr>
            <w:r w:rsidRPr="00991915">
              <w:rPr>
                <w:rFonts w:asciiTheme="minorHAnsi" w:hAnsiTheme="minorHAnsi"/>
                <w:b/>
                <w:color w:val="FF0000"/>
              </w:rPr>
              <w:t>CAUTION</w:t>
            </w:r>
          </w:p>
        </w:tc>
        <w:tc>
          <w:tcPr>
            <w:tcW w:w="1440" w:type="dxa"/>
            <w:vAlign w:val="center"/>
          </w:tcPr>
          <w:p w14:paraId="207AED8F" w14:textId="77777777" w:rsidR="002054FB" w:rsidRPr="00991915" w:rsidRDefault="002054FB" w:rsidP="00015C4A">
            <w:pPr>
              <w:pStyle w:val="SOPNormalText"/>
              <w:keepNext/>
              <w:tabs>
                <w:tab w:val="center" w:pos="5040"/>
                <w:tab w:val="right" w:pos="10512"/>
              </w:tabs>
              <w:jc w:val="right"/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</w:tr>
      <w:tr w:rsidR="002054FB" w:rsidRPr="00D12F64" w14:paraId="069B02D1" w14:textId="77777777" w:rsidTr="00015C4A">
        <w:trPr>
          <w:cantSplit/>
          <w:jc w:val="center"/>
        </w:trPr>
        <w:tc>
          <w:tcPr>
            <w:tcW w:w="1440" w:type="dxa"/>
            <w:vAlign w:val="center"/>
          </w:tcPr>
          <w:p w14:paraId="1F083531" w14:textId="77777777" w:rsidR="002054FB" w:rsidRDefault="002054FB" w:rsidP="00015C4A">
            <w:pPr>
              <w:keepNext/>
              <w:spacing w:before="120"/>
              <w:ind w:left="-720" w:right="-573"/>
              <w:rPr>
                <w:b/>
              </w:rPr>
            </w:pPr>
          </w:p>
        </w:tc>
        <w:tc>
          <w:tcPr>
            <w:tcW w:w="5184" w:type="dxa"/>
            <w:vAlign w:val="center"/>
          </w:tcPr>
          <w:p w14:paraId="18ED4CF4" w14:textId="77777777" w:rsidR="002054FB" w:rsidRPr="00154485" w:rsidRDefault="002054FB" w:rsidP="00015C4A">
            <w:pPr>
              <w:keepNext/>
              <w:spacing w:before="120"/>
              <w:jc w:val="center"/>
              <w:rPr>
                <w:b/>
              </w:rPr>
            </w:pPr>
            <w:r w:rsidRPr="00154485">
              <w:rPr>
                <w:b/>
              </w:rPr>
              <w:t>All recipes include the necessary cool down time to ensure the quartzware, wafers, and samples are cool enough to be touched and handled.</w:t>
            </w:r>
          </w:p>
          <w:p w14:paraId="62ADF04D" w14:textId="77777777" w:rsidR="002054FB" w:rsidRPr="00D12F64" w:rsidRDefault="002054FB" w:rsidP="00015C4A">
            <w:pPr>
              <w:keepNext/>
              <w:spacing w:before="120" w:after="120"/>
              <w:jc w:val="center"/>
              <w:rPr>
                <w:b/>
              </w:rPr>
            </w:pPr>
            <w:r w:rsidRPr="00154485">
              <w:rPr>
                <w:b/>
              </w:rPr>
              <w:t>Do not touch or handle quartzware, wafers, or samples unless the current run is COMPLETE.</w:t>
            </w:r>
          </w:p>
        </w:tc>
        <w:tc>
          <w:tcPr>
            <w:tcW w:w="1440" w:type="dxa"/>
            <w:vAlign w:val="center"/>
          </w:tcPr>
          <w:p w14:paraId="45E894A3" w14:textId="77777777" w:rsidR="002054FB" w:rsidRDefault="002054FB" w:rsidP="00015C4A">
            <w:pPr>
              <w:keepNext/>
              <w:spacing w:before="120"/>
              <w:ind w:left="-720" w:right="-573"/>
              <w:jc w:val="right"/>
              <w:rPr>
                <w:b/>
              </w:rPr>
            </w:pPr>
          </w:p>
        </w:tc>
      </w:tr>
      <w:tr w:rsidR="002054FB" w:rsidRPr="00991915" w14:paraId="45FE6C8A" w14:textId="77777777" w:rsidTr="00015C4A">
        <w:trPr>
          <w:cantSplit/>
          <w:jc w:val="center"/>
        </w:trPr>
        <w:tc>
          <w:tcPr>
            <w:tcW w:w="1440" w:type="dxa"/>
            <w:vAlign w:val="center"/>
          </w:tcPr>
          <w:p w14:paraId="03C7B7FD" w14:textId="77777777" w:rsidR="002054FB" w:rsidRPr="00991915" w:rsidRDefault="002054FB" w:rsidP="00015C4A">
            <w:pPr>
              <w:pStyle w:val="SOPNormalText"/>
              <w:tabs>
                <w:tab w:val="center" w:pos="5040"/>
                <w:tab w:val="right" w:pos="10512"/>
              </w:tabs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  <w:tc>
          <w:tcPr>
            <w:tcW w:w="5184" w:type="dxa"/>
            <w:vAlign w:val="center"/>
          </w:tcPr>
          <w:p w14:paraId="1FEA10E5" w14:textId="77777777" w:rsidR="002054FB" w:rsidRPr="00991915" w:rsidRDefault="002054FB" w:rsidP="00015C4A">
            <w:pPr>
              <w:pStyle w:val="SOPNormalText"/>
              <w:tabs>
                <w:tab w:val="center" w:pos="5040"/>
                <w:tab w:val="right" w:pos="10512"/>
              </w:tabs>
              <w:jc w:val="center"/>
              <w:rPr>
                <w:color w:val="FF0000"/>
              </w:rPr>
            </w:pPr>
            <w:r w:rsidRPr="00991915">
              <w:rPr>
                <w:rFonts w:asciiTheme="minorHAnsi" w:hAnsiTheme="minorHAnsi"/>
                <w:b/>
                <w:color w:val="FF0000"/>
              </w:rPr>
              <w:t>CAUTION</w:t>
            </w:r>
          </w:p>
        </w:tc>
        <w:tc>
          <w:tcPr>
            <w:tcW w:w="1440" w:type="dxa"/>
            <w:vAlign w:val="center"/>
          </w:tcPr>
          <w:p w14:paraId="7196EC91" w14:textId="77777777" w:rsidR="002054FB" w:rsidRPr="00991915" w:rsidRDefault="002054FB" w:rsidP="00015C4A">
            <w:pPr>
              <w:pStyle w:val="SOPNormalText"/>
              <w:tabs>
                <w:tab w:val="center" w:pos="5040"/>
                <w:tab w:val="right" w:pos="10512"/>
              </w:tabs>
              <w:jc w:val="right"/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</w:tr>
    </w:tbl>
    <w:p w14:paraId="405F21E3" w14:textId="77777777" w:rsidR="002054FB" w:rsidRDefault="002054FB" w:rsidP="002054FB">
      <w:pPr>
        <w:pStyle w:val="SOPSectionHeading2"/>
      </w:pPr>
      <w:bookmarkStart w:id="63" w:name="_Toc10040801"/>
      <w:bookmarkStart w:id="64" w:name="_Toc11055080"/>
      <w:r>
        <w:t>Unload Wafers</w:t>
      </w:r>
      <w:bookmarkEnd w:id="63"/>
      <w:bookmarkEnd w:id="64"/>
    </w:p>
    <w:p w14:paraId="1CA3C594" w14:textId="77777777" w:rsidR="002054FB" w:rsidRDefault="002054FB" w:rsidP="002054FB">
      <w:pPr>
        <w:pStyle w:val="SOPParaText3"/>
      </w:pPr>
      <w:r>
        <w:t>Remove the monitor wafers and samples from the boat.</w:t>
      </w:r>
    </w:p>
    <w:p w14:paraId="4DE2C25E" w14:textId="77777777" w:rsidR="002054FB" w:rsidRDefault="002054FB" w:rsidP="002054FB">
      <w:pPr>
        <w:pStyle w:val="SOPSectionHeading2"/>
      </w:pPr>
      <w:bookmarkStart w:id="65" w:name="_Toc10040803"/>
      <w:bookmarkStart w:id="66" w:name="_Toc11055081"/>
      <w:r>
        <w:rPr>
          <w:noProof/>
        </w:rPr>
        <w:drawing>
          <wp:anchor distT="0" distB="0" distL="114300" distR="114300" simplePos="0" relativeHeight="251696128" behindDoc="1" locked="0" layoutInCell="1" allowOverlap="1" wp14:anchorId="49BAE92B" wp14:editId="228FEA8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4320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450" y="21214"/>
                <wp:lineTo x="21450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fer Maps, 5 sites.bmp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Measure Monitor Wafers</w:t>
      </w:r>
      <w:bookmarkEnd w:id="65"/>
      <w:bookmarkEnd w:id="66"/>
    </w:p>
    <w:p w14:paraId="0F47795A" w14:textId="77777777" w:rsidR="002054FB" w:rsidRDefault="002054FB" w:rsidP="002054FB">
      <w:pPr>
        <w:pStyle w:val="SOPParaText3"/>
      </w:pPr>
      <w:r>
        <w:t>Measure the thickness at 5 sites on each monitor wafer.</w:t>
      </w:r>
      <w:r w:rsidRPr="00832BBE">
        <w:rPr>
          <w:noProof/>
        </w:rPr>
        <w:t xml:space="preserve"> </w:t>
      </w:r>
    </w:p>
    <w:p w14:paraId="44072612" w14:textId="77777777" w:rsidR="002054FB" w:rsidRDefault="002054FB" w:rsidP="002054FB">
      <w:pPr>
        <w:pStyle w:val="SOPSectionHeading2"/>
      </w:pPr>
      <w:bookmarkStart w:id="67" w:name="_Toc10040804"/>
      <w:bookmarkStart w:id="68" w:name="_Toc11055082"/>
      <w:r>
        <w:t>Place System in Standby</w:t>
      </w:r>
      <w:bookmarkEnd w:id="67"/>
      <w:bookmarkEnd w:id="68"/>
    </w:p>
    <w:p w14:paraId="614C591A" w14:textId="77777777" w:rsidR="002054FB" w:rsidRDefault="002054FB" w:rsidP="002054FB">
      <w:pPr>
        <w:pStyle w:val="SOPParaText3"/>
      </w:pPr>
      <w:r>
        <w:t>Select the “VACUUM IDLE” recipe.</w:t>
      </w:r>
    </w:p>
    <w:p w14:paraId="49032F1C" w14:textId="77777777" w:rsidR="002054FB" w:rsidRDefault="002054FB" w:rsidP="002054FB">
      <w:pPr>
        <w:pStyle w:val="SOPParaText3"/>
      </w:pPr>
      <w:r>
        <w:t>Run the recipe.</w:t>
      </w:r>
    </w:p>
    <w:p w14:paraId="1A3317E5" w14:textId="77777777" w:rsidR="002054FB" w:rsidRDefault="002054FB" w:rsidP="002054FB">
      <w:pPr>
        <w:pStyle w:val="SOPNote3"/>
        <w:tabs>
          <w:tab w:val="num" w:pos="1512"/>
        </w:tabs>
      </w:pPr>
      <w:r>
        <w:t>The cantilever will go in, the system will pump down, and go on hold.</w:t>
      </w:r>
    </w:p>
    <w:p w14:paraId="3528740C" w14:textId="77777777" w:rsidR="002054FB" w:rsidRDefault="002054FB" w:rsidP="002054FB">
      <w:pPr>
        <w:pStyle w:val="SOPSectionHeading2"/>
      </w:pPr>
      <w:bookmarkStart w:id="69" w:name="_Toc10040805"/>
      <w:bookmarkStart w:id="70" w:name="_Toc11055083"/>
      <w:r>
        <w:t>Disable Tool in Coral</w:t>
      </w:r>
      <w:bookmarkEnd w:id="69"/>
      <w:bookmarkEnd w:id="70"/>
    </w:p>
    <w:p w14:paraId="6BF8D19D" w14:textId="77777777" w:rsidR="002054FB" w:rsidRDefault="002054FB" w:rsidP="002054FB">
      <w:pPr>
        <w:pStyle w:val="SOPParaText3"/>
      </w:pPr>
      <w:r>
        <w:t>Disable the furnace in Coral.</w:t>
      </w:r>
    </w:p>
    <w:p w14:paraId="438E6B65" w14:textId="77777777" w:rsidR="002054FB" w:rsidRDefault="002054FB" w:rsidP="002054FB">
      <w:pPr>
        <w:pStyle w:val="SOPParaText3"/>
      </w:pPr>
      <w:r>
        <w:t>Record the thickness measurements.</w:t>
      </w:r>
    </w:p>
    <w:p w14:paraId="743DA399" w14:textId="1DD58451" w:rsidR="00545663" w:rsidRDefault="0036406F" w:rsidP="009873CC">
      <w:pPr>
        <w:pStyle w:val="SOPSectionHeading1"/>
      </w:pPr>
      <w:bookmarkStart w:id="71" w:name="_Ref10473030"/>
      <w:bookmarkStart w:id="72" w:name="_Ref10473034"/>
      <w:bookmarkStart w:id="73" w:name="_Ref10473109"/>
      <w:bookmarkStart w:id="74" w:name="_Ref10473112"/>
      <w:bookmarkStart w:id="75" w:name="_Toc11055084"/>
      <w:r>
        <w:t>Solid Source Instructions</w:t>
      </w:r>
      <w:bookmarkEnd w:id="46"/>
      <w:bookmarkEnd w:id="71"/>
      <w:bookmarkEnd w:id="72"/>
      <w:bookmarkEnd w:id="73"/>
      <w:bookmarkEnd w:id="74"/>
      <w:bookmarkEnd w:id="75"/>
    </w:p>
    <w:p w14:paraId="4FD6636D" w14:textId="77777777" w:rsidR="002054FB" w:rsidRPr="002054FB" w:rsidRDefault="002054FB" w:rsidP="002054FB">
      <w:pPr>
        <w:pStyle w:val="SOPSectionHeading2"/>
      </w:pPr>
      <w:bookmarkStart w:id="76" w:name="_Toc11055085"/>
      <w:r w:rsidRPr="002054FB">
        <w:t>Install the desired boat</w:t>
      </w:r>
      <w:bookmarkEnd w:id="76"/>
    </w:p>
    <w:p w14:paraId="6EB13113" w14:textId="77777777" w:rsidR="002054FB" w:rsidRPr="002054FB" w:rsidRDefault="002054FB" w:rsidP="002054FB">
      <w:pPr>
        <w:pStyle w:val="SOPParaText3"/>
      </w:pPr>
      <w:r w:rsidRPr="002054FB">
        <w:t>Ensure the unwanted quartz boat on the cantilever is sufficiently cool.</w:t>
      </w:r>
    </w:p>
    <w:p w14:paraId="1EB495FF" w14:textId="65B0D43C" w:rsidR="002054FB" w:rsidRPr="002054FB" w:rsidRDefault="002054FB" w:rsidP="002054FB">
      <w:pPr>
        <w:pStyle w:val="SOPNote3"/>
      </w:pPr>
      <w:r w:rsidRPr="002054FB">
        <w:t xml:space="preserve">The programmed cooldown cycle will be finished and the host computer will </w:t>
      </w:r>
      <w:proofErr w:type="gramStart"/>
      <w:r w:rsidRPr="002054FB">
        <w:t>show</w:t>
      </w:r>
      <w:r>
        <w:t xml:space="preserve"> </w:t>
      </w:r>
      <w:r w:rsidRPr="002054FB">
        <w:rPr>
          <w:rFonts w:ascii="Segoe UI" w:hAnsi="Segoe UI" w:cs="Segoe UI"/>
          <w:i w:val="0"/>
          <w:iCs/>
          <w:bdr w:val="single" w:sz="8" w:space="0" w:color="auto" w:shadow="1"/>
          <w:shd w:val="clear" w:color="auto" w:fill="FFFFCC"/>
        </w:rPr>
        <w:t> </w:t>
      </w:r>
      <w:r w:rsidRPr="002054FB">
        <w:rPr>
          <w:rFonts w:ascii="Segoe UI" w:hAnsi="Segoe UI" w:cs="Segoe UI"/>
          <w:b/>
          <w:i w:val="0"/>
          <w:iCs/>
          <w:bdr w:val="single" w:sz="8" w:space="0" w:color="auto" w:shadow="1"/>
          <w:shd w:val="clear" w:color="auto" w:fill="FFFFCC"/>
        </w:rPr>
        <w:t>*</w:t>
      </w:r>
      <w:proofErr w:type="gramEnd"/>
      <w:r w:rsidRPr="002054FB">
        <w:rPr>
          <w:rFonts w:ascii="Segoe UI" w:hAnsi="Segoe UI" w:cs="Segoe UI"/>
          <w:b/>
          <w:i w:val="0"/>
          <w:iCs/>
          <w:bdr w:val="single" w:sz="8" w:space="0" w:color="auto" w:shadow="1"/>
          <w:shd w:val="clear" w:color="auto" w:fill="FFFFCC"/>
        </w:rPr>
        <w:t>** Complete ***</w:t>
      </w:r>
      <w:r w:rsidRPr="002054FB">
        <w:rPr>
          <w:rFonts w:ascii="Segoe UI" w:hAnsi="Segoe UI" w:cs="Segoe UI"/>
          <w:i w:val="0"/>
          <w:iCs/>
          <w:bdr w:val="single" w:sz="8" w:space="0" w:color="auto" w:shadow="1"/>
          <w:shd w:val="clear" w:color="auto" w:fill="FFFFCC"/>
        </w:rPr>
        <w:t> </w:t>
      </w:r>
      <w:r w:rsidRPr="002054FB">
        <w:t>.</w:t>
      </w:r>
    </w:p>
    <w:p w14:paraId="10EB274A" w14:textId="77777777" w:rsidR="002054FB" w:rsidRPr="002054FB" w:rsidRDefault="002054FB" w:rsidP="002054FB">
      <w:pPr>
        <w:pStyle w:val="SOPParaText3"/>
      </w:pPr>
      <w:r w:rsidRPr="002054FB">
        <w:rPr>
          <w:b/>
          <w:bCs/>
        </w:rPr>
        <w:lastRenderedPageBreak/>
        <w:t>Using the boat fork,</w:t>
      </w:r>
      <w:r w:rsidRPr="002054FB">
        <w:t xml:space="preserve"> carefully remove the unwanted boat and place it on a quartz plate for storage.</w:t>
      </w:r>
    </w:p>
    <w:p w14:paraId="284EF895" w14:textId="77777777" w:rsidR="002054FB" w:rsidRPr="002054FB" w:rsidRDefault="002054FB" w:rsidP="002054FB">
      <w:pPr>
        <w:pStyle w:val="SOPParaText3"/>
      </w:pPr>
      <w:r w:rsidRPr="002054FB">
        <w:rPr>
          <w:b/>
          <w:bCs/>
        </w:rPr>
        <w:t>Using the boat fork,</w:t>
      </w:r>
      <w:r w:rsidRPr="002054FB">
        <w:t xml:space="preserve"> carefully place the desired boat on the cantilever.</w:t>
      </w:r>
    </w:p>
    <w:p w14:paraId="78A33688" w14:textId="77777777" w:rsidR="002054FB" w:rsidRPr="002054FB" w:rsidRDefault="002054FB" w:rsidP="002054FB">
      <w:pPr>
        <w:pStyle w:val="SOPSectionHeading2"/>
      </w:pPr>
      <w:bookmarkStart w:id="77" w:name="_Toc11055086"/>
      <w:r w:rsidRPr="002054FB">
        <w:t>Dehydrate Sources</w:t>
      </w:r>
      <w:bookmarkEnd w:id="77"/>
    </w:p>
    <w:p w14:paraId="286FE769" w14:textId="77777777" w:rsidR="002054FB" w:rsidRPr="002054FB" w:rsidRDefault="002054FB" w:rsidP="002054FB">
      <w:pPr>
        <w:pStyle w:val="SOPParaText3"/>
      </w:pPr>
      <w:r w:rsidRPr="002054FB">
        <w:rPr>
          <w:b/>
          <w:bCs/>
        </w:rPr>
        <w:t>If the solid sources have been out of the furnace for more than 1 hour,</w:t>
      </w:r>
      <w:r w:rsidRPr="002054FB">
        <w:t xml:space="preserve"> dehydrate the sources.</w:t>
      </w:r>
    </w:p>
    <w:p w14:paraId="680D5F1D" w14:textId="77777777" w:rsidR="002054FB" w:rsidRPr="002054FB" w:rsidRDefault="002054FB" w:rsidP="002054FB">
      <w:pPr>
        <w:pStyle w:val="SOPParaText4"/>
      </w:pPr>
      <w:r w:rsidRPr="002054FB">
        <w:rPr>
          <w:b/>
          <w:bCs/>
        </w:rPr>
        <w:t>Using the boat fork,</w:t>
      </w:r>
      <w:r w:rsidRPr="002054FB">
        <w:t xml:space="preserve"> place the boat with the solid sources on the cantilever.</w:t>
      </w:r>
    </w:p>
    <w:p w14:paraId="6406CFAC" w14:textId="77777777" w:rsidR="002054FB" w:rsidRPr="002054FB" w:rsidRDefault="002054FB" w:rsidP="002054FB">
      <w:pPr>
        <w:pStyle w:val="SOPParaText4"/>
      </w:pPr>
      <w:r w:rsidRPr="002054FB">
        <w:t>Ensure each slot adjacent to a solid source wafer has a filler wafer.</w:t>
      </w:r>
    </w:p>
    <w:p w14:paraId="7459E827" w14:textId="77777777" w:rsidR="002054FB" w:rsidRPr="002054FB" w:rsidRDefault="002054FB" w:rsidP="002054FB">
      <w:pPr>
        <w:pStyle w:val="SOPParaText4"/>
      </w:pPr>
      <w:r w:rsidRPr="002054FB">
        <w:t>Process the “DEHYDRATE SOURCES” recipe.</w:t>
      </w:r>
    </w:p>
    <w:p w14:paraId="42FC4F7F" w14:textId="77777777" w:rsidR="002054FB" w:rsidRPr="002054FB" w:rsidRDefault="002054FB" w:rsidP="002054FB">
      <w:pPr>
        <w:pStyle w:val="SOPParaText4"/>
      </w:pPr>
      <w:r w:rsidRPr="002054FB">
        <w:t>When completed, the sources are ready to be used for doping.</w:t>
      </w:r>
    </w:p>
    <w:p w14:paraId="4A0633E9" w14:textId="77777777" w:rsidR="00AE0274" w:rsidRDefault="00AE0274">
      <w:pPr>
        <w:spacing w:after="160" w:line="259" w:lineRule="auto"/>
        <w:rPr>
          <w:rFonts w:ascii="Leelawadee" w:hAnsi="Leelawadee" w:cs="Leelawadee"/>
          <w:b/>
          <w:sz w:val="24"/>
        </w:rPr>
      </w:pPr>
      <w:r>
        <w:br w:type="page"/>
      </w:r>
    </w:p>
    <w:p w14:paraId="7BBA1ECA" w14:textId="21E0D989" w:rsidR="00214212" w:rsidRDefault="00214212" w:rsidP="002054FB">
      <w:pPr>
        <w:pStyle w:val="SOPSectionHeading1"/>
      </w:pPr>
      <w:bookmarkStart w:id="78" w:name="_Toc11055087"/>
      <w:r>
        <w:lastRenderedPageBreak/>
        <w:t>Process Notes</w:t>
      </w:r>
      <w:bookmarkEnd w:id="78"/>
    </w:p>
    <w:p w14:paraId="1CDD167C" w14:textId="77777777" w:rsidR="002054FB" w:rsidRPr="002054FB" w:rsidRDefault="002054FB" w:rsidP="002054FB">
      <w:pPr>
        <w:pStyle w:val="SOPSectionHeading2"/>
      </w:pPr>
      <w:bookmarkStart w:id="79" w:name="_Toc11055088"/>
      <w:r w:rsidRPr="002054FB">
        <w:t>Process Summary</w:t>
      </w:r>
      <w:bookmarkEnd w:id="79"/>
    </w:p>
    <w:p w14:paraId="07975982" w14:textId="5D041DD4" w:rsidR="002D6306" w:rsidRDefault="00AF483D" w:rsidP="002054FB">
      <w:pPr>
        <w:pStyle w:val="SOPParaText3"/>
      </w:pPr>
      <w:r w:rsidRPr="00AF483D">
        <w:rPr>
          <w:rStyle w:val="SOPTableText"/>
        </w:rPr>
        <w:fldChar w:fldCharType="begin"/>
      </w:r>
      <w:r w:rsidRPr="00AF483D">
        <w:rPr>
          <w:rStyle w:val="SOPTableText"/>
        </w:rPr>
        <w:instrText xml:space="preserve"> REF _Ref9608398 \h </w:instrText>
      </w:r>
      <w:r>
        <w:rPr>
          <w:rStyle w:val="SOPTableText"/>
        </w:rPr>
        <w:instrText xml:space="preserve"> \* MERGEFORMAT </w:instrText>
      </w:r>
      <w:r w:rsidRPr="00AF483D">
        <w:rPr>
          <w:rStyle w:val="SOPTableText"/>
        </w:rPr>
      </w:r>
      <w:r w:rsidRPr="00AF483D">
        <w:rPr>
          <w:rStyle w:val="SOPTableText"/>
        </w:rPr>
        <w:fldChar w:fldCharType="separate"/>
      </w:r>
      <w:r w:rsidR="002D6306" w:rsidRPr="002D6306">
        <w:rPr>
          <w:rStyle w:val="SOPTableText"/>
        </w:rPr>
        <w:t>Table 4, Oxidation Process Summary Data</w:t>
      </w:r>
      <w:r w:rsidRPr="00AF483D">
        <w:rPr>
          <w:rStyle w:val="SOPTableText"/>
        </w:rPr>
        <w:fldChar w:fldCharType="end"/>
      </w:r>
      <w:r>
        <w:t xml:space="preserve"> </w:t>
      </w:r>
      <w:r w:rsidR="002054FB" w:rsidRPr="002054FB">
        <w:t>lists the basic information for the various processes.  Contact staff for help selecting a recipe and oxidation time.</w:t>
      </w:r>
    </w:p>
    <w:tbl>
      <w:tblPr>
        <w:tblStyle w:val="TableGrid"/>
        <w:tblW w:w="10080" w:type="dxa"/>
        <w:jc w:val="center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304"/>
        <w:gridCol w:w="2592"/>
        <w:gridCol w:w="864"/>
        <w:gridCol w:w="864"/>
        <w:gridCol w:w="864"/>
        <w:gridCol w:w="864"/>
        <w:gridCol w:w="864"/>
        <w:gridCol w:w="864"/>
      </w:tblGrid>
      <w:tr w:rsidR="002D6306" w14:paraId="57D72F4F" w14:textId="77777777" w:rsidTr="00573A08">
        <w:trPr>
          <w:jc w:val="center"/>
        </w:trPr>
        <w:tc>
          <w:tcPr>
            <w:tcW w:w="10080" w:type="dxa"/>
            <w:gridSpan w:val="8"/>
            <w:tcBorders>
              <w:top w:val="thinThickMediumGap" w:sz="18" w:space="0" w:color="auto"/>
              <w:bottom w:val="single" w:sz="18" w:space="0" w:color="auto"/>
            </w:tcBorders>
          </w:tcPr>
          <w:p w14:paraId="54518E91" w14:textId="1AA29484" w:rsidR="002D6306" w:rsidRDefault="002D6306" w:rsidP="00015C4A">
            <w:pPr>
              <w:pStyle w:val="SOPTableTitle"/>
            </w:pPr>
            <w:bookmarkStart w:id="80" w:name="_Ref9608398"/>
            <w:bookmarkStart w:id="81" w:name="_Toc10040815"/>
            <w:bookmarkStart w:id="82" w:name="_Toc10472772"/>
            <w:bookmarkStart w:id="83" w:name="_Toc11055096"/>
            <w:r>
              <w:t xml:space="preserve">Table </w:t>
            </w:r>
            <w:r w:rsidR="003B75D0">
              <w:fldChar w:fldCharType="begin"/>
            </w:r>
            <w:r w:rsidR="003B75D0">
              <w:instrText xml:space="preserve"> SEQ Table \* ARABIC </w:instrText>
            </w:r>
            <w:r w:rsidR="003B75D0">
              <w:fldChar w:fldCharType="separate"/>
            </w:r>
            <w:r>
              <w:rPr>
                <w:noProof/>
              </w:rPr>
              <w:t>4</w:t>
            </w:r>
            <w:r w:rsidR="003B75D0">
              <w:rPr>
                <w:noProof/>
              </w:rPr>
              <w:fldChar w:fldCharType="end"/>
            </w:r>
            <w:r>
              <w:t>, Oxidation Process Summary Data</w:t>
            </w:r>
            <w:bookmarkEnd w:id="80"/>
            <w:bookmarkEnd w:id="81"/>
            <w:bookmarkEnd w:id="82"/>
            <w:bookmarkEnd w:id="83"/>
          </w:p>
        </w:tc>
      </w:tr>
      <w:tr w:rsidR="002D6306" w14:paraId="4E4646B7" w14:textId="77777777" w:rsidTr="00573A08">
        <w:trPr>
          <w:jc w:val="center"/>
        </w:trPr>
        <w:tc>
          <w:tcPr>
            <w:tcW w:w="2304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3ED358" w14:textId="77777777" w:rsidR="002D6306" w:rsidRPr="00AF483D" w:rsidRDefault="002D6306" w:rsidP="00015C4A">
            <w:pPr>
              <w:keepNext/>
              <w:rPr>
                <w:b/>
                <w:bCs/>
                <w:sz w:val="20"/>
                <w:szCs w:val="20"/>
              </w:rPr>
            </w:pPr>
            <w:r w:rsidRPr="00AF483D">
              <w:rPr>
                <w:b/>
                <w:bCs/>
                <w:sz w:val="20"/>
                <w:szCs w:val="20"/>
              </w:rPr>
              <w:t>Furnace</w:t>
            </w:r>
          </w:p>
        </w:tc>
        <w:tc>
          <w:tcPr>
            <w:tcW w:w="2592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63EDB85" w14:textId="77777777" w:rsidR="002D6306" w:rsidRPr="00AF483D" w:rsidRDefault="002D6306" w:rsidP="00015C4A">
            <w:pPr>
              <w:keepNext/>
              <w:rPr>
                <w:b/>
                <w:bCs/>
                <w:sz w:val="20"/>
                <w:szCs w:val="20"/>
              </w:rPr>
            </w:pPr>
            <w:r w:rsidRPr="00AF483D">
              <w:rPr>
                <w:b/>
                <w:bCs/>
                <w:sz w:val="20"/>
                <w:szCs w:val="20"/>
              </w:rPr>
              <w:t>Recipe</w:t>
            </w:r>
          </w:p>
        </w:tc>
        <w:tc>
          <w:tcPr>
            <w:tcW w:w="86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4783D3B" w14:textId="77777777" w:rsidR="002D6306" w:rsidRPr="00AF483D" w:rsidRDefault="002D6306" w:rsidP="00015C4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 w:rsidRPr="00AF483D">
              <w:rPr>
                <w:b/>
                <w:bCs/>
                <w:sz w:val="20"/>
                <w:szCs w:val="20"/>
              </w:rPr>
              <w:t>N2</w:t>
            </w:r>
          </w:p>
          <w:p w14:paraId="03D1D7F4" w14:textId="77777777" w:rsidR="002D6306" w:rsidRPr="00AF483D" w:rsidRDefault="002D6306" w:rsidP="00015C4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 w:rsidRPr="00AF483D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AF483D">
              <w:rPr>
                <w:b/>
                <w:bCs/>
                <w:sz w:val="20"/>
                <w:szCs w:val="20"/>
              </w:rPr>
              <w:t>slm</w:t>
            </w:r>
            <w:proofErr w:type="spellEnd"/>
            <w:r w:rsidRPr="00AF483D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456651D" w14:textId="77777777" w:rsidR="002D6306" w:rsidRPr="00AF483D" w:rsidRDefault="002D6306" w:rsidP="00015C4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 w:rsidRPr="00AF483D">
              <w:rPr>
                <w:b/>
                <w:bCs/>
                <w:sz w:val="20"/>
                <w:szCs w:val="20"/>
              </w:rPr>
              <w:t>O2</w:t>
            </w:r>
          </w:p>
          <w:p w14:paraId="2171C93A" w14:textId="77777777" w:rsidR="002D6306" w:rsidRPr="00AF483D" w:rsidRDefault="002D6306" w:rsidP="00015C4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 w:rsidRPr="00AF483D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AF483D">
              <w:rPr>
                <w:b/>
                <w:bCs/>
                <w:sz w:val="20"/>
                <w:szCs w:val="20"/>
              </w:rPr>
              <w:t>slm</w:t>
            </w:r>
            <w:proofErr w:type="spellEnd"/>
            <w:r w:rsidRPr="00AF483D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54178AF" w14:textId="77777777" w:rsidR="002D6306" w:rsidRPr="00AF483D" w:rsidRDefault="002D6306" w:rsidP="00015C4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 w:rsidRPr="00AF483D">
              <w:rPr>
                <w:b/>
                <w:bCs/>
                <w:sz w:val="20"/>
                <w:szCs w:val="20"/>
              </w:rPr>
              <w:t>N2/TLC (</w:t>
            </w:r>
            <w:proofErr w:type="spellStart"/>
            <w:r w:rsidRPr="00AF483D">
              <w:rPr>
                <w:b/>
                <w:bCs/>
                <w:sz w:val="20"/>
                <w:szCs w:val="20"/>
              </w:rPr>
              <w:t>slm</w:t>
            </w:r>
            <w:proofErr w:type="spellEnd"/>
            <w:r w:rsidRPr="00AF483D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BBF9768" w14:textId="77777777" w:rsidR="002D6306" w:rsidRPr="00AF483D" w:rsidRDefault="002D6306" w:rsidP="00015C4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 w:rsidRPr="00AF483D">
              <w:rPr>
                <w:b/>
                <w:bCs/>
                <w:sz w:val="20"/>
                <w:szCs w:val="20"/>
              </w:rPr>
              <w:t>Temp (°C)</w:t>
            </w:r>
          </w:p>
        </w:tc>
        <w:tc>
          <w:tcPr>
            <w:tcW w:w="86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02055B5" w14:textId="77777777" w:rsidR="002D6306" w:rsidRDefault="002D6306" w:rsidP="00015C4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Approx. Time</w:t>
            </w:r>
          </w:p>
          <w:p w14:paraId="5384F44B" w14:textId="77777777" w:rsidR="002D6306" w:rsidRPr="00AF483D" w:rsidRDefault="002D6306" w:rsidP="00015C4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(min)</w:t>
            </w:r>
          </w:p>
        </w:tc>
        <w:tc>
          <w:tcPr>
            <w:tcW w:w="86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E9CBE89" w14:textId="77777777" w:rsidR="002D6306" w:rsidRPr="00AF483D" w:rsidRDefault="002D6306" w:rsidP="00015C4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Thick (Å)</w:t>
            </w:r>
          </w:p>
        </w:tc>
      </w:tr>
      <w:tr w:rsidR="002D6306" w14:paraId="1E371631" w14:textId="77777777" w:rsidTr="00573A08">
        <w:trPr>
          <w:jc w:val="center"/>
        </w:trPr>
        <w:tc>
          <w:tcPr>
            <w:tcW w:w="230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7913B61D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  <w:proofErr w:type="spellStart"/>
            <w:r w:rsidRPr="00C84F71">
              <w:t>CleanOx</w:t>
            </w:r>
            <w:proofErr w:type="spellEnd"/>
            <w:r>
              <w:t xml:space="preserve">, </w:t>
            </w:r>
            <w:r w:rsidRPr="00C84F71">
              <w:t>Doped Ox</w:t>
            </w:r>
          </w:p>
        </w:tc>
        <w:tc>
          <w:tcPr>
            <w:tcW w:w="259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43E7C5C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  <w:r>
              <w:t>DRY OX (All temps)</w:t>
            </w:r>
          </w:p>
        </w:tc>
        <w:tc>
          <w:tcPr>
            <w:tcW w:w="864" w:type="dxa"/>
            <w:vMerge w:val="restart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14:paraId="6C3598C8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Merge w:val="restart"/>
            <w:tcBorders>
              <w:top w:val="single" w:sz="12" w:space="0" w:color="auto"/>
            </w:tcBorders>
          </w:tcPr>
          <w:p w14:paraId="5F3315CF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  <w:highlight w:val="yellow"/>
              </w:rPr>
            </w:pPr>
            <w:r>
              <w:t>4</w:t>
            </w:r>
          </w:p>
        </w:tc>
        <w:tc>
          <w:tcPr>
            <w:tcW w:w="864" w:type="dxa"/>
            <w:vMerge w:val="restart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14:paraId="45D8886E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</w:tcPr>
          <w:p w14:paraId="1EF6C2D3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 w:rsidRPr="009815A7">
              <w:rPr>
                <w:sz w:val="20"/>
                <w:szCs w:val="20"/>
              </w:rPr>
              <w:t>1000</w:t>
            </w:r>
          </w:p>
        </w:tc>
        <w:tc>
          <w:tcPr>
            <w:tcW w:w="86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</w:tcPr>
          <w:p w14:paraId="7B9CCA7A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6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</w:tcPr>
          <w:p w14:paraId="4910A281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</w:tr>
      <w:tr w:rsidR="002D6306" w14:paraId="4283383C" w14:textId="77777777" w:rsidTr="00573A08">
        <w:trPr>
          <w:jc w:val="center"/>
        </w:trPr>
        <w:tc>
          <w:tcPr>
            <w:tcW w:w="2304" w:type="dxa"/>
            <w:vMerge/>
            <w:tcBorders>
              <w:right w:val="single" w:sz="12" w:space="0" w:color="auto"/>
            </w:tcBorders>
          </w:tcPr>
          <w:p w14:paraId="425B1BC9" w14:textId="77777777" w:rsidR="002D6306" w:rsidRPr="00C84F71" w:rsidRDefault="002D6306" w:rsidP="00015C4A">
            <w:pPr>
              <w:keepNext/>
            </w:pPr>
          </w:p>
        </w:tc>
        <w:tc>
          <w:tcPr>
            <w:tcW w:w="2592" w:type="dxa"/>
            <w:vMerge/>
            <w:tcBorders>
              <w:left w:val="single" w:sz="12" w:space="0" w:color="auto"/>
            </w:tcBorders>
          </w:tcPr>
          <w:p w14:paraId="3C45BA86" w14:textId="77777777" w:rsidR="002D6306" w:rsidRDefault="002D6306" w:rsidP="00015C4A">
            <w:pPr>
              <w:keepNext/>
            </w:pPr>
          </w:p>
        </w:tc>
        <w:tc>
          <w:tcPr>
            <w:tcW w:w="864" w:type="dxa"/>
            <w:vMerge/>
            <w:shd w:val="clear" w:color="auto" w:fill="A6A6A6" w:themeFill="background1" w:themeFillShade="A6"/>
          </w:tcPr>
          <w:p w14:paraId="5A116B9D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14:paraId="695A4411" w14:textId="77777777" w:rsidR="002D6306" w:rsidRDefault="002D6306" w:rsidP="00015C4A">
            <w:pPr>
              <w:keepNext/>
              <w:jc w:val="center"/>
            </w:pPr>
          </w:p>
        </w:tc>
        <w:tc>
          <w:tcPr>
            <w:tcW w:w="864" w:type="dxa"/>
            <w:vMerge/>
            <w:shd w:val="clear" w:color="auto" w:fill="A6A6A6" w:themeFill="background1" w:themeFillShade="A6"/>
          </w:tcPr>
          <w:p w14:paraId="46F23ECE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tcBorders>
              <w:top w:val="dotted" w:sz="4" w:space="0" w:color="auto"/>
              <w:bottom w:val="single" w:sz="4" w:space="0" w:color="000000" w:themeColor="text1"/>
            </w:tcBorders>
            <w:shd w:val="clear" w:color="auto" w:fill="auto"/>
          </w:tcPr>
          <w:p w14:paraId="56603DA0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864" w:type="dxa"/>
            <w:tcBorders>
              <w:top w:val="dotted" w:sz="4" w:space="0" w:color="auto"/>
              <w:bottom w:val="single" w:sz="4" w:space="0" w:color="000000" w:themeColor="text1"/>
            </w:tcBorders>
            <w:shd w:val="clear" w:color="auto" w:fill="auto"/>
          </w:tcPr>
          <w:p w14:paraId="45290654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  <w:p w14:paraId="51E4B13C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4D703A24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  <w:p w14:paraId="65734DC5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64" w:type="dxa"/>
            <w:tcBorders>
              <w:top w:val="dotted" w:sz="4" w:space="0" w:color="auto"/>
              <w:bottom w:val="single" w:sz="4" w:space="0" w:color="000000" w:themeColor="text1"/>
            </w:tcBorders>
            <w:shd w:val="clear" w:color="auto" w:fill="auto"/>
          </w:tcPr>
          <w:p w14:paraId="137B5E7A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7EE434F9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13D13FAD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  <w:p w14:paraId="5D849634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</w:tr>
      <w:tr w:rsidR="002D6306" w14:paraId="65788E6D" w14:textId="77777777" w:rsidTr="00573A08">
        <w:trPr>
          <w:jc w:val="center"/>
        </w:trPr>
        <w:tc>
          <w:tcPr>
            <w:tcW w:w="2304" w:type="dxa"/>
            <w:vMerge/>
            <w:tcBorders>
              <w:right w:val="single" w:sz="12" w:space="0" w:color="auto"/>
            </w:tcBorders>
          </w:tcPr>
          <w:p w14:paraId="3F112C7D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2592" w:type="dxa"/>
            <w:vMerge w:val="restart"/>
            <w:tcBorders>
              <w:left w:val="single" w:sz="12" w:space="0" w:color="auto"/>
            </w:tcBorders>
          </w:tcPr>
          <w:p w14:paraId="10E49752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  <w:r>
              <w:t>CLEAN OX (All temps)</w:t>
            </w:r>
          </w:p>
        </w:tc>
        <w:tc>
          <w:tcPr>
            <w:tcW w:w="864" w:type="dxa"/>
            <w:vMerge w:val="restart"/>
            <w:shd w:val="clear" w:color="auto" w:fill="A6A6A6" w:themeFill="background1" w:themeFillShade="A6"/>
          </w:tcPr>
          <w:p w14:paraId="2C8DEB73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Merge w:val="restart"/>
          </w:tcPr>
          <w:p w14:paraId="5B8E5944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  <w:highlight w:val="yellow"/>
              </w:rPr>
            </w:pPr>
            <w:r>
              <w:t>3.5</w:t>
            </w:r>
          </w:p>
        </w:tc>
        <w:tc>
          <w:tcPr>
            <w:tcW w:w="864" w:type="dxa"/>
            <w:vMerge w:val="restart"/>
            <w:shd w:val="clear" w:color="auto" w:fill="A6A6A6" w:themeFill="background1" w:themeFillShade="A6"/>
          </w:tcPr>
          <w:p w14:paraId="7F037245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tcBorders>
              <w:top w:val="single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4243C8D6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864" w:type="dxa"/>
            <w:tcBorders>
              <w:top w:val="single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3D7C98AD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64" w:type="dxa"/>
            <w:tcBorders>
              <w:top w:val="single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6FFA0401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</w:tr>
      <w:tr w:rsidR="002D6306" w14:paraId="0FE9C0E5" w14:textId="77777777" w:rsidTr="00573A08">
        <w:trPr>
          <w:jc w:val="center"/>
        </w:trPr>
        <w:tc>
          <w:tcPr>
            <w:tcW w:w="2304" w:type="dxa"/>
            <w:vMerge/>
            <w:tcBorders>
              <w:right w:val="single" w:sz="12" w:space="0" w:color="auto"/>
            </w:tcBorders>
          </w:tcPr>
          <w:p w14:paraId="5CFCD35F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2592" w:type="dxa"/>
            <w:vMerge/>
            <w:tcBorders>
              <w:left w:val="single" w:sz="12" w:space="0" w:color="auto"/>
            </w:tcBorders>
          </w:tcPr>
          <w:p w14:paraId="6A45D34D" w14:textId="77777777" w:rsidR="002D6306" w:rsidRDefault="002D6306" w:rsidP="00015C4A">
            <w:pPr>
              <w:keepNext/>
            </w:pPr>
          </w:p>
        </w:tc>
        <w:tc>
          <w:tcPr>
            <w:tcW w:w="864" w:type="dxa"/>
            <w:vMerge/>
            <w:shd w:val="clear" w:color="auto" w:fill="A6A6A6" w:themeFill="background1" w:themeFillShade="A6"/>
          </w:tcPr>
          <w:p w14:paraId="13C8317A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14:paraId="021EDC82" w14:textId="77777777" w:rsidR="002D6306" w:rsidRDefault="002D6306" w:rsidP="00015C4A">
            <w:pPr>
              <w:keepNext/>
              <w:jc w:val="center"/>
            </w:pPr>
          </w:p>
        </w:tc>
        <w:tc>
          <w:tcPr>
            <w:tcW w:w="864" w:type="dxa"/>
            <w:vMerge/>
            <w:shd w:val="clear" w:color="auto" w:fill="A6A6A6" w:themeFill="background1" w:themeFillShade="A6"/>
          </w:tcPr>
          <w:p w14:paraId="74FE09C4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50C99A4B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</w:t>
            </w:r>
          </w:p>
        </w:tc>
        <w:tc>
          <w:tcPr>
            <w:tcW w:w="864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613103FD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14:paraId="3072EB76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  <w:p w14:paraId="43BFCC95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64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30184B3E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2F0B5E92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6237C0BB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</w:tr>
      <w:tr w:rsidR="002D6306" w14:paraId="2E002AB9" w14:textId="77777777" w:rsidTr="00573A08">
        <w:trPr>
          <w:jc w:val="center"/>
        </w:trPr>
        <w:tc>
          <w:tcPr>
            <w:tcW w:w="2304" w:type="dxa"/>
            <w:vMerge/>
            <w:tcBorders>
              <w:right w:val="single" w:sz="12" w:space="0" w:color="auto"/>
            </w:tcBorders>
          </w:tcPr>
          <w:p w14:paraId="1599C771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2592" w:type="dxa"/>
            <w:vMerge/>
            <w:tcBorders>
              <w:left w:val="single" w:sz="12" w:space="0" w:color="auto"/>
            </w:tcBorders>
          </w:tcPr>
          <w:p w14:paraId="47850102" w14:textId="77777777" w:rsidR="002D6306" w:rsidRDefault="002D6306" w:rsidP="00015C4A">
            <w:pPr>
              <w:keepNext/>
            </w:pPr>
          </w:p>
        </w:tc>
        <w:tc>
          <w:tcPr>
            <w:tcW w:w="864" w:type="dxa"/>
            <w:vMerge/>
            <w:shd w:val="clear" w:color="auto" w:fill="A6A6A6" w:themeFill="background1" w:themeFillShade="A6"/>
          </w:tcPr>
          <w:p w14:paraId="54848417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14:paraId="7ACC4270" w14:textId="77777777" w:rsidR="002D6306" w:rsidRDefault="002D6306" w:rsidP="00015C4A">
            <w:pPr>
              <w:keepNext/>
              <w:jc w:val="center"/>
            </w:pPr>
          </w:p>
        </w:tc>
        <w:tc>
          <w:tcPr>
            <w:tcW w:w="864" w:type="dxa"/>
            <w:vMerge/>
            <w:shd w:val="clear" w:color="auto" w:fill="A6A6A6" w:themeFill="background1" w:themeFillShade="A6"/>
          </w:tcPr>
          <w:p w14:paraId="091DCBF6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572646DA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64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7278F2A8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25021297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  <w:p w14:paraId="5B8FF28F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64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3C5951A2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499D8D17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C3A9202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</w:tr>
      <w:tr w:rsidR="002D6306" w14:paraId="1319AC12" w14:textId="77777777" w:rsidTr="00573A08">
        <w:trPr>
          <w:jc w:val="center"/>
        </w:trPr>
        <w:tc>
          <w:tcPr>
            <w:tcW w:w="2304" w:type="dxa"/>
            <w:vMerge/>
            <w:tcBorders>
              <w:bottom w:val="single" w:sz="6" w:space="0" w:color="auto"/>
              <w:right w:val="single" w:sz="12" w:space="0" w:color="auto"/>
            </w:tcBorders>
          </w:tcPr>
          <w:p w14:paraId="5773C66F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2592" w:type="dxa"/>
            <w:vMerge/>
            <w:tcBorders>
              <w:left w:val="single" w:sz="12" w:space="0" w:color="auto"/>
              <w:bottom w:val="single" w:sz="6" w:space="0" w:color="auto"/>
            </w:tcBorders>
          </w:tcPr>
          <w:p w14:paraId="0F907841" w14:textId="77777777" w:rsidR="002D6306" w:rsidRDefault="002D6306" w:rsidP="00015C4A">
            <w:pPr>
              <w:keepNext/>
            </w:pPr>
          </w:p>
        </w:tc>
        <w:tc>
          <w:tcPr>
            <w:tcW w:w="864" w:type="dxa"/>
            <w:vMerge/>
            <w:tcBorders>
              <w:bottom w:val="single" w:sz="6" w:space="0" w:color="auto"/>
            </w:tcBorders>
            <w:shd w:val="clear" w:color="auto" w:fill="A6A6A6" w:themeFill="background1" w:themeFillShade="A6"/>
          </w:tcPr>
          <w:p w14:paraId="3462069E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bottom w:val="single" w:sz="6" w:space="0" w:color="auto"/>
            </w:tcBorders>
          </w:tcPr>
          <w:p w14:paraId="2FA4AD4C" w14:textId="77777777" w:rsidR="002D6306" w:rsidRDefault="002D6306" w:rsidP="00015C4A">
            <w:pPr>
              <w:keepNext/>
              <w:jc w:val="center"/>
            </w:pPr>
          </w:p>
        </w:tc>
        <w:tc>
          <w:tcPr>
            <w:tcW w:w="864" w:type="dxa"/>
            <w:vMerge/>
            <w:tcBorders>
              <w:bottom w:val="single" w:sz="6" w:space="0" w:color="auto"/>
            </w:tcBorders>
            <w:shd w:val="clear" w:color="auto" w:fill="A6A6A6" w:themeFill="background1" w:themeFillShade="A6"/>
          </w:tcPr>
          <w:p w14:paraId="5B99048A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tcBorders>
              <w:top w:val="dotted" w:sz="4" w:space="0" w:color="000000" w:themeColor="text1"/>
              <w:bottom w:val="single" w:sz="6" w:space="0" w:color="auto"/>
            </w:tcBorders>
            <w:shd w:val="clear" w:color="auto" w:fill="auto"/>
          </w:tcPr>
          <w:p w14:paraId="18500A5C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864" w:type="dxa"/>
            <w:tcBorders>
              <w:top w:val="dotted" w:sz="4" w:space="0" w:color="000000" w:themeColor="text1"/>
              <w:bottom w:val="single" w:sz="6" w:space="0" w:color="auto"/>
            </w:tcBorders>
            <w:shd w:val="clear" w:color="auto" w:fill="auto"/>
          </w:tcPr>
          <w:p w14:paraId="51AA384C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0A3EA363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  <w:p w14:paraId="200ED666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  <w:p w14:paraId="7443BAD4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6563448F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864" w:type="dxa"/>
            <w:tcBorders>
              <w:top w:val="dotted" w:sz="4" w:space="0" w:color="000000" w:themeColor="text1"/>
              <w:bottom w:val="single" w:sz="6" w:space="0" w:color="auto"/>
            </w:tcBorders>
            <w:shd w:val="clear" w:color="auto" w:fill="auto"/>
          </w:tcPr>
          <w:p w14:paraId="2C4A115E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</w:t>
            </w:r>
          </w:p>
          <w:p w14:paraId="308920CF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14:paraId="17BC80FD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35AD30F1" w14:textId="77777777" w:rsidR="002D6306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</w:t>
            </w:r>
          </w:p>
          <w:p w14:paraId="503B6EE2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14000</w:t>
            </w:r>
          </w:p>
        </w:tc>
      </w:tr>
      <w:tr w:rsidR="002D6306" w14:paraId="12AAAEB6" w14:textId="77777777" w:rsidTr="00573A08">
        <w:trPr>
          <w:jc w:val="center"/>
        </w:trPr>
        <w:tc>
          <w:tcPr>
            <w:tcW w:w="2304" w:type="dxa"/>
            <w:vMerge w:val="restart"/>
            <w:tcBorders>
              <w:top w:val="single" w:sz="6" w:space="0" w:color="auto"/>
              <w:right w:val="single" w:sz="12" w:space="0" w:color="auto"/>
            </w:tcBorders>
          </w:tcPr>
          <w:p w14:paraId="5AEAEB74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  <w:r>
              <w:t>Doped Ox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12" w:space="0" w:color="auto"/>
            </w:tcBorders>
          </w:tcPr>
          <w:p w14:paraId="0157B4D6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  <w:r>
              <w:t>ANNEAL (All temps)</w:t>
            </w:r>
          </w:p>
        </w:tc>
        <w:tc>
          <w:tcPr>
            <w:tcW w:w="864" w:type="dxa"/>
            <w:tcBorders>
              <w:top w:val="single" w:sz="6" w:space="0" w:color="auto"/>
            </w:tcBorders>
          </w:tcPr>
          <w:p w14:paraId="1CC1143E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</w:rPr>
            </w:pPr>
            <w:r>
              <w:t>5</w:t>
            </w:r>
          </w:p>
        </w:tc>
        <w:tc>
          <w:tcPr>
            <w:tcW w:w="864" w:type="dxa"/>
            <w:tcBorders>
              <w:top w:val="single" w:sz="6" w:space="0" w:color="auto"/>
            </w:tcBorders>
            <w:shd w:val="clear" w:color="auto" w:fill="A6A6A6" w:themeFill="background1" w:themeFillShade="A6"/>
          </w:tcPr>
          <w:p w14:paraId="36323F3B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tcBorders>
              <w:top w:val="single" w:sz="6" w:space="0" w:color="auto"/>
            </w:tcBorders>
            <w:shd w:val="clear" w:color="auto" w:fill="A6A6A6" w:themeFill="background1" w:themeFillShade="A6"/>
          </w:tcPr>
          <w:p w14:paraId="40B07BF5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tcBorders>
              <w:top w:val="single" w:sz="6" w:space="0" w:color="auto"/>
            </w:tcBorders>
            <w:shd w:val="clear" w:color="auto" w:fill="A6A6A6" w:themeFill="background1" w:themeFillShade="A6"/>
          </w:tcPr>
          <w:p w14:paraId="4D904D1B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6" w:space="0" w:color="auto"/>
            </w:tcBorders>
            <w:shd w:val="clear" w:color="auto" w:fill="A6A6A6" w:themeFill="background1" w:themeFillShade="A6"/>
          </w:tcPr>
          <w:p w14:paraId="33EADC40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6" w:space="0" w:color="auto"/>
            </w:tcBorders>
            <w:shd w:val="clear" w:color="auto" w:fill="A6A6A6" w:themeFill="background1" w:themeFillShade="A6"/>
          </w:tcPr>
          <w:p w14:paraId="54105C1D" w14:textId="77777777" w:rsidR="002D6306" w:rsidRPr="009815A7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</w:rPr>
            </w:pPr>
          </w:p>
        </w:tc>
      </w:tr>
      <w:tr w:rsidR="002D6306" w14:paraId="18C2C931" w14:textId="77777777" w:rsidTr="00573A08">
        <w:trPr>
          <w:jc w:val="center"/>
        </w:trPr>
        <w:tc>
          <w:tcPr>
            <w:tcW w:w="2304" w:type="dxa"/>
            <w:vMerge/>
            <w:tcBorders>
              <w:right w:val="single" w:sz="12" w:space="0" w:color="auto"/>
            </w:tcBorders>
          </w:tcPr>
          <w:p w14:paraId="38FD3E5B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2592" w:type="dxa"/>
            <w:tcBorders>
              <w:left w:val="single" w:sz="12" w:space="0" w:color="auto"/>
            </w:tcBorders>
          </w:tcPr>
          <w:p w14:paraId="664DF269" w14:textId="77777777" w:rsidR="002D6306" w:rsidRPr="0043606A" w:rsidRDefault="002D6306" w:rsidP="00015C4A">
            <w:pPr>
              <w:keepNext/>
              <w:rPr>
                <w:sz w:val="20"/>
                <w:szCs w:val="20"/>
              </w:rPr>
            </w:pPr>
            <w:r>
              <w:t>BORON DOPING</w:t>
            </w:r>
          </w:p>
        </w:tc>
        <w:tc>
          <w:tcPr>
            <w:tcW w:w="864" w:type="dxa"/>
          </w:tcPr>
          <w:p w14:paraId="57599FAD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</w:rPr>
            </w:pPr>
            <w:r>
              <w:t>8</w:t>
            </w:r>
          </w:p>
        </w:tc>
        <w:tc>
          <w:tcPr>
            <w:tcW w:w="864" w:type="dxa"/>
            <w:shd w:val="clear" w:color="auto" w:fill="A6A6A6" w:themeFill="background1" w:themeFillShade="A6"/>
          </w:tcPr>
          <w:p w14:paraId="244FA184" w14:textId="77777777" w:rsidR="002D6306" w:rsidRPr="0043606A" w:rsidRDefault="002D6306" w:rsidP="00015C4A">
            <w:pPr>
              <w:keepNext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shd w:val="clear" w:color="auto" w:fill="A6A6A6" w:themeFill="background1" w:themeFillShade="A6"/>
          </w:tcPr>
          <w:p w14:paraId="1DF40D7C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shd w:val="clear" w:color="auto" w:fill="A6A6A6" w:themeFill="background1" w:themeFillShade="A6"/>
          </w:tcPr>
          <w:p w14:paraId="36B6214B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shd w:val="clear" w:color="auto" w:fill="A6A6A6" w:themeFill="background1" w:themeFillShade="A6"/>
          </w:tcPr>
          <w:p w14:paraId="04280C85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  <w:shd w:val="clear" w:color="auto" w:fill="A6A6A6" w:themeFill="background1" w:themeFillShade="A6"/>
          </w:tcPr>
          <w:p w14:paraId="0F750EBB" w14:textId="77777777" w:rsidR="002D6306" w:rsidRPr="0043606A" w:rsidRDefault="002D6306" w:rsidP="00015C4A">
            <w:pPr>
              <w:keepNext/>
              <w:tabs>
                <w:tab w:val="decimal" w:pos="488"/>
              </w:tabs>
              <w:rPr>
                <w:sz w:val="20"/>
                <w:szCs w:val="20"/>
                <w:highlight w:val="yellow"/>
              </w:rPr>
            </w:pPr>
          </w:p>
        </w:tc>
      </w:tr>
      <w:tr w:rsidR="002D6306" w14:paraId="2CD61FC9" w14:textId="77777777" w:rsidTr="00573A08">
        <w:trPr>
          <w:jc w:val="center"/>
        </w:trPr>
        <w:tc>
          <w:tcPr>
            <w:tcW w:w="230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03AD2B8E" w14:textId="77777777" w:rsidR="002D6306" w:rsidRPr="0043606A" w:rsidRDefault="002D6306" w:rsidP="00015C4A">
            <w:pPr>
              <w:rPr>
                <w:sz w:val="20"/>
                <w:szCs w:val="20"/>
              </w:rPr>
            </w:pPr>
          </w:p>
        </w:tc>
        <w:tc>
          <w:tcPr>
            <w:tcW w:w="2592" w:type="dxa"/>
            <w:tcBorders>
              <w:left w:val="single" w:sz="12" w:space="0" w:color="auto"/>
              <w:bottom w:val="single" w:sz="8" w:space="0" w:color="auto"/>
            </w:tcBorders>
          </w:tcPr>
          <w:p w14:paraId="256C9664" w14:textId="77777777" w:rsidR="002D6306" w:rsidRPr="0043606A" w:rsidRDefault="002D6306" w:rsidP="00015C4A">
            <w:pPr>
              <w:rPr>
                <w:sz w:val="20"/>
                <w:szCs w:val="20"/>
              </w:rPr>
            </w:pPr>
            <w:r>
              <w:t>PHOS DOPING</w:t>
            </w:r>
          </w:p>
        </w:tc>
        <w:tc>
          <w:tcPr>
            <w:tcW w:w="864" w:type="dxa"/>
            <w:tcBorders>
              <w:bottom w:val="single" w:sz="8" w:space="0" w:color="auto"/>
            </w:tcBorders>
          </w:tcPr>
          <w:p w14:paraId="51D24FD2" w14:textId="77777777" w:rsidR="002D6306" w:rsidRPr="0043606A" w:rsidRDefault="002D6306" w:rsidP="00015C4A">
            <w:pPr>
              <w:jc w:val="center"/>
              <w:rPr>
                <w:sz w:val="20"/>
                <w:szCs w:val="20"/>
              </w:rPr>
            </w:pPr>
            <w:r>
              <w:t>8</w:t>
            </w:r>
          </w:p>
        </w:tc>
        <w:tc>
          <w:tcPr>
            <w:tcW w:w="864" w:type="dxa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14:paraId="0C4D0ECC" w14:textId="77777777" w:rsidR="002D6306" w:rsidRPr="0043606A" w:rsidRDefault="002D6306" w:rsidP="00015C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14:paraId="033D63FB" w14:textId="77777777" w:rsidR="002D6306" w:rsidRPr="0043606A" w:rsidRDefault="002D6306" w:rsidP="00015C4A">
            <w:pPr>
              <w:tabs>
                <w:tab w:val="decimal" w:pos="488"/>
              </w:tabs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14:paraId="65314CAD" w14:textId="77777777" w:rsidR="002D6306" w:rsidRPr="0043606A" w:rsidRDefault="002D6306" w:rsidP="00015C4A">
            <w:pPr>
              <w:tabs>
                <w:tab w:val="decimal" w:pos="488"/>
              </w:tabs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14:paraId="2F578768" w14:textId="77777777" w:rsidR="002D6306" w:rsidRPr="0043606A" w:rsidRDefault="002D6306" w:rsidP="00015C4A">
            <w:pPr>
              <w:tabs>
                <w:tab w:val="decimal" w:pos="488"/>
              </w:tabs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14:paraId="4BF2633E" w14:textId="77777777" w:rsidR="002D6306" w:rsidRPr="0043606A" w:rsidRDefault="002D6306" w:rsidP="00015C4A">
            <w:pPr>
              <w:tabs>
                <w:tab w:val="decimal" w:pos="488"/>
              </w:tabs>
              <w:rPr>
                <w:sz w:val="20"/>
                <w:szCs w:val="20"/>
              </w:rPr>
            </w:pPr>
          </w:p>
        </w:tc>
      </w:tr>
      <w:tr w:rsidR="00015C4A" w14:paraId="006B839C" w14:textId="77777777" w:rsidTr="00573A08">
        <w:tblPrEx>
          <w:tblBorders>
            <w:top w:val="single" w:sz="8" w:space="0" w:color="auto"/>
            <w:insideH w:val="single" w:sz="8" w:space="0" w:color="auto"/>
            <w:insideV w:val="thickThinMediumGap" w:sz="18" w:space="0" w:color="auto"/>
          </w:tblBorders>
          <w:tblCellMar>
            <w:left w:w="108" w:type="dxa"/>
            <w:right w:w="108" w:type="dxa"/>
          </w:tblCellMar>
        </w:tblPrEx>
        <w:trPr>
          <w:trHeight w:val="3600"/>
          <w:jc w:val="center"/>
        </w:trPr>
        <w:tc>
          <w:tcPr>
            <w:tcW w:w="10080" w:type="dxa"/>
            <w:gridSpan w:val="8"/>
            <w:noWrap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1C5165" w14:textId="333470E0" w:rsidR="00015C4A" w:rsidRDefault="00015C4A" w:rsidP="00015C4A">
            <w:pPr>
              <w:spacing w:after="1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45720" distB="0" distL="114300" distR="114300" simplePos="0" relativeHeight="251698176" behindDoc="0" locked="0" layoutInCell="1" allowOverlap="1" wp14:anchorId="691B9246" wp14:editId="7085EF8F">
                  <wp:simplePos x="0" y="0"/>
                  <wp:positionH relativeFrom="column">
                    <wp:align>left</wp:align>
                  </wp:positionH>
                  <wp:positionV relativeFrom="margin">
                    <wp:align>top</wp:align>
                  </wp:positionV>
                  <wp:extent cx="3108960" cy="2286000"/>
                  <wp:effectExtent l="0" t="0" r="15240" b="0"/>
                  <wp:wrapNone/>
                  <wp:docPr id="16" name="Chart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141E9A-D8B1-42F9-9E98-17A11379198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DDB185D" wp14:editId="754E3BC9">
                  <wp:simplePos x="889000" y="3257550"/>
                  <wp:positionH relativeFrom="column">
                    <wp:align>right</wp:align>
                  </wp:positionH>
                  <wp:positionV relativeFrom="margin">
                    <wp:align>top</wp:align>
                  </wp:positionV>
                  <wp:extent cx="3108960" cy="2286000"/>
                  <wp:effectExtent l="0" t="0" r="15240" b="0"/>
                  <wp:wrapNone/>
                  <wp:docPr id="17" name="Chart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F7F020-4274-4330-BD19-3400062091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D6306" w14:paraId="27F9E862" w14:textId="77777777" w:rsidTr="00015C4A">
        <w:tblPrEx>
          <w:tblBorders>
            <w:top w:val="single" w:sz="8" w:space="0" w:color="auto"/>
            <w:insideH w:val="single" w:sz="8" w:space="0" w:color="auto"/>
            <w:insideV w:val="thickThinMediumGap" w:sz="18" w:space="0" w:color="auto"/>
          </w:tblBorders>
        </w:tblPrEx>
        <w:trPr>
          <w:jc w:val="center"/>
        </w:trPr>
        <w:tc>
          <w:tcPr>
            <w:tcW w:w="10080" w:type="dxa"/>
            <w:gridSpan w:val="8"/>
          </w:tcPr>
          <w:p w14:paraId="2D8E28D4" w14:textId="77777777" w:rsidR="002D6306" w:rsidRDefault="002D6306" w:rsidP="00015C4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Note:  Oxidation times can be approximated by this formula:</w:t>
            </w:r>
          </w:p>
          <w:p w14:paraId="41C11971" w14:textId="77777777" w:rsidR="002D6306" w:rsidRPr="00A5072F" w:rsidRDefault="002D6306" w:rsidP="00015C4A">
            <w:pPr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New Time=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Known Time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New Thickness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(Known Thickness)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</w:tbl>
    <w:p w14:paraId="21D2C79C" w14:textId="10173B01" w:rsidR="00824E62" w:rsidRDefault="00214212" w:rsidP="002054FB">
      <w:pPr>
        <w:pStyle w:val="SOPSectionHeading1"/>
      </w:pPr>
      <w:bookmarkStart w:id="84" w:name="_Toc11055089"/>
      <w:r>
        <w:lastRenderedPageBreak/>
        <w:t>Revision History</w:t>
      </w:r>
      <w:bookmarkEnd w:id="84"/>
    </w:p>
    <w:tbl>
      <w:tblPr>
        <w:tblStyle w:val="LightList1"/>
        <w:tblW w:w="10224" w:type="dxa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1728"/>
        <w:gridCol w:w="2160"/>
        <w:gridCol w:w="5688"/>
      </w:tblGrid>
      <w:tr w:rsidR="00214212" w:rsidRPr="00A74BA7" w14:paraId="4FE2AE6D" w14:textId="77777777" w:rsidTr="00430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thinThickSmallGap" w:sz="18" w:space="0" w:color="auto"/>
              <w:left w:val="thinThickSmall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2E40806B" w14:textId="77777777" w:rsidR="00214212" w:rsidRPr="00A74BA7" w:rsidRDefault="004301EC" w:rsidP="00214212">
            <w:pPr>
              <w:keepNext/>
              <w:keepLines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28" w:type="dxa"/>
            <w:tcBorders>
              <w:top w:val="thinThickSmall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7B8B4D0D" w14:textId="77777777" w:rsidR="00214212" w:rsidRPr="00A74BA7" w:rsidRDefault="004301EC" w:rsidP="00214212">
            <w:pPr>
              <w:keepNext/>
              <w:keepLines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160" w:type="dxa"/>
            <w:tcBorders>
              <w:top w:val="thinThickSmall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2A17F72A" w14:textId="77777777" w:rsidR="00214212" w:rsidRPr="00A74BA7" w:rsidRDefault="004301EC" w:rsidP="00214212">
            <w:pPr>
              <w:keepNext/>
              <w:keepLines/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Originator</w:t>
            </w:r>
          </w:p>
        </w:tc>
        <w:tc>
          <w:tcPr>
            <w:tcW w:w="5688" w:type="dxa"/>
            <w:tcBorders>
              <w:top w:val="thinThickSmallGap" w:sz="18" w:space="0" w:color="auto"/>
              <w:bottom w:val="single" w:sz="12" w:space="0" w:color="000000" w:themeColor="text1"/>
              <w:right w:val="thickThinSmallGap" w:sz="18" w:space="0" w:color="auto"/>
            </w:tcBorders>
            <w:shd w:val="clear" w:color="auto" w:fill="auto"/>
          </w:tcPr>
          <w:p w14:paraId="7471E171" w14:textId="77777777" w:rsidR="00214212" w:rsidRPr="00A74BA7" w:rsidRDefault="004301EC" w:rsidP="00214212">
            <w:pPr>
              <w:keepNext/>
              <w:keepLines/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214212" w:rsidRPr="00A74BA7" w14:paraId="1178BD78" w14:textId="77777777" w:rsidTr="0043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12" w:space="0" w:color="000000" w:themeColor="text1"/>
              <w:left w:val="thinThickSmallGap" w:sz="18" w:space="0" w:color="auto"/>
              <w:bottom w:val="single" w:sz="4" w:space="0" w:color="000000" w:themeColor="text1"/>
            </w:tcBorders>
          </w:tcPr>
          <w:p w14:paraId="464A6789" w14:textId="3DFA6F3F" w:rsidR="00214212" w:rsidRPr="00610663" w:rsidRDefault="00214212" w:rsidP="00A8462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2F72C7BD" w14:textId="32D55A6A" w:rsidR="00214212" w:rsidRPr="00610663" w:rsidRDefault="00214212" w:rsidP="00A8462F">
            <w:pPr>
              <w:keepNext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616576C0" w14:textId="779BE60C" w:rsidR="00214212" w:rsidRPr="00610663" w:rsidRDefault="00214212" w:rsidP="00A8462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12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14:paraId="0C897C78" w14:textId="026F0192" w:rsidR="00214212" w:rsidRPr="00610663" w:rsidRDefault="00214212" w:rsidP="00A8462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14212" w:rsidRPr="00A74BA7" w14:paraId="7886B9BF" w14:textId="77777777" w:rsidTr="0043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4" w:space="0" w:color="000000" w:themeColor="text1"/>
              <w:left w:val="thinThickSmallGap" w:sz="18" w:space="0" w:color="auto"/>
              <w:bottom w:val="single" w:sz="4" w:space="0" w:color="000000" w:themeColor="text1"/>
            </w:tcBorders>
          </w:tcPr>
          <w:p w14:paraId="60096F12" w14:textId="77777777" w:rsidR="00214212" w:rsidRPr="00610663" w:rsidRDefault="00214212" w:rsidP="00A8462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4F6F482" w14:textId="77777777" w:rsidR="00214212" w:rsidRPr="00610663" w:rsidRDefault="00214212" w:rsidP="00A8462F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10EF970" w14:textId="77777777" w:rsidR="00214212" w:rsidRPr="00610663" w:rsidRDefault="00214212" w:rsidP="00A8462F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14:paraId="66843233" w14:textId="77777777" w:rsidR="00214212" w:rsidRPr="00610663" w:rsidRDefault="00214212" w:rsidP="00A8462F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14212" w:rsidRPr="00A74BA7" w14:paraId="46D41EBA" w14:textId="77777777" w:rsidTr="0043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4" w:space="0" w:color="000000" w:themeColor="text1"/>
              <w:left w:val="thinThickSmallGap" w:sz="18" w:space="0" w:color="auto"/>
              <w:bottom w:val="single" w:sz="4" w:space="0" w:color="000000" w:themeColor="text1"/>
            </w:tcBorders>
          </w:tcPr>
          <w:p w14:paraId="6390D1D1" w14:textId="7935ADC5" w:rsidR="00214212" w:rsidRPr="00610663" w:rsidRDefault="006B2B10" w:rsidP="00A8462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610663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5CE1B76" w14:textId="5B93116A" w:rsidR="00214212" w:rsidRPr="00610663" w:rsidRDefault="00CD54B8" w:rsidP="00A8462F">
            <w:pPr>
              <w:keepNext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  <w:r w:rsidR="00610663" w:rsidRPr="006106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Jun 19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F006439" w14:textId="7F5FF26E" w:rsidR="00214212" w:rsidRPr="00610663" w:rsidRDefault="00610663" w:rsidP="00A8462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06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T. Olsen</w:t>
            </w:r>
          </w:p>
        </w:tc>
        <w:tc>
          <w:tcPr>
            <w:tcW w:w="5688" w:type="dxa"/>
            <w:tcBorders>
              <w:top w:val="single" w:sz="4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14:paraId="1D1196D5" w14:textId="38766194" w:rsidR="00214212" w:rsidRPr="00610663" w:rsidRDefault="00610663" w:rsidP="00A8462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06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Update document to new format.</w:t>
            </w:r>
          </w:p>
        </w:tc>
      </w:tr>
      <w:tr w:rsidR="006B2B10" w:rsidRPr="00A74BA7" w14:paraId="7EC20869" w14:textId="77777777" w:rsidTr="0043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4" w:space="0" w:color="000000" w:themeColor="text1"/>
              <w:left w:val="thinThickSmallGap" w:sz="18" w:space="0" w:color="auto"/>
              <w:bottom w:val="single" w:sz="4" w:space="0" w:color="000000" w:themeColor="text1"/>
            </w:tcBorders>
          </w:tcPr>
          <w:p w14:paraId="52ABABFF" w14:textId="6F4357FB" w:rsidR="006B2B10" w:rsidRPr="00610663" w:rsidRDefault="006B2B10" w:rsidP="006B2B1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610663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EF23B18" w14:textId="0593200A" w:rsidR="006B2B10" w:rsidRPr="00610663" w:rsidRDefault="006B2B10" w:rsidP="006B2B1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0663">
              <w:rPr>
                <w:rFonts w:ascii="Times New Roman" w:hAnsi="Times New Roman" w:cs="Times New Roman"/>
                <w:bCs/>
                <w:sz w:val="24"/>
                <w:szCs w:val="24"/>
              </w:rPr>
              <w:t>29 Jun 18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DD1B8F2" w14:textId="7840C9D0" w:rsidR="006B2B10" w:rsidRPr="00610663" w:rsidRDefault="006B2B10" w:rsidP="006B2B10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0663">
              <w:rPr>
                <w:rFonts w:ascii="Times New Roman" w:hAnsi="Times New Roman" w:cs="Times New Roman"/>
                <w:bCs/>
                <w:sz w:val="24"/>
                <w:szCs w:val="24"/>
              </w:rPr>
              <w:t>T. Olsen</w:t>
            </w:r>
          </w:p>
        </w:tc>
        <w:tc>
          <w:tcPr>
            <w:tcW w:w="5688" w:type="dxa"/>
            <w:tcBorders>
              <w:top w:val="single" w:sz="4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14:paraId="01B102B8" w14:textId="688B3AE1" w:rsidR="006B2B10" w:rsidRPr="00610663" w:rsidRDefault="006B2B10" w:rsidP="006B2B10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0663">
              <w:rPr>
                <w:rFonts w:ascii="Times New Roman" w:hAnsi="Times New Roman" w:cs="Times New Roman"/>
                <w:bCs/>
                <w:sz w:val="24"/>
                <w:szCs w:val="24"/>
              </w:rPr>
              <w:t>General update and re-order sub-sections.</w:t>
            </w:r>
          </w:p>
        </w:tc>
      </w:tr>
      <w:tr w:rsidR="006B2B10" w:rsidRPr="00A74BA7" w14:paraId="2A2C7B08" w14:textId="77777777" w:rsidTr="0043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4" w:space="0" w:color="000000" w:themeColor="text1"/>
              <w:left w:val="thinThickSmallGap" w:sz="18" w:space="0" w:color="auto"/>
              <w:bottom w:val="thickThinSmallGap" w:sz="18" w:space="0" w:color="auto"/>
            </w:tcBorders>
          </w:tcPr>
          <w:p w14:paraId="74C98D7E" w14:textId="405EAF91" w:rsidR="006B2B10" w:rsidRPr="00610663" w:rsidRDefault="006B2B10" w:rsidP="006B2B1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610663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 w:themeColor="text1"/>
              <w:bottom w:val="thickThinSmallGap" w:sz="18" w:space="0" w:color="auto"/>
            </w:tcBorders>
          </w:tcPr>
          <w:p w14:paraId="73461A86" w14:textId="0B8221C0" w:rsidR="006B2B10" w:rsidRPr="00610663" w:rsidRDefault="006B2B10" w:rsidP="006B2B10">
            <w:pPr>
              <w:keepNext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0663">
              <w:rPr>
                <w:rFonts w:ascii="Times New Roman" w:hAnsi="Times New Roman" w:cs="Times New Roman"/>
                <w:bCs/>
                <w:sz w:val="24"/>
                <w:szCs w:val="24"/>
              </w:rPr>
              <w:t>28 Mar 16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thickThinSmallGap" w:sz="18" w:space="0" w:color="auto"/>
            </w:tcBorders>
          </w:tcPr>
          <w:p w14:paraId="63747B57" w14:textId="1A556E96" w:rsidR="006B2B10" w:rsidRPr="00610663" w:rsidRDefault="006B2B10" w:rsidP="006B2B10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0663">
              <w:rPr>
                <w:rFonts w:ascii="Times New Roman" w:hAnsi="Times New Roman" w:cs="Times New Roman"/>
                <w:bCs/>
                <w:sz w:val="24"/>
                <w:szCs w:val="24"/>
              </w:rPr>
              <w:t>T. Olsen</w:t>
            </w:r>
          </w:p>
        </w:tc>
        <w:tc>
          <w:tcPr>
            <w:tcW w:w="5688" w:type="dxa"/>
            <w:tcBorders>
              <w:top w:val="single" w:sz="4" w:space="0" w:color="000000" w:themeColor="text1"/>
              <w:bottom w:val="thickThinSmallGap" w:sz="18" w:space="0" w:color="auto"/>
              <w:right w:val="thickThinSmallGap" w:sz="18" w:space="0" w:color="auto"/>
            </w:tcBorders>
          </w:tcPr>
          <w:p w14:paraId="06ACB1C5" w14:textId="5A802DEF" w:rsidR="006B2B10" w:rsidRPr="00610663" w:rsidRDefault="006B2B10" w:rsidP="006B2B10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0663">
              <w:rPr>
                <w:rFonts w:ascii="Times New Roman" w:hAnsi="Times New Roman" w:cs="Times New Roman"/>
                <w:bCs/>
                <w:sz w:val="24"/>
                <w:szCs w:val="24"/>
              </w:rPr>
              <w:t>Initial Release</w:t>
            </w:r>
          </w:p>
        </w:tc>
      </w:tr>
    </w:tbl>
    <w:p w14:paraId="077898AF" w14:textId="77777777" w:rsidR="00B479C5" w:rsidRPr="00360D76" w:rsidRDefault="00B479C5" w:rsidP="00A6770A">
      <w:pPr>
        <w:pStyle w:val="SOPNormal"/>
      </w:pPr>
    </w:p>
    <w:sectPr w:rsidR="00B479C5" w:rsidRPr="00360D76" w:rsidSect="006A7E36">
      <w:headerReference w:type="default" r:id="rId44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E5F6A" w14:textId="77777777" w:rsidR="003B75D0" w:rsidRDefault="003B75D0" w:rsidP="006A7E36">
      <w:r>
        <w:separator/>
      </w:r>
    </w:p>
  </w:endnote>
  <w:endnote w:type="continuationSeparator" w:id="0">
    <w:p w14:paraId="2D3F09EA" w14:textId="77777777" w:rsidR="003B75D0" w:rsidRDefault="003B75D0" w:rsidP="006A7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altName w:val="Leelawadee"/>
    <w:charset w:val="DE"/>
    <w:family w:val="swiss"/>
    <w:pitch w:val="variable"/>
    <w:sig w:usb0="81000003" w:usb1="00000000" w:usb2="00000000" w:usb3="00000000" w:csb0="00010001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E1BAD" w14:textId="77777777" w:rsidR="003B75D0" w:rsidRDefault="003B75D0" w:rsidP="006A7E36">
      <w:r>
        <w:separator/>
      </w:r>
    </w:p>
  </w:footnote>
  <w:footnote w:type="continuationSeparator" w:id="0">
    <w:p w14:paraId="3CD5506E" w14:textId="77777777" w:rsidR="003B75D0" w:rsidRDefault="003B75D0" w:rsidP="006A7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C8D8A" w14:textId="58521123" w:rsidR="00AA40A2" w:rsidRPr="007F4486" w:rsidRDefault="00AA40A2" w:rsidP="007F4486">
    <w:pPr>
      <w:pStyle w:val="SOPNormal"/>
      <w:tabs>
        <w:tab w:val="center" w:pos="5472"/>
        <w:tab w:val="right" w:pos="10080"/>
      </w:tabs>
      <w:spacing w:before="0" w:after="0"/>
      <w:rPr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C48085A" wp14:editId="02754415">
          <wp:simplePos x="0" y="0"/>
          <wp:positionH relativeFrom="column">
            <wp:posOffset>-182880</wp:posOffset>
          </wp:positionH>
          <wp:positionV relativeFrom="paragraph">
            <wp:posOffset>0</wp:posOffset>
          </wp:positionV>
          <wp:extent cx="1810512" cy="36578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tah_nanofab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512" cy="36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  <w:r w:rsidRPr="00F6130F">
      <w:fldChar w:fldCharType="begin"/>
    </w:r>
    <w:r w:rsidRPr="00F6130F">
      <w:instrText xml:space="preserve"> REF SOP_Title </w:instrText>
    </w:r>
    <w:r>
      <w:instrText xml:space="preserve"> \* MERGEFORMAT </w:instrText>
    </w:r>
    <w:r w:rsidRPr="00F6130F">
      <w:fldChar w:fldCharType="separate"/>
    </w:r>
    <w:proofErr w:type="spellStart"/>
    <w:r>
      <w:t>ProTemp</w:t>
    </w:r>
    <w:proofErr w:type="spellEnd"/>
    <w:r>
      <w:t xml:space="preserve"> Furnace SOP</w:t>
    </w:r>
    <w:r w:rsidRPr="00F6130F">
      <w:fldChar w:fldCharType="end"/>
    </w:r>
    <w:r w:rsidRPr="006A7E36">
      <w:tab/>
    </w:r>
    <w:r w:rsidRPr="007F4486">
      <w:rPr>
        <w:sz w:val="20"/>
      </w:rPr>
      <w:t xml:space="preserve">Page </w:t>
    </w:r>
    <w:r w:rsidRPr="007F4486">
      <w:rPr>
        <w:bCs/>
        <w:sz w:val="20"/>
      </w:rPr>
      <w:fldChar w:fldCharType="begin"/>
    </w:r>
    <w:r w:rsidRPr="007F4486">
      <w:rPr>
        <w:bCs/>
        <w:sz w:val="20"/>
      </w:rPr>
      <w:instrText xml:space="preserve"> PAGE  \* Arabic  \* MERGEFORMAT </w:instrText>
    </w:r>
    <w:r w:rsidRPr="007F4486">
      <w:rPr>
        <w:bCs/>
        <w:sz w:val="20"/>
      </w:rPr>
      <w:fldChar w:fldCharType="separate"/>
    </w:r>
    <w:r w:rsidRPr="007F4486">
      <w:rPr>
        <w:bCs/>
        <w:noProof/>
        <w:sz w:val="20"/>
      </w:rPr>
      <w:t>1</w:t>
    </w:r>
    <w:r w:rsidRPr="007F4486">
      <w:rPr>
        <w:bCs/>
        <w:sz w:val="20"/>
      </w:rPr>
      <w:fldChar w:fldCharType="end"/>
    </w:r>
    <w:r w:rsidRPr="007F4486">
      <w:rPr>
        <w:sz w:val="20"/>
      </w:rPr>
      <w:t xml:space="preserve"> of </w:t>
    </w:r>
    <w:r w:rsidRPr="007F4486">
      <w:rPr>
        <w:bCs/>
        <w:sz w:val="20"/>
      </w:rPr>
      <w:fldChar w:fldCharType="begin"/>
    </w:r>
    <w:r w:rsidRPr="007F4486">
      <w:rPr>
        <w:bCs/>
        <w:sz w:val="20"/>
      </w:rPr>
      <w:instrText xml:space="preserve"> NUMPAGES  \* Arabic  \* MERGEFORMAT </w:instrText>
    </w:r>
    <w:r w:rsidRPr="007F4486">
      <w:rPr>
        <w:bCs/>
        <w:sz w:val="20"/>
      </w:rPr>
      <w:fldChar w:fldCharType="separate"/>
    </w:r>
    <w:r w:rsidRPr="007F4486">
      <w:rPr>
        <w:bCs/>
        <w:noProof/>
        <w:sz w:val="20"/>
      </w:rPr>
      <w:t>2</w:t>
    </w:r>
    <w:r w:rsidRPr="007F4486">
      <w:rPr>
        <w:bCs/>
        <w:sz w:val="20"/>
      </w:rPr>
      <w:fldChar w:fldCharType="end"/>
    </w:r>
  </w:p>
  <w:p w14:paraId="76AE9D74" w14:textId="483FB0F2" w:rsidR="00AA40A2" w:rsidRPr="006A7E36" w:rsidRDefault="00AA40A2" w:rsidP="007F4486">
    <w:pPr>
      <w:pStyle w:val="SOPNormal"/>
      <w:pBdr>
        <w:bottom w:val="single" w:sz="8" w:space="6" w:color="AEAAAA" w:themeColor="background2" w:themeShade="BF"/>
      </w:pBdr>
      <w:tabs>
        <w:tab w:val="center" w:pos="5472"/>
        <w:tab w:val="right" w:pos="10080"/>
      </w:tabs>
      <w:spacing w:before="0"/>
    </w:pPr>
    <w:r w:rsidRPr="006A7E36">
      <w:tab/>
      <w:t xml:space="preserve">Revision </w:t>
    </w:r>
    <w:r w:rsidR="00CD54B8">
      <w:t>3</w:t>
    </w:r>
    <w:r w:rsidRPr="006A7E36">
      <w:t>-</w:t>
    </w:r>
    <w:r w:rsidR="00CD54B8">
      <w:t>061019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0521F"/>
    <w:multiLevelType w:val="hybridMultilevel"/>
    <w:tmpl w:val="4D983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C60B9"/>
    <w:multiLevelType w:val="multilevel"/>
    <w:tmpl w:val="4334874C"/>
    <w:styleLink w:val="SOPNotes"/>
    <w:lvl w:ilvl="0">
      <w:start w:val="1"/>
      <w:numFmt w:val="none"/>
      <w:pStyle w:val="SOPNote1"/>
      <w:lvlText w:val="NOTE:"/>
      <w:lvlJc w:val="left"/>
      <w:pPr>
        <w:tabs>
          <w:tab w:val="num" w:pos="432"/>
        </w:tabs>
        <w:ind w:left="1224" w:hanging="792"/>
      </w:pPr>
      <w:rPr>
        <w:rFonts w:ascii="Times New Roman" w:hAnsi="Times New Roman" w:hint="default"/>
        <w:b w:val="0"/>
        <w:i/>
        <w:sz w:val="24"/>
      </w:rPr>
    </w:lvl>
    <w:lvl w:ilvl="1">
      <w:start w:val="1"/>
      <w:numFmt w:val="none"/>
      <w:lvlRestart w:val="0"/>
      <w:pStyle w:val="SOPNote2"/>
      <w:lvlText w:val="NOTE:"/>
      <w:lvlJc w:val="left"/>
      <w:pPr>
        <w:ind w:left="1368" w:hanging="792"/>
      </w:pPr>
      <w:rPr>
        <w:rFonts w:ascii="Times New Roman" w:hAnsi="Times New Roman" w:hint="default"/>
        <w:b w:val="0"/>
        <w:i/>
        <w:sz w:val="24"/>
      </w:rPr>
    </w:lvl>
    <w:lvl w:ilvl="2">
      <w:start w:val="1"/>
      <w:numFmt w:val="none"/>
      <w:lvlRestart w:val="0"/>
      <w:pStyle w:val="SOPNote3"/>
      <w:lvlText w:val="NOTE:"/>
      <w:lvlJc w:val="left"/>
      <w:pPr>
        <w:tabs>
          <w:tab w:val="num" w:pos="1512"/>
        </w:tabs>
        <w:ind w:left="2304" w:hanging="792"/>
      </w:pPr>
      <w:rPr>
        <w:rFonts w:ascii="Times New Roman" w:hAnsi="Times New Roman" w:hint="default"/>
        <w:b w:val="0"/>
        <w:i/>
        <w:sz w:val="24"/>
      </w:rPr>
    </w:lvl>
    <w:lvl w:ilvl="3">
      <w:start w:val="1"/>
      <w:numFmt w:val="none"/>
      <w:lvlRestart w:val="0"/>
      <w:pStyle w:val="SOPNote4"/>
      <w:lvlText w:val="NOTE:"/>
      <w:lvlJc w:val="left"/>
      <w:pPr>
        <w:tabs>
          <w:tab w:val="num" w:pos="2736"/>
        </w:tabs>
        <w:ind w:left="3528" w:hanging="792"/>
      </w:pPr>
      <w:rPr>
        <w:rFonts w:ascii="Times New Roman" w:hAnsi="Times New Roman" w:hint="default"/>
        <w:b w:val="0"/>
        <w:i/>
        <w:sz w:val="24"/>
      </w:rPr>
    </w:lvl>
    <w:lvl w:ilvl="4">
      <w:start w:val="1"/>
      <w:numFmt w:val="none"/>
      <w:lvlRestart w:val="0"/>
      <w:pStyle w:val="SOPNote5"/>
      <w:lvlText w:val="NOTE:"/>
      <w:lvlJc w:val="left"/>
      <w:pPr>
        <w:tabs>
          <w:tab w:val="num" w:pos="4032"/>
        </w:tabs>
        <w:ind w:left="4752" w:hanging="720"/>
      </w:pPr>
      <w:rPr>
        <w:rFonts w:ascii="t" w:hAnsi="t" w:hint="default"/>
        <w:b w:val="0"/>
        <w:i/>
        <w:sz w:val="22"/>
      </w:rPr>
    </w:lvl>
    <w:lvl w:ilvl="5">
      <w:start w:val="1"/>
      <w:numFmt w:val="none"/>
      <w:lvlRestart w:val="0"/>
      <w:pStyle w:val="SOPNote6"/>
      <w:lvlText w:val="NOTE:"/>
      <w:lvlJc w:val="left"/>
      <w:pPr>
        <w:tabs>
          <w:tab w:val="num" w:pos="5544"/>
        </w:tabs>
        <w:ind w:left="6120" w:hanging="576"/>
      </w:pPr>
      <w:rPr>
        <w:rFonts w:ascii="Times New Roman" w:hAnsi="Times New Roman" w:hint="default"/>
        <w:b w:val="0"/>
        <w:i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E7143C7"/>
    <w:multiLevelType w:val="multilevel"/>
    <w:tmpl w:val="AE1AB316"/>
    <w:styleLink w:val="SOPParagraphs"/>
    <w:lvl w:ilvl="0">
      <w:start w:val="1"/>
      <w:numFmt w:val="decimal"/>
      <w:pStyle w:val="SOPSection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OPParaText2"/>
      <w:lvlText w:val="%1.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pStyle w:val="SOPParaText3"/>
      <w:lvlText w:val="%1.%2.%3"/>
      <w:lvlJc w:val="left"/>
      <w:pPr>
        <w:ind w:left="1296" w:hanging="792"/>
      </w:pPr>
      <w:rPr>
        <w:rFonts w:hint="default"/>
      </w:rPr>
    </w:lvl>
    <w:lvl w:ilvl="3">
      <w:start w:val="1"/>
      <w:numFmt w:val="decimal"/>
      <w:pStyle w:val="SOPParaText4"/>
      <w:lvlText w:val="%1.%2.%3.%4"/>
      <w:lvlJc w:val="left"/>
      <w:pPr>
        <w:ind w:left="2304" w:hanging="1008"/>
      </w:pPr>
      <w:rPr>
        <w:rFonts w:hint="default"/>
      </w:rPr>
    </w:lvl>
    <w:lvl w:ilvl="4">
      <w:start w:val="1"/>
      <w:numFmt w:val="decimal"/>
      <w:pStyle w:val="SOPParaText5"/>
      <w:lvlText w:val="%1.%2.%3.%4.%5"/>
      <w:lvlJc w:val="left"/>
      <w:pPr>
        <w:ind w:left="3528" w:hanging="1224"/>
      </w:pPr>
      <w:rPr>
        <w:rFonts w:hint="default"/>
      </w:rPr>
    </w:lvl>
    <w:lvl w:ilvl="5">
      <w:start w:val="1"/>
      <w:numFmt w:val="decimal"/>
      <w:pStyle w:val="SOPParaText6"/>
      <w:lvlText w:val="%1.%2.%3.%4.%5.%6"/>
      <w:lvlJc w:val="left"/>
      <w:pPr>
        <w:ind w:left="4968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12A3B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8DD350D"/>
    <w:multiLevelType w:val="multilevel"/>
    <w:tmpl w:val="455E78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2"/>
        </w:tabs>
        <w:ind w:left="2736" w:hanging="122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36"/>
        </w:tabs>
        <w:ind w:left="4032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44" w:hanging="151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6B1E37A1"/>
    <w:multiLevelType w:val="multilevel"/>
    <w:tmpl w:val="C71C1F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E1D22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C43774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2"/>
    <w:lvlOverride w:ilvl="1">
      <w:lvl w:ilvl="1">
        <w:start w:val="1"/>
        <w:numFmt w:val="decimal"/>
        <w:pStyle w:val="SOPParaText2"/>
        <w:lvlText w:val="%1.%2"/>
        <w:lvlJc w:val="left"/>
        <w:pPr>
          <w:ind w:left="504" w:hanging="504"/>
        </w:pPr>
        <w:rPr>
          <w:rFonts w:hint="default"/>
        </w:rPr>
      </w:lvl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lvl w:ilvl="0">
        <w:start w:val="1"/>
        <w:numFmt w:val="none"/>
        <w:pStyle w:val="SOPNote1"/>
        <w:lvlText w:val="NOTE:"/>
        <w:lvlJc w:val="left"/>
        <w:pPr>
          <w:ind w:left="1224" w:hanging="792"/>
        </w:pPr>
        <w:rPr>
          <w:rFonts w:ascii="Times New Roman" w:hAnsi="Times New Roman" w:hint="default"/>
          <w:b w:val="0"/>
          <w:i/>
          <w:sz w:val="24"/>
        </w:rPr>
      </w:lvl>
    </w:lvlOverride>
    <w:lvlOverride w:ilvl="1">
      <w:lvl w:ilvl="1">
        <w:start w:val="1"/>
        <w:numFmt w:val="none"/>
        <w:lvlRestart w:val="0"/>
        <w:pStyle w:val="SOPNote2"/>
        <w:lvlText w:val="NOTE:"/>
        <w:lvlJc w:val="left"/>
        <w:pPr>
          <w:ind w:left="1368" w:hanging="792"/>
        </w:pPr>
        <w:rPr>
          <w:rFonts w:ascii="Times New Roman" w:hAnsi="Times New Roman" w:hint="default"/>
          <w:b w:val="0"/>
          <w:i/>
          <w:sz w:val="24"/>
        </w:rPr>
      </w:lvl>
    </w:lvlOverride>
    <w:lvlOverride w:ilvl="2">
      <w:lvl w:ilvl="2">
        <w:start w:val="1"/>
        <w:numFmt w:val="none"/>
        <w:lvlRestart w:val="0"/>
        <w:pStyle w:val="SOPNote3"/>
        <w:lvlText w:val="NOTE:"/>
        <w:lvlJc w:val="left"/>
        <w:pPr>
          <w:ind w:left="2304" w:hanging="792"/>
        </w:pPr>
        <w:rPr>
          <w:rFonts w:ascii="Times New Roman" w:hAnsi="Times New Roman" w:hint="default"/>
          <w:b w:val="0"/>
          <w:i/>
          <w:sz w:val="24"/>
        </w:rPr>
      </w:lvl>
    </w:lvlOverride>
    <w:lvlOverride w:ilvl="3">
      <w:lvl w:ilvl="3">
        <w:start w:val="1"/>
        <w:numFmt w:val="none"/>
        <w:lvlRestart w:val="0"/>
        <w:pStyle w:val="SOPNote4"/>
        <w:lvlText w:val="NOTE:"/>
        <w:lvlJc w:val="left"/>
        <w:pPr>
          <w:ind w:left="3528" w:hanging="792"/>
        </w:pPr>
        <w:rPr>
          <w:rFonts w:ascii="Times New Roman" w:hAnsi="Times New Roman" w:hint="default"/>
          <w:b w:val="0"/>
          <w:i/>
          <w:sz w:val="24"/>
        </w:rPr>
      </w:lvl>
    </w:lvlOverride>
    <w:lvlOverride w:ilvl="4">
      <w:lvl w:ilvl="4">
        <w:start w:val="1"/>
        <w:numFmt w:val="none"/>
        <w:lvlRestart w:val="0"/>
        <w:pStyle w:val="SOPNote5"/>
        <w:lvlText w:val="NOTE:"/>
        <w:lvlJc w:val="left"/>
        <w:pPr>
          <w:ind w:left="4896" w:hanging="720"/>
        </w:pPr>
        <w:rPr>
          <w:rFonts w:ascii="t" w:hAnsi="t" w:hint="default"/>
          <w:b w:val="0"/>
          <w:i/>
          <w:sz w:val="22"/>
        </w:rPr>
      </w:lvl>
    </w:lvlOverride>
    <w:lvlOverride w:ilvl="5">
      <w:lvl w:ilvl="5">
        <w:start w:val="1"/>
        <w:numFmt w:val="none"/>
        <w:lvlRestart w:val="0"/>
        <w:pStyle w:val="SOPNote6"/>
        <w:lvlText w:val="NOTE:"/>
        <w:lvlJc w:val="left"/>
        <w:pPr>
          <w:ind w:left="6336" w:hanging="648"/>
        </w:pPr>
        <w:rPr>
          <w:rFonts w:ascii="Times New Roman" w:hAnsi="Times New Roman" w:hint="default"/>
          <w:b w:val="0"/>
          <w:i/>
          <w:sz w:val="20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8">
    <w:abstractNumId w:val="1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uppressBottom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0D6"/>
    <w:rsid w:val="000000D8"/>
    <w:rsid w:val="00002CF2"/>
    <w:rsid w:val="000110C8"/>
    <w:rsid w:val="00015C4A"/>
    <w:rsid w:val="000226D5"/>
    <w:rsid w:val="00055E5F"/>
    <w:rsid w:val="00066BFD"/>
    <w:rsid w:val="00066EB2"/>
    <w:rsid w:val="00083868"/>
    <w:rsid w:val="00084C45"/>
    <w:rsid w:val="000B7F20"/>
    <w:rsid w:val="00113516"/>
    <w:rsid w:val="00122280"/>
    <w:rsid w:val="00124CAA"/>
    <w:rsid w:val="00136CEC"/>
    <w:rsid w:val="001439CA"/>
    <w:rsid w:val="00160314"/>
    <w:rsid w:val="00163980"/>
    <w:rsid w:val="00163CD3"/>
    <w:rsid w:val="00170E0A"/>
    <w:rsid w:val="001776CD"/>
    <w:rsid w:val="00177FF8"/>
    <w:rsid w:val="00186E6E"/>
    <w:rsid w:val="001A44DA"/>
    <w:rsid w:val="001C5C9D"/>
    <w:rsid w:val="002054FB"/>
    <w:rsid w:val="00214212"/>
    <w:rsid w:val="00222F8D"/>
    <w:rsid w:val="00225A74"/>
    <w:rsid w:val="0026424A"/>
    <w:rsid w:val="00281607"/>
    <w:rsid w:val="00291CD9"/>
    <w:rsid w:val="002B6BDA"/>
    <w:rsid w:val="002D6010"/>
    <w:rsid w:val="002D6306"/>
    <w:rsid w:val="002D7219"/>
    <w:rsid w:val="002E62F7"/>
    <w:rsid w:val="003158C4"/>
    <w:rsid w:val="003277B7"/>
    <w:rsid w:val="00330B95"/>
    <w:rsid w:val="00357475"/>
    <w:rsid w:val="00360D76"/>
    <w:rsid w:val="00360E47"/>
    <w:rsid w:val="0036406F"/>
    <w:rsid w:val="00382FBF"/>
    <w:rsid w:val="003906FF"/>
    <w:rsid w:val="003A4ACF"/>
    <w:rsid w:val="003A7389"/>
    <w:rsid w:val="003B75D0"/>
    <w:rsid w:val="003C3CAE"/>
    <w:rsid w:val="003D71EA"/>
    <w:rsid w:val="003E4DCC"/>
    <w:rsid w:val="003E6B01"/>
    <w:rsid w:val="003E7E1C"/>
    <w:rsid w:val="0042696B"/>
    <w:rsid w:val="004301EC"/>
    <w:rsid w:val="004364CC"/>
    <w:rsid w:val="00457694"/>
    <w:rsid w:val="004A1719"/>
    <w:rsid w:val="004C1A5C"/>
    <w:rsid w:val="004E6E35"/>
    <w:rsid w:val="004F1299"/>
    <w:rsid w:val="00502EFE"/>
    <w:rsid w:val="005034BC"/>
    <w:rsid w:val="00524380"/>
    <w:rsid w:val="00536BD6"/>
    <w:rsid w:val="00541138"/>
    <w:rsid w:val="00545663"/>
    <w:rsid w:val="005464D8"/>
    <w:rsid w:val="00573A08"/>
    <w:rsid w:val="00573DD0"/>
    <w:rsid w:val="00574BF5"/>
    <w:rsid w:val="00577F40"/>
    <w:rsid w:val="00580FC8"/>
    <w:rsid w:val="00594391"/>
    <w:rsid w:val="005A73DF"/>
    <w:rsid w:val="005C0C1E"/>
    <w:rsid w:val="005D3348"/>
    <w:rsid w:val="005E5037"/>
    <w:rsid w:val="005E5D88"/>
    <w:rsid w:val="005F3132"/>
    <w:rsid w:val="00607A92"/>
    <w:rsid w:val="00610663"/>
    <w:rsid w:val="00612ED0"/>
    <w:rsid w:val="00620EA2"/>
    <w:rsid w:val="00624EAF"/>
    <w:rsid w:val="00635C5B"/>
    <w:rsid w:val="006361D6"/>
    <w:rsid w:val="0064266B"/>
    <w:rsid w:val="00642EEB"/>
    <w:rsid w:val="006526B9"/>
    <w:rsid w:val="006A588A"/>
    <w:rsid w:val="006A7E36"/>
    <w:rsid w:val="006B034E"/>
    <w:rsid w:val="006B2B10"/>
    <w:rsid w:val="006D78B9"/>
    <w:rsid w:val="006F269A"/>
    <w:rsid w:val="00726DE6"/>
    <w:rsid w:val="007346CE"/>
    <w:rsid w:val="0075578A"/>
    <w:rsid w:val="007749BC"/>
    <w:rsid w:val="007A1302"/>
    <w:rsid w:val="007A2442"/>
    <w:rsid w:val="007B10A1"/>
    <w:rsid w:val="007D197C"/>
    <w:rsid w:val="007D7BBC"/>
    <w:rsid w:val="007E0F81"/>
    <w:rsid w:val="007E3018"/>
    <w:rsid w:val="007F4486"/>
    <w:rsid w:val="007F6D5E"/>
    <w:rsid w:val="00804B58"/>
    <w:rsid w:val="00806422"/>
    <w:rsid w:val="00824E62"/>
    <w:rsid w:val="0082633A"/>
    <w:rsid w:val="008A156D"/>
    <w:rsid w:val="008A5463"/>
    <w:rsid w:val="008B410A"/>
    <w:rsid w:val="00910D22"/>
    <w:rsid w:val="00921AE1"/>
    <w:rsid w:val="00922BF9"/>
    <w:rsid w:val="0092710E"/>
    <w:rsid w:val="0093214C"/>
    <w:rsid w:val="00942CC2"/>
    <w:rsid w:val="00946620"/>
    <w:rsid w:val="00953F06"/>
    <w:rsid w:val="00977038"/>
    <w:rsid w:val="009873CC"/>
    <w:rsid w:val="009956BA"/>
    <w:rsid w:val="00996B66"/>
    <w:rsid w:val="009B0D50"/>
    <w:rsid w:val="009C04FA"/>
    <w:rsid w:val="009E2702"/>
    <w:rsid w:val="009F32B4"/>
    <w:rsid w:val="00A10F5F"/>
    <w:rsid w:val="00A115D5"/>
    <w:rsid w:val="00A34682"/>
    <w:rsid w:val="00A50182"/>
    <w:rsid w:val="00A6770A"/>
    <w:rsid w:val="00A7242E"/>
    <w:rsid w:val="00A8462F"/>
    <w:rsid w:val="00AA40A2"/>
    <w:rsid w:val="00AC20D6"/>
    <w:rsid w:val="00AD0018"/>
    <w:rsid w:val="00AE0274"/>
    <w:rsid w:val="00AF483D"/>
    <w:rsid w:val="00B479C5"/>
    <w:rsid w:val="00B47D71"/>
    <w:rsid w:val="00B55778"/>
    <w:rsid w:val="00B5622B"/>
    <w:rsid w:val="00B61F7D"/>
    <w:rsid w:val="00B6665A"/>
    <w:rsid w:val="00BE088C"/>
    <w:rsid w:val="00BF1D12"/>
    <w:rsid w:val="00C06D5D"/>
    <w:rsid w:val="00C439E8"/>
    <w:rsid w:val="00C500CE"/>
    <w:rsid w:val="00C54655"/>
    <w:rsid w:val="00CB2DCC"/>
    <w:rsid w:val="00CC0793"/>
    <w:rsid w:val="00CD2311"/>
    <w:rsid w:val="00CD54B8"/>
    <w:rsid w:val="00CF0B8E"/>
    <w:rsid w:val="00D03E6B"/>
    <w:rsid w:val="00D22726"/>
    <w:rsid w:val="00D417E7"/>
    <w:rsid w:val="00DD1EAD"/>
    <w:rsid w:val="00DE16E8"/>
    <w:rsid w:val="00DF1C3D"/>
    <w:rsid w:val="00DF47CE"/>
    <w:rsid w:val="00E15230"/>
    <w:rsid w:val="00E245D2"/>
    <w:rsid w:val="00E35E51"/>
    <w:rsid w:val="00E60728"/>
    <w:rsid w:val="00E630E5"/>
    <w:rsid w:val="00EA2577"/>
    <w:rsid w:val="00EB3275"/>
    <w:rsid w:val="00ED1D09"/>
    <w:rsid w:val="00EE1C62"/>
    <w:rsid w:val="00EE5BE6"/>
    <w:rsid w:val="00EF10C1"/>
    <w:rsid w:val="00F07E23"/>
    <w:rsid w:val="00F125C1"/>
    <w:rsid w:val="00F15D02"/>
    <w:rsid w:val="00F360C8"/>
    <w:rsid w:val="00F46599"/>
    <w:rsid w:val="00F574C1"/>
    <w:rsid w:val="00F6130F"/>
    <w:rsid w:val="00F74F33"/>
    <w:rsid w:val="00F82AFF"/>
    <w:rsid w:val="00F90525"/>
    <w:rsid w:val="00F94248"/>
    <w:rsid w:val="00FB624D"/>
    <w:rsid w:val="00FD7719"/>
    <w:rsid w:val="00FE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1C959"/>
  <w14:discardImageEditingData/>
  <w15:chartTrackingRefBased/>
  <w15:docId w15:val="{1000A29A-2189-4124-B5B6-8557A763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rsid w:val="006A588A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unhideWhenUsed/>
    <w:rsid w:val="00DE16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846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6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6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6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PNormal">
    <w:name w:val="SOP Normal"/>
    <w:qFormat/>
    <w:rsid w:val="005034BC"/>
    <w:pPr>
      <w:spacing w:before="120" w:after="120" w:line="240" w:lineRule="auto"/>
    </w:pPr>
    <w:rPr>
      <w:rFonts w:ascii="Leelawadee" w:hAnsi="Leelawadee"/>
    </w:rPr>
  </w:style>
  <w:style w:type="character" w:customStyle="1" w:styleId="Heading1Char">
    <w:name w:val="Heading 1 Char"/>
    <w:basedOn w:val="DefaultParagraphFont"/>
    <w:link w:val="Heading1"/>
    <w:uiPriority w:val="9"/>
    <w:rsid w:val="00DE16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OPCaptionTitle">
    <w:name w:val="SOP Caption Title"/>
    <w:basedOn w:val="SOPNormal"/>
    <w:qFormat/>
    <w:rsid w:val="003C3CAE"/>
    <w:pPr>
      <w:spacing w:before="0" w:after="0"/>
      <w:jc w:val="center"/>
    </w:pPr>
    <w:rPr>
      <w:rFonts w:ascii="Eras Medium ITC" w:hAnsi="Eras Medium ITC"/>
      <w:b/>
      <w:sz w:val="20"/>
      <w:szCs w:val="24"/>
    </w:rPr>
  </w:style>
  <w:style w:type="paragraph" w:customStyle="1" w:styleId="SOPTableTitle">
    <w:name w:val="SOP Table Title"/>
    <w:basedOn w:val="SOPNormal"/>
    <w:next w:val="SOPNormal"/>
    <w:qFormat/>
    <w:rsid w:val="0042696B"/>
    <w:pPr>
      <w:keepNext/>
      <w:spacing w:before="60" w:after="60"/>
      <w:jc w:val="center"/>
    </w:pPr>
    <w:rPr>
      <w:rFonts w:ascii="Times New Roman" w:hAnsi="Times New Roman" w:cs="Times New Roman"/>
      <w:b/>
      <w:smallCaps/>
    </w:rPr>
  </w:style>
  <w:style w:type="paragraph" w:customStyle="1" w:styleId="SOPTitle">
    <w:name w:val="SOP Title"/>
    <w:basedOn w:val="SOPNormal"/>
    <w:next w:val="SOPSectionHeading1"/>
    <w:qFormat/>
    <w:rsid w:val="004364CC"/>
    <w:pPr>
      <w:spacing w:before="0" w:after="360"/>
    </w:pPr>
    <w:rPr>
      <w:rFonts w:ascii="Times New Roman" w:hAnsi="Times New Roman" w:cs="Times New Roman"/>
      <w:b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A7E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E36"/>
  </w:style>
  <w:style w:type="paragraph" w:styleId="Footer">
    <w:name w:val="footer"/>
    <w:basedOn w:val="Normal"/>
    <w:link w:val="FooterChar"/>
    <w:uiPriority w:val="99"/>
    <w:unhideWhenUsed/>
    <w:rsid w:val="006A7E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E36"/>
  </w:style>
  <w:style w:type="paragraph" w:customStyle="1" w:styleId="SOPSectionHeading1">
    <w:name w:val="SOP Section Heading 1"/>
    <w:basedOn w:val="SOPNormal"/>
    <w:next w:val="SOPParaText2"/>
    <w:qFormat/>
    <w:rsid w:val="005E5037"/>
    <w:pPr>
      <w:keepNext/>
      <w:numPr>
        <w:numId w:val="5"/>
      </w:numPr>
      <w:shd w:val="clear" w:color="auto" w:fill="F4B083" w:themeFill="accent2" w:themeFillTint="99"/>
      <w:spacing w:before="240"/>
    </w:pPr>
    <w:rPr>
      <w:rFonts w:cs="Leelawadee"/>
      <w:b/>
      <w:sz w:val="24"/>
    </w:rPr>
  </w:style>
  <w:style w:type="paragraph" w:customStyle="1" w:styleId="SOPNote1">
    <w:name w:val="SOP Note 1"/>
    <w:basedOn w:val="Normal"/>
    <w:qFormat/>
    <w:rsid w:val="00541138"/>
    <w:pPr>
      <w:numPr>
        <w:numId w:val="8"/>
      </w:numPr>
      <w:tabs>
        <w:tab w:val="clear" w:pos="432"/>
      </w:tabs>
      <w:spacing w:before="120" w:after="120"/>
    </w:pPr>
    <w:rPr>
      <w:rFonts w:ascii="Times New Roman" w:hAnsi="Times New Roman" w:cs="Times New Roman"/>
      <w:i/>
      <w:sz w:val="24"/>
    </w:rPr>
  </w:style>
  <w:style w:type="paragraph" w:customStyle="1" w:styleId="SOPNote2">
    <w:name w:val="SOP Note 2"/>
    <w:basedOn w:val="Normal"/>
    <w:qFormat/>
    <w:rsid w:val="00F90525"/>
    <w:pPr>
      <w:numPr>
        <w:ilvl w:val="1"/>
        <w:numId w:val="8"/>
      </w:numPr>
      <w:spacing w:before="120" w:after="120"/>
      <w:ind w:left="1296"/>
    </w:pPr>
    <w:rPr>
      <w:rFonts w:ascii="Times New Roman" w:hAnsi="Times New Roman" w:cs="Times New Roman"/>
      <w:i/>
      <w:sz w:val="24"/>
    </w:rPr>
  </w:style>
  <w:style w:type="paragraph" w:customStyle="1" w:styleId="SOPNote3">
    <w:name w:val="SOP Note 3"/>
    <w:basedOn w:val="Normal"/>
    <w:qFormat/>
    <w:rsid w:val="005E5037"/>
    <w:pPr>
      <w:numPr>
        <w:ilvl w:val="2"/>
        <w:numId w:val="8"/>
      </w:numPr>
      <w:tabs>
        <w:tab w:val="clear" w:pos="1512"/>
      </w:tabs>
      <w:spacing w:before="120" w:after="120"/>
      <w:ind w:left="2088"/>
    </w:pPr>
    <w:rPr>
      <w:rFonts w:ascii="Times New Roman" w:hAnsi="Times New Roman" w:cs="Times New Roman"/>
      <w:i/>
      <w:sz w:val="24"/>
    </w:rPr>
  </w:style>
  <w:style w:type="paragraph" w:customStyle="1" w:styleId="SOPNote4">
    <w:name w:val="SOP Note 4"/>
    <w:basedOn w:val="Normal"/>
    <w:qFormat/>
    <w:rsid w:val="005D3348"/>
    <w:pPr>
      <w:numPr>
        <w:ilvl w:val="3"/>
        <w:numId w:val="8"/>
      </w:numPr>
      <w:tabs>
        <w:tab w:val="clear" w:pos="2736"/>
      </w:tabs>
      <w:spacing w:before="120" w:after="120"/>
      <w:ind w:left="3096"/>
    </w:pPr>
    <w:rPr>
      <w:rFonts w:ascii="Times New Roman" w:hAnsi="Times New Roman" w:cs="Times New Roman"/>
      <w:i/>
      <w:sz w:val="24"/>
    </w:rPr>
  </w:style>
  <w:style w:type="paragraph" w:customStyle="1" w:styleId="SOPNote5">
    <w:name w:val="SOP Note 5"/>
    <w:basedOn w:val="Normal"/>
    <w:qFormat/>
    <w:rsid w:val="00F90525"/>
    <w:pPr>
      <w:numPr>
        <w:ilvl w:val="4"/>
        <w:numId w:val="8"/>
      </w:numPr>
      <w:tabs>
        <w:tab w:val="clear" w:pos="4032"/>
      </w:tabs>
      <w:spacing w:before="120" w:after="120"/>
      <w:ind w:left="4248"/>
    </w:pPr>
    <w:rPr>
      <w:rFonts w:ascii="Times New Roman" w:hAnsi="Times New Roman" w:cs="Times New Roman"/>
      <w:i/>
    </w:rPr>
  </w:style>
  <w:style w:type="paragraph" w:customStyle="1" w:styleId="SOPNote6">
    <w:name w:val="SOP Note 6"/>
    <w:basedOn w:val="Normal"/>
    <w:qFormat/>
    <w:rsid w:val="00F90525"/>
    <w:pPr>
      <w:numPr>
        <w:ilvl w:val="5"/>
        <w:numId w:val="8"/>
      </w:numPr>
      <w:tabs>
        <w:tab w:val="clear" w:pos="5544"/>
      </w:tabs>
      <w:spacing w:before="120" w:after="120"/>
      <w:ind w:left="5688" w:hanging="720"/>
    </w:pPr>
    <w:rPr>
      <w:rFonts w:ascii="Times New Roman" w:hAnsi="Times New Roman" w:cs="Times New Roman"/>
      <w:i/>
    </w:rPr>
  </w:style>
  <w:style w:type="paragraph" w:customStyle="1" w:styleId="SOPParaText2">
    <w:name w:val="SOP Para Text 2"/>
    <w:basedOn w:val="SOPNormal"/>
    <w:qFormat/>
    <w:rsid w:val="005E5037"/>
    <w:pPr>
      <w:numPr>
        <w:ilvl w:val="1"/>
        <w:numId w:val="5"/>
      </w:numPr>
    </w:pPr>
    <w:rPr>
      <w:rFonts w:cs="Leelawadee"/>
    </w:rPr>
  </w:style>
  <w:style w:type="paragraph" w:customStyle="1" w:styleId="SOPParaText3">
    <w:name w:val="SOP Para Text 3"/>
    <w:basedOn w:val="SOPNormal"/>
    <w:qFormat/>
    <w:rsid w:val="005E5037"/>
    <w:pPr>
      <w:numPr>
        <w:ilvl w:val="2"/>
        <w:numId w:val="5"/>
      </w:numPr>
    </w:pPr>
  </w:style>
  <w:style w:type="paragraph" w:customStyle="1" w:styleId="SOPParaText4">
    <w:name w:val="SOP Para Text 4"/>
    <w:basedOn w:val="SOPNormal"/>
    <w:qFormat/>
    <w:rsid w:val="005E5037"/>
    <w:pPr>
      <w:numPr>
        <w:ilvl w:val="3"/>
        <w:numId w:val="5"/>
      </w:numPr>
    </w:pPr>
  </w:style>
  <w:style w:type="paragraph" w:customStyle="1" w:styleId="SOPParaText5">
    <w:name w:val="SOP Para Text 5"/>
    <w:basedOn w:val="SOPNormal"/>
    <w:qFormat/>
    <w:rsid w:val="00C54655"/>
    <w:pPr>
      <w:numPr>
        <w:ilvl w:val="4"/>
        <w:numId w:val="5"/>
      </w:numPr>
    </w:pPr>
    <w:rPr>
      <w:sz w:val="20"/>
    </w:rPr>
  </w:style>
  <w:style w:type="paragraph" w:customStyle="1" w:styleId="SOPParaText6">
    <w:name w:val="SOP Para Text 6"/>
    <w:basedOn w:val="SOPNormal"/>
    <w:qFormat/>
    <w:rsid w:val="005E5037"/>
    <w:pPr>
      <w:numPr>
        <w:ilvl w:val="5"/>
        <w:numId w:val="5"/>
      </w:numPr>
    </w:pPr>
    <w:rPr>
      <w:rFonts w:cs="Leelawadee"/>
      <w:sz w:val="20"/>
    </w:rPr>
  </w:style>
  <w:style w:type="numbering" w:customStyle="1" w:styleId="SOPParagraphs">
    <w:name w:val="SOP Paragraphs"/>
    <w:uiPriority w:val="99"/>
    <w:rsid w:val="00C54655"/>
    <w:pPr>
      <w:numPr>
        <w:numId w:val="11"/>
      </w:numPr>
    </w:pPr>
  </w:style>
  <w:style w:type="paragraph" w:customStyle="1" w:styleId="SOPSectionHeading2">
    <w:name w:val="SOP Section Heading 2"/>
    <w:basedOn w:val="SOPParaText2"/>
    <w:next w:val="SOPParaText3"/>
    <w:qFormat/>
    <w:rsid w:val="003E7E1C"/>
    <w:pPr>
      <w:keepNext/>
    </w:pPr>
    <w:rPr>
      <w:b/>
      <w:u w:val="single"/>
    </w:rPr>
  </w:style>
  <w:style w:type="paragraph" w:customStyle="1" w:styleId="SOPSectionHeading3">
    <w:name w:val="SOP Section Heading 3"/>
    <w:basedOn w:val="SOPParaText3"/>
    <w:next w:val="SOPParaText4"/>
    <w:qFormat/>
    <w:rsid w:val="005E5037"/>
    <w:pPr>
      <w:keepNext/>
    </w:pPr>
    <w:rPr>
      <w:b/>
      <w:u w:val="single"/>
    </w:rPr>
  </w:style>
  <w:style w:type="paragraph" w:customStyle="1" w:styleId="SOPSectionHeading4">
    <w:name w:val="SOP Section Heading 4"/>
    <w:basedOn w:val="SOPParaText4"/>
    <w:next w:val="SOPParaText5"/>
    <w:qFormat/>
    <w:rsid w:val="003E7E1C"/>
    <w:pPr>
      <w:keepNext/>
    </w:pPr>
    <w:rPr>
      <w:b/>
      <w:u w:val="single"/>
    </w:rPr>
  </w:style>
  <w:style w:type="paragraph" w:customStyle="1" w:styleId="SOPSectionHeading5">
    <w:name w:val="SOP Section Heading 5"/>
    <w:basedOn w:val="SOPParaText5"/>
    <w:next w:val="SOPParaText6"/>
    <w:qFormat/>
    <w:rsid w:val="003E7E1C"/>
    <w:pPr>
      <w:keepNext/>
    </w:pPr>
    <w:rPr>
      <w:b/>
      <w:u w:val="single"/>
    </w:rPr>
  </w:style>
  <w:style w:type="numbering" w:customStyle="1" w:styleId="SOPNotes">
    <w:name w:val="SOP Notes"/>
    <w:uiPriority w:val="99"/>
    <w:rsid w:val="007F4486"/>
    <w:pPr>
      <w:numPr>
        <w:numId w:val="8"/>
      </w:numPr>
    </w:pPr>
  </w:style>
  <w:style w:type="table" w:styleId="TableGrid">
    <w:name w:val="Table Grid"/>
    <w:basedOn w:val="TableNormal"/>
    <w:uiPriority w:val="59"/>
    <w:rsid w:val="00C43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PNormalText">
    <w:name w:val="SOP Normal Text"/>
    <w:qFormat/>
    <w:rsid w:val="005034BC"/>
    <w:pPr>
      <w:spacing w:after="0" w:line="240" w:lineRule="auto"/>
    </w:pPr>
    <w:rPr>
      <w:rFonts w:ascii="Leelawadee" w:eastAsia="Times New Roman" w:hAnsi="Leelawadee" w:cs="Times New Roman"/>
      <w:bCs/>
      <w:kern w:val="36"/>
      <w:szCs w:val="24"/>
    </w:rPr>
  </w:style>
  <w:style w:type="table" w:customStyle="1" w:styleId="LightList1">
    <w:name w:val="Light List1"/>
    <w:basedOn w:val="TableNormal"/>
    <w:uiPriority w:val="61"/>
    <w:rsid w:val="0021421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8462F"/>
    <w:rPr>
      <w:color w:val="0563C1" w:themeColor="hyperlink"/>
      <w:u w:val="single"/>
    </w:rPr>
  </w:style>
  <w:style w:type="paragraph" w:styleId="TableofFigures">
    <w:name w:val="table of figures"/>
    <w:basedOn w:val="SOPCaptionTitle"/>
    <w:next w:val="SOPNormal"/>
    <w:uiPriority w:val="99"/>
    <w:unhideWhenUsed/>
    <w:rsid w:val="006F269A"/>
    <w:pPr>
      <w:tabs>
        <w:tab w:val="right" w:leader="dot" w:pos="10080"/>
      </w:tabs>
      <w:ind w:left="432"/>
    </w:pPr>
    <w:rPr>
      <w:sz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6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6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62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62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OC3">
    <w:name w:val="toc 3"/>
    <w:basedOn w:val="TOC1"/>
    <w:next w:val="SOPNormal"/>
    <w:uiPriority w:val="39"/>
    <w:unhideWhenUsed/>
    <w:rsid w:val="007F4486"/>
    <w:pPr>
      <w:tabs>
        <w:tab w:val="clear" w:pos="792"/>
        <w:tab w:val="left" w:pos="1584"/>
        <w:tab w:val="right" w:leader="dot" w:pos="10080"/>
      </w:tabs>
      <w:ind w:left="864"/>
    </w:pPr>
    <w:rPr>
      <w:noProof/>
    </w:rPr>
  </w:style>
  <w:style w:type="paragraph" w:styleId="TOC1">
    <w:name w:val="toc 1"/>
    <w:basedOn w:val="SOPNormal"/>
    <w:next w:val="SOPNormal"/>
    <w:uiPriority w:val="39"/>
    <w:unhideWhenUsed/>
    <w:rsid w:val="007F4486"/>
    <w:pPr>
      <w:tabs>
        <w:tab w:val="left" w:pos="792"/>
        <w:tab w:val="right" w:leader="underscore" w:pos="10080"/>
      </w:tabs>
      <w:spacing w:before="0" w:after="0"/>
      <w:ind w:left="432"/>
    </w:pPr>
  </w:style>
  <w:style w:type="paragraph" w:styleId="TOC2">
    <w:name w:val="toc 2"/>
    <w:basedOn w:val="TOC1"/>
    <w:next w:val="SOPNormal"/>
    <w:uiPriority w:val="39"/>
    <w:unhideWhenUsed/>
    <w:rsid w:val="007F4486"/>
    <w:pPr>
      <w:tabs>
        <w:tab w:val="clear" w:pos="792"/>
        <w:tab w:val="left" w:pos="1224"/>
        <w:tab w:val="right" w:leader="dot" w:pos="10080"/>
      </w:tabs>
      <w:ind w:left="648"/>
    </w:pPr>
  </w:style>
  <w:style w:type="paragraph" w:styleId="TOC4">
    <w:name w:val="toc 4"/>
    <w:basedOn w:val="TOC1"/>
    <w:next w:val="SOPNormal"/>
    <w:uiPriority w:val="39"/>
    <w:unhideWhenUsed/>
    <w:rsid w:val="007F4486"/>
    <w:pPr>
      <w:tabs>
        <w:tab w:val="clear" w:pos="792"/>
        <w:tab w:val="left" w:pos="1944"/>
        <w:tab w:val="right" w:leader="dot" w:pos="10080"/>
      </w:tabs>
      <w:ind w:left="10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4BC"/>
    <w:rPr>
      <w:rFonts w:ascii="Segoe UI" w:hAnsi="Segoe UI" w:cs="Segoe UI"/>
      <w:sz w:val="18"/>
      <w:szCs w:val="18"/>
    </w:rPr>
  </w:style>
  <w:style w:type="paragraph" w:styleId="TOAHeading">
    <w:name w:val="toa heading"/>
    <w:basedOn w:val="Normal"/>
    <w:next w:val="Normal"/>
    <w:uiPriority w:val="99"/>
    <w:semiHidden/>
    <w:unhideWhenUsed/>
    <w:rsid w:val="00E6072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60728"/>
    <w:pPr>
      <w:ind w:left="220" w:hanging="220"/>
    </w:pPr>
  </w:style>
  <w:style w:type="paragraph" w:styleId="TOC6">
    <w:name w:val="toc 6"/>
    <w:aliases w:val="(Figures)"/>
    <w:basedOn w:val="SOPCaptionTitle"/>
    <w:next w:val="SOPNormal"/>
    <w:autoRedefine/>
    <w:uiPriority w:val="39"/>
    <w:unhideWhenUsed/>
    <w:rsid w:val="00502EFE"/>
    <w:pPr>
      <w:tabs>
        <w:tab w:val="right" w:leader="dot" w:pos="10080"/>
      </w:tabs>
      <w:ind w:left="432"/>
    </w:pPr>
    <w:rPr>
      <w:b w:val="0"/>
      <w:sz w:val="22"/>
    </w:rPr>
  </w:style>
  <w:style w:type="paragraph" w:styleId="TOC7">
    <w:name w:val="toc 7"/>
    <w:aliases w:val="(Tables)"/>
    <w:basedOn w:val="SOPTableTitle"/>
    <w:next w:val="SOPNormal"/>
    <w:autoRedefine/>
    <w:uiPriority w:val="39"/>
    <w:unhideWhenUsed/>
    <w:rsid w:val="00502EFE"/>
    <w:pPr>
      <w:tabs>
        <w:tab w:val="right" w:leader="dot" w:pos="10080"/>
      </w:tabs>
      <w:spacing w:before="0" w:after="0"/>
      <w:ind w:left="432"/>
    </w:pPr>
    <w:rPr>
      <w:b w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4BC"/>
    <w:rPr>
      <w:rFonts w:ascii="Segoe UI" w:hAnsi="Segoe UI" w:cs="Segoe UI"/>
      <w:sz w:val="18"/>
      <w:szCs w:val="18"/>
    </w:rPr>
  </w:style>
  <w:style w:type="paragraph" w:styleId="TOC5">
    <w:name w:val="toc 5"/>
    <w:basedOn w:val="TOC1"/>
    <w:next w:val="SOPNormal"/>
    <w:autoRedefine/>
    <w:uiPriority w:val="39"/>
    <w:semiHidden/>
    <w:unhideWhenUsed/>
    <w:rsid w:val="00382FBF"/>
    <w:pPr>
      <w:spacing w:after="100"/>
      <w:ind w:left="880"/>
    </w:pPr>
  </w:style>
  <w:style w:type="character" w:customStyle="1" w:styleId="SOPCaptionText">
    <w:name w:val="SOP Caption Text"/>
    <w:basedOn w:val="DefaultParagraphFont"/>
    <w:uiPriority w:val="1"/>
    <w:rsid w:val="0042696B"/>
    <w:rPr>
      <w:rFonts w:ascii="Eras Medium ITC" w:hAnsi="Eras Medium ITC"/>
      <w:b/>
    </w:rPr>
  </w:style>
  <w:style w:type="character" w:customStyle="1" w:styleId="SOPTableText">
    <w:name w:val="SOP Table Text"/>
    <w:basedOn w:val="DefaultParagraphFont"/>
    <w:uiPriority w:val="1"/>
    <w:rsid w:val="0042696B"/>
    <w:rPr>
      <w:rFonts w:ascii="Times New Roman" w:hAnsi="Times New Roman" w:cs="Times New Roman"/>
      <w:b/>
      <w:i w:val="0"/>
      <w:caps w:val="0"/>
      <w:smallCaps/>
    </w:rPr>
  </w:style>
  <w:style w:type="paragraph" w:styleId="Caption">
    <w:name w:val="caption"/>
    <w:basedOn w:val="Normal"/>
    <w:next w:val="Normal"/>
    <w:uiPriority w:val="35"/>
    <w:unhideWhenUsed/>
    <w:qFormat/>
    <w:rsid w:val="0035747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8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6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Tony%20Olsen\Documents\SOP's\ProTemp%20Oxidation%20Furnaces%20SOP,%20rev3.doc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file:///C:\Users\Tony%20Olsen\Documents\SOP's\ProTemp%20Oxidation%20Furnaces%20SOP,%20rev3.docx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Tony%20Olsen\Documents\SOP's\ProTemp%20Oxidation%20Furnaces%20SOP,%20rev3.docx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y%20Olsen\Documents\Custom%20Office%20Templates\Word\SOP%20Templat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ny%20Olsen\Documents\PROCESS%20DATA\ProTemp\Oxidation%20Startu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ny%20Olsen\Documents\PROCESS%20DATA\ProTemp\Oxidation%20Startup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Oxide Thickness Curves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823001904173744"/>
          <c:y val="0.20944006999125109"/>
          <c:w val="0.76931900056610569"/>
          <c:h val="0.63092913385826777"/>
        </c:manualLayout>
      </c:layout>
      <c:scatterChart>
        <c:scatterStyle val="lineMarker"/>
        <c:varyColors val="0"/>
        <c:ser>
          <c:idx val="0"/>
          <c:order val="0"/>
          <c:tx>
            <c:v>Wet 950C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5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'ProTemp Curves'!$C$7:$C$9</c:f>
              <c:numCache>
                <c:formatCode>General</c:formatCode>
                <c:ptCount val="3"/>
                <c:pt idx="0">
                  <c:v>32</c:v>
                </c:pt>
                <c:pt idx="1">
                  <c:v>57</c:v>
                </c:pt>
                <c:pt idx="2">
                  <c:v>80</c:v>
                </c:pt>
              </c:numCache>
            </c:numRef>
          </c:xVal>
          <c:yVal>
            <c:numRef>
              <c:f>'ProTemp Curves'!$D$7:$D$9</c:f>
              <c:numCache>
                <c:formatCode>General</c:formatCode>
                <c:ptCount val="3"/>
                <c:pt idx="0">
                  <c:v>1000</c:v>
                </c:pt>
                <c:pt idx="1">
                  <c:v>1500</c:v>
                </c:pt>
                <c:pt idx="2">
                  <c:v>2000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69A-40EB-A4DE-F66C5AE4141D}"/>
            </c:ext>
          </c:extLst>
        </c:ser>
        <c:ser>
          <c:idx val="1"/>
          <c:order val="1"/>
          <c:tx>
            <c:v>Wet 1000C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>
                    <a:lumMod val="75000"/>
                  </a:schemeClr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'ProTemp Curves'!$C$10:$C$12</c:f>
              <c:numCache>
                <c:formatCode>General</c:formatCode>
                <c:ptCount val="3"/>
                <c:pt idx="0">
                  <c:v>30</c:v>
                </c:pt>
                <c:pt idx="1">
                  <c:v>41</c:v>
                </c:pt>
                <c:pt idx="2">
                  <c:v>55</c:v>
                </c:pt>
              </c:numCache>
            </c:numRef>
          </c:xVal>
          <c:yVal>
            <c:numRef>
              <c:f>'ProTemp Curves'!$D$10:$D$12</c:f>
              <c:numCache>
                <c:formatCode>General</c:formatCode>
                <c:ptCount val="3"/>
                <c:pt idx="0">
                  <c:v>1500</c:v>
                </c:pt>
                <c:pt idx="1">
                  <c:v>2000</c:v>
                </c:pt>
                <c:pt idx="2">
                  <c:v>2500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69A-40EB-A4DE-F66C5AE4141D}"/>
            </c:ext>
          </c:extLst>
        </c:ser>
        <c:ser>
          <c:idx val="2"/>
          <c:order val="2"/>
          <c:tx>
            <c:v>Wet 1050C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00B050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'ProTemp Curves'!$C$13:$C$17</c:f>
              <c:numCache>
                <c:formatCode>General</c:formatCode>
                <c:ptCount val="5"/>
                <c:pt idx="0">
                  <c:v>30</c:v>
                </c:pt>
                <c:pt idx="1">
                  <c:v>48</c:v>
                </c:pt>
                <c:pt idx="2">
                  <c:v>102</c:v>
                </c:pt>
                <c:pt idx="3">
                  <c:v>300</c:v>
                </c:pt>
                <c:pt idx="4">
                  <c:v>600</c:v>
                </c:pt>
              </c:numCache>
            </c:numRef>
          </c:xVal>
          <c:yVal>
            <c:numRef>
              <c:f>'ProTemp Curves'!$D$13:$D$17</c:f>
              <c:numCache>
                <c:formatCode>General</c:formatCode>
                <c:ptCount val="5"/>
                <c:pt idx="0">
                  <c:v>2200</c:v>
                </c:pt>
                <c:pt idx="1">
                  <c:v>3000</c:v>
                </c:pt>
                <c:pt idx="2">
                  <c:v>5000</c:v>
                </c:pt>
                <c:pt idx="3">
                  <c:v>10000</c:v>
                </c:pt>
                <c:pt idx="4">
                  <c:v>14000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69A-40EB-A4DE-F66C5AE4141D}"/>
            </c:ext>
          </c:extLst>
        </c:ser>
        <c:ser>
          <c:idx val="3"/>
          <c:order val="3"/>
          <c:tx>
            <c:v>Dry 1050C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00B0F0"/>
              </a:solidFill>
              <a:ln w="9525">
                <a:solidFill>
                  <a:srgbClr val="00B0F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00B0F0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'ProTemp Curves'!$C$2:$C$5</c:f>
              <c:numCache>
                <c:formatCode>General</c:formatCode>
                <c:ptCount val="4"/>
                <c:pt idx="0">
                  <c:v>27</c:v>
                </c:pt>
                <c:pt idx="1">
                  <c:v>31</c:v>
                </c:pt>
                <c:pt idx="2">
                  <c:v>53</c:v>
                </c:pt>
                <c:pt idx="3">
                  <c:v>78</c:v>
                </c:pt>
              </c:numCache>
            </c:numRef>
          </c:xVal>
          <c:yVal>
            <c:numRef>
              <c:f>'ProTemp Curves'!$D$2:$D$5</c:f>
              <c:numCache>
                <c:formatCode>General</c:formatCode>
                <c:ptCount val="4"/>
                <c:pt idx="0">
                  <c:v>400</c:v>
                </c:pt>
                <c:pt idx="1">
                  <c:v>500</c:v>
                </c:pt>
                <c:pt idx="2">
                  <c:v>750</c:v>
                </c:pt>
                <c:pt idx="3">
                  <c:v>1000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69A-40EB-A4DE-F66C5AE414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326752"/>
        <c:axId val="509326424"/>
      </c:scatterChart>
      <c:valAx>
        <c:axId val="509326752"/>
        <c:scaling>
          <c:orientation val="minMax"/>
          <c:max val="100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Oxidation Time (min)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9326424"/>
        <c:crosses val="autoZero"/>
        <c:crossBetween val="midCat"/>
      </c:valAx>
      <c:valAx>
        <c:axId val="509326424"/>
        <c:scaling>
          <c:orientation val="minMax"/>
          <c:max val="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Thickness (Å)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932675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5.9904598322268542E-2"/>
          <c:y val="0.11807524059492563"/>
          <c:w val="0.90469417425762966"/>
          <c:h val="8.11472035383331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Oxide Thickness Curves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8935335288971231"/>
          <c:y val="0.20799212598425196"/>
          <c:w val="0.75819566671813077"/>
          <c:h val="0.63420793262742259"/>
        </c:manualLayout>
      </c:layout>
      <c:scatterChart>
        <c:scatterStyle val="lineMarker"/>
        <c:varyColors val="0"/>
        <c:ser>
          <c:idx val="2"/>
          <c:order val="0"/>
          <c:tx>
            <c:v>Wet 1050C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00B050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'ProTemp Curves'!$C$13:$C$17</c:f>
              <c:numCache>
                <c:formatCode>General</c:formatCode>
                <c:ptCount val="5"/>
                <c:pt idx="0">
                  <c:v>30</c:v>
                </c:pt>
                <c:pt idx="1">
                  <c:v>48</c:v>
                </c:pt>
                <c:pt idx="2">
                  <c:v>102</c:v>
                </c:pt>
                <c:pt idx="3">
                  <c:v>300</c:v>
                </c:pt>
                <c:pt idx="4">
                  <c:v>600</c:v>
                </c:pt>
              </c:numCache>
            </c:numRef>
          </c:xVal>
          <c:yVal>
            <c:numRef>
              <c:f>'ProTemp Curves'!$D$13:$D$17</c:f>
              <c:numCache>
                <c:formatCode>General</c:formatCode>
                <c:ptCount val="5"/>
                <c:pt idx="0">
                  <c:v>2200</c:v>
                </c:pt>
                <c:pt idx="1">
                  <c:v>3000</c:v>
                </c:pt>
                <c:pt idx="2">
                  <c:v>5000</c:v>
                </c:pt>
                <c:pt idx="3">
                  <c:v>10000</c:v>
                </c:pt>
                <c:pt idx="4">
                  <c:v>14000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729-48C3-AFA1-D89E15B87F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9326752"/>
        <c:axId val="509326424"/>
      </c:scatterChart>
      <c:valAx>
        <c:axId val="509326752"/>
        <c:scaling>
          <c:orientation val="minMax"/>
          <c:max val="6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Oxidation Time (min)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9326424"/>
        <c:crosses val="autoZero"/>
        <c:crossBetween val="midCat"/>
        <c:majorUnit val="100"/>
      </c:valAx>
      <c:valAx>
        <c:axId val="509326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Thickness (Å)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9326752"/>
        <c:crosses val="autoZero"/>
        <c:crossBetween val="midCat"/>
        <c:majorUnit val="2000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43450797071418712"/>
          <c:y val="0.12689362359116876"/>
          <c:w val="0.25564111471360196"/>
          <c:h val="6.61121179637070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04B82-2AE2-4A00-A6F9-2FCC35038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 Template.dotx</Template>
  <TotalTime>342</TotalTime>
  <Pages>16</Pages>
  <Words>2966</Words>
  <Characters>16908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OLSEN</dc:creator>
  <cp:keywords/>
  <dc:description/>
  <cp:lastModifiedBy>Tony L Olsen</cp:lastModifiedBy>
  <cp:revision>17</cp:revision>
  <cp:lastPrinted>2019-06-03T22:54:00Z</cp:lastPrinted>
  <dcterms:created xsi:type="dcterms:W3CDTF">2019-05-31T20:11:00Z</dcterms:created>
  <dcterms:modified xsi:type="dcterms:W3CDTF">2019-07-26T19:55:00Z</dcterms:modified>
</cp:coreProperties>
</file>