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A7" w:rsidRDefault="00FD29FF" w:rsidP="00CB6A95">
      <w:pPr>
        <w:pStyle w:val="SOPTitle"/>
        <w:spacing w:line="360" w:lineRule="auto"/>
      </w:pPr>
      <w:r>
        <w:t xml:space="preserve">YES Vapor Prime Oven </w:t>
      </w:r>
      <w:r w:rsidR="00FC58A4">
        <w:t>SOP</w:t>
      </w:r>
    </w:p>
    <w:p w:rsidR="00DE17AF" w:rsidRPr="00C83F07" w:rsidRDefault="00DE17AF" w:rsidP="007C17A9">
      <w:pPr>
        <w:pStyle w:val="SOPL1Title"/>
      </w:pPr>
      <w:bookmarkStart w:id="0" w:name="_Toc265830576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 xml:space="preserve">This </w:t>
      </w:r>
      <w:r w:rsidR="00FD29FF">
        <w:t>document provides the procedure for operating the Yield LP III HMDS Vapor Prime Oven</w:t>
      </w:r>
      <w:r w:rsidR="00CB6A95" w:rsidRPr="00B955CE">
        <w:t>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bookmarkStart w:id="1" w:name="_Toc265830577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B3669B" w:rsidRDefault="00D85ED8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65830576" w:history="1">
            <w:r w:rsidR="00B3669B" w:rsidRPr="00C43F66">
              <w:rPr>
                <w:rStyle w:val="Hyperlink"/>
              </w:rPr>
              <w:t>1.</w:t>
            </w:r>
            <w:r w:rsidR="00B3669B">
              <w:tab/>
            </w:r>
            <w:r w:rsidR="00B3669B" w:rsidRPr="00C43F66">
              <w:rPr>
                <w:rStyle w:val="Hyperlink"/>
              </w:rPr>
              <w:t>Scope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1"/>
          </w:pPr>
          <w:hyperlink w:anchor="_Toc265830577" w:history="1">
            <w:r w:rsidR="00B3669B" w:rsidRPr="00C43F66">
              <w:rPr>
                <w:rStyle w:val="Hyperlink"/>
              </w:rPr>
              <w:t>2.</w:t>
            </w:r>
            <w:r w:rsidR="00B3669B">
              <w:tab/>
            </w:r>
            <w:r w:rsidR="00B3669B" w:rsidRPr="00C43F66">
              <w:rPr>
                <w:rStyle w:val="Hyperlink"/>
              </w:rPr>
              <w:t>Table of Contents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1"/>
          </w:pPr>
          <w:hyperlink w:anchor="_Toc265830578" w:history="1">
            <w:r w:rsidR="00B3669B" w:rsidRPr="00C43F66">
              <w:rPr>
                <w:rStyle w:val="Hyperlink"/>
              </w:rPr>
              <w:t>3.</w:t>
            </w:r>
            <w:r w:rsidR="00B3669B">
              <w:tab/>
            </w:r>
            <w:r w:rsidR="00B3669B" w:rsidRPr="00C43F66">
              <w:rPr>
                <w:rStyle w:val="Hyperlink"/>
              </w:rPr>
              <w:t>Reference Documents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2"/>
            <w:rPr>
              <w:snapToGrid/>
              <w:w w:val="100"/>
            </w:rPr>
          </w:pPr>
          <w:hyperlink w:anchor="_Toc265830579" w:history="1">
            <w:r w:rsidR="00B3669B" w:rsidRPr="00C43F66">
              <w:rPr>
                <w:rStyle w:val="Hyperlink"/>
              </w:rPr>
              <w:t>3.1</w:t>
            </w:r>
            <w:r w:rsidR="00B3669B">
              <w:rPr>
                <w:snapToGrid/>
                <w:w w:val="100"/>
              </w:rPr>
              <w:tab/>
            </w:r>
            <w:r w:rsidR="00B3669B" w:rsidRPr="00C43F66">
              <w:rPr>
                <w:rStyle w:val="Hyperlink"/>
              </w:rPr>
              <w:t>Referenced within this Document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2"/>
            <w:rPr>
              <w:snapToGrid/>
              <w:w w:val="100"/>
            </w:rPr>
          </w:pPr>
          <w:hyperlink w:anchor="_Toc265830580" w:history="1">
            <w:r w:rsidR="00B3669B" w:rsidRPr="00C43F66">
              <w:rPr>
                <w:rStyle w:val="Hyperlink"/>
              </w:rPr>
              <w:t>3.2</w:t>
            </w:r>
            <w:r w:rsidR="00B3669B">
              <w:rPr>
                <w:snapToGrid/>
                <w:w w:val="100"/>
              </w:rPr>
              <w:tab/>
            </w:r>
            <w:r w:rsidR="00B3669B" w:rsidRPr="00C43F66">
              <w:rPr>
                <w:rStyle w:val="Hyperlink"/>
              </w:rPr>
              <w:t>External Documents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1"/>
          </w:pPr>
          <w:hyperlink w:anchor="_Toc265830581" w:history="1">
            <w:r w:rsidR="00B3669B" w:rsidRPr="00C43F66">
              <w:rPr>
                <w:rStyle w:val="Hyperlink"/>
              </w:rPr>
              <w:t>4.</w:t>
            </w:r>
            <w:r w:rsidR="00B3669B">
              <w:tab/>
            </w:r>
            <w:r w:rsidR="00B3669B" w:rsidRPr="00C43F66">
              <w:rPr>
                <w:rStyle w:val="Hyperlink"/>
              </w:rPr>
              <w:t>Equipment and/or Materials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1"/>
          </w:pPr>
          <w:hyperlink w:anchor="_Toc265830582" w:history="1">
            <w:r w:rsidR="00B3669B" w:rsidRPr="00C43F66">
              <w:rPr>
                <w:rStyle w:val="Hyperlink"/>
              </w:rPr>
              <w:t>5.</w:t>
            </w:r>
            <w:r w:rsidR="00B3669B">
              <w:tab/>
            </w:r>
            <w:r w:rsidR="00B3669B" w:rsidRPr="00C43F66">
              <w:rPr>
                <w:rStyle w:val="Hyperlink"/>
              </w:rPr>
              <w:t>Safety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1"/>
          </w:pPr>
          <w:hyperlink w:anchor="_Toc265830583" w:history="1">
            <w:r w:rsidR="00B3669B" w:rsidRPr="00C43F66">
              <w:rPr>
                <w:rStyle w:val="Hyperlink"/>
              </w:rPr>
              <w:t>6.</w:t>
            </w:r>
            <w:r w:rsidR="00B3669B">
              <w:tab/>
            </w:r>
            <w:r w:rsidR="00B3669B" w:rsidRPr="00C43F66">
              <w:rPr>
                <w:rStyle w:val="Hyperlink"/>
              </w:rPr>
              <w:t>Setup Procedures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1"/>
          </w:pPr>
          <w:hyperlink w:anchor="_Toc265830584" w:history="1">
            <w:r w:rsidR="00B3669B" w:rsidRPr="00C43F66">
              <w:rPr>
                <w:rStyle w:val="Hyperlink"/>
              </w:rPr>
              <w:t>7.</w:t>
            </w:r>
            <w:r w:rsidR="00B3669B">
              <w:tab/>
            </w:r>
            <w:r w:rsidR="00B3669B" w:rsidRPr="00C43F66">
              <w:rPr>
                <w:rStyle w:val="Hyperlink"/>
              </w:rPr>
              <w:t>Film Deposition Procedures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B3669B" w:rsidRDefault="00D85ED8">
          <w:pPr>
            <w:pStyle w:val="TOC1"/>
          </w:pPr>
          <w:hyperlink w:anchor="_Toc265830585" w:history="1">
            <w:r w:rsidR="00B3669B" w:rsidRPr="00C43F66">
              <w:rPr>
                <w:rStyle w:val="Hyperlink"/>
              </w:rPr>
              <w:t>8.</w:t>
            </w:r>
            <w:r w:rsidR="00B3669B">
              <w:tab/>
            </w:r>
            <w:r w:rsidR="00B3669B" w:rsidRPr="00C43F66">
              <w:rPr>
                <w:rStyle w:val="Hyperlink"/>
              </w:rPr>
              <w:t>Revision History</w:t>
            </w:r>
            <w:r w:rsidR="00B366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737BA4" w:rsidRDefault="00D85ED8">
          <w:r>
            <w:rPr>
              <w:rFonts w:eastAsiaTheme="minorEastAsia"/>
            </w:rPr>
            <w:fldChar w:fldCharType="end"/>
          </w:r>
        </w:p>
      </w:sdtContent>
    </w:sdt>
    <w:p w:rsidR="00B3669B" w:rsidRDefault="00D85ED8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8" w:anchor="_Toc265830568" w:history="1">
        <w:r w:rsidR="00B3669B" w:rsidRPr="00BC4D24">
          <w:rPr>
            <w:rStyle w:val="Hyperlink"/>
            <w:noProof/>
          </w:rPr>
          <w:t>Figure 1, Vacuum Pump</w:t>
        </w:r>
        <w:r w:rsidR="00B366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669B">
          <w:rPr>
            <w:noProof/>
            <w:webHidden/>
          </w:rPr>
          <w:instrText xml:space="preserve"> PAGEREF _Toc265830568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221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3669B" w:rsidRDefault="00D85ED8">
      <w:pPr>
        <w:pStyle w:val="TableofFigures"/>
        <w:rPr>
          <w:rFonts w:eastAsiaTheme="minorEastAsia"/>
          <w:noProof/>
        </w:rPr>
      </w:pPr>
      <w:hyperlink r:id="rId9" w:anchor="_Toc265830569" w:history="1">
        <w:r w:rsidR="00B3669B" w:rsidRPr="00BC4D24">
          <w:rPr>
            <w:rStyle w:val="Hyperlink"/>
            <w:noProof/>
          </w:rPr>
          <w:t>Figure 2, Control Panel</w:t>
        </w:r>
        <w:r w:rsidR="00B366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669B">
          <w:rPr>
            <w:noProof/>
            <w:webHidden/>
          </w:rPr>
          <w:instrText xml:space="preserve"> PAGEREF _Toc265830569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22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37BA4" w:rsidRPr="00737BA4" w:rsidRDefault="00D85ED8" w:rsidP="00963D2D">
      <w:pPr>
        <w:pStyle w:val="TableofFigures"/>
        <w:rPr>
          <w:noProof/>
        </w:rPr>
      </w:pPr>
      <w:r w:rsidRPr="00963D2D">
        <w:rPr>
          <w:rStyle w:val="Hyperlink"/>
          <w:color w:val="auto"/>
          <w:u w:val="none"/>
        </w:rPr>
        <w:fldChar w:fldCharType="end"/>
      </w:r>
      <w:r w:rsidRPr="005667EA">
        <w:rPr>
          <w:rStyle w:val="Hyperlink"/>
          <w:noProof/>
          <w:color w:val="auto"/>
        </w:rPr>
        <w:fldChar w:fldCharType="begin"/>
      </w:r>
      <w:r w:rsidR="005667EA" w:rsidRPr="005667EA">
        <w:rPr>
          <w:rStyle w:val="Hyperlink"/>
          <w:noProof/>
          <w:color w:val="auto"/>
        </w:rPr>
        <w:instrText xml:space="preserve"> TOC \h \z \c "Table" \u </w:instrText>
      </w:r>
      <w:r w:rsidRPr="005667EA">
        <w:rPr>
          <w:rStyle w:val="Hyperlink"/>
          <w:noProof/>
          <w:color w:val="auto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65830578"/>
      <w:r w:rsidRPr="007C17A9">
        <w:t>Reference Documents</w:t>
      </w:r>
      <w:bookmarkEnd w:id="2"/>
    </w:p>
    <w:p w:rsidR="008C7897" w:rsidRPr="002E6B19" w:rsidRDefault="00FC4956" w:rsidP="002E6B19">
      <w:pPr>
        <w:pStyle w:val="SOPL2Title"/>
      </w:pPr>
      <w:bookmarkStart w:id="3" w:name="_Toc265830579"/>
      <w:r>
        <w:t>Referenced within this Document</w:t>
      </w:r>
      <w:bookmarkEnd w:id="3"/>
    </w:p>
    <w:p w:rsidR="00AC422A" w:rsidRPr="00B955CE" w:rsidRDefault="00367E77" w:rsidP="007C17A9">
      <w:pPr>
        <w:pStyle w:val="SOPL3Text"/>
      </w:pPr>
      <w:r>
        <w:t>None</w:t>
      </w:r>
    </w:p>
    <w:p w:rsidR="00AC422A" w:rsidRPr="007C17A9" w:rsidRDefault="00AC422A" w:rsidP="002E6B19">
      <w:pPr>
        <w:pStyle w:val="SOPL2Title"/>
      </w:pPr>
      <w:bookmarkStart w:id="4" w:name="_Toc265830580"/>
      <w:r w:rsidRPr="007C17A9">
        <w:t>External</w:t>
      </w:r>
      <w:r w:rsidR="00FC4956">
        <w:t xml:space="preserve"> Documents</w:t>
      </w:r>
      <w:bookmarkEnd w:id="4"/>
    </w:p>
    <w:p w:rsidR="00AC422A" w:rsidRPr="00D763EE" w:rsidRDefault="00367E77" w:rsidP="007C17A9">
      <w:pPr>
        <w:pStyle w:val="SOPL3Text"/>
      </w:pPr>
      <w:r>
        <w:t>None</w:t>
      </w:r>
    </w:p>
    <w:p w:rsidR="00D71FE7" w:rsidRDefault="00D71FE7" w:rsidP="00D71FE7">
      <w:pPr>
        <w:pStyle w:val="SOPL1Title"/>
      </w:pPr>
      <w:bookmarkStart w:id="5" w:name="_Toc239504102"/>
      <w:bookmarkStart w:id="6" w:name="_Toc265830581"/>
      <w:r>
        <w:t>Equipment and/or Materials</w:t>
      </w:r>
      <w:bookmarkEnd w:id="5"/>
      <w:bookmarkEnd w:id="6"/>
    </w:p>
    <w:p w:rsidR="00D71FE7" w:rsidRDefault="00367E77" w:rsidP="00D71FE7">
      <w:pPr>
        <w:pStyle w:val="SOPL2Text"/>
      </w:pPr>
      <w:r>
        <w:t>YES Vapor Prime Oven</w:t>
      </w:r>
    </w:p>
    <w:p w:rsidR="00367E77" w:rsidRDefault="00367E77" w:rsidP="00D71FE7">
      <w:pPr>
        <w:pStyle w:val="SOPL2Text"/>
      </w:pPr>
      <w:r>
        <w:t>Wafer/Sample</w:t>
      </w:r>
    </w:p>
    <w:p w:rsidR="00367E77" w:rsidRPr="00D71FE7" w:rsidRDefault="00367E77" w:rsidP="00D71FE7">
      <w:pPr>
        <w:pStyle w:val="SOPL2Text"/>
      </w:pPr>
      <w:r>
        <w:t>HMDS</w:t>
      </w:r>
    </w:p>
    <w:p w:rsidR="001E2A24" w:rsidRDefault="001E2A24" w:rsidP="007C17A9">
      <w:pPr>
        <w:pStyle w:val="SOPL1Title"/>
      </w:pPr>
      <w:bookmarkStart w:id="7" w:name="_Toc265830582"/>
      <w:r>
        <w:t>Safety</w:t>
      </w:r>
      <w:bookmarkEnd w:id="7"/>
    </w:p>
    <w:p w:rsidR="001E2A24" w:rsidRDefault="001E2A24" w:rsidP="007C17A9">
      <w:pPr>
        <w:pStyle w:val="SOPL2Text"/>
      </w:pPr>
      <w:r>
        <w:t>Follow all Nanofab safety procedures.</w:t>
      </w:r>
    </w:p>
    <w:p w:rsidR="00093F03" w:rsidRDefault="00C83F07" w:rsidP="007C17A9">
      <w:pPr>
        <w:pStyle w:val="SOPL1Title"/>
      </w:pPr>
      <w:bookmarkStart w:id="8" w:name="_Toc265830583"/>
      <w:r>
        <w:t>Setup Procedures</w:t>
      </w:r>
      <w:bookmarkEnd w:id="8"/>
    </w:p>
    <w:p w:rsidR="00367E77" w:rsidRPr="005504B1" w:rsidRDefault="00367E77" w:rsidP="00367E77">
      <w:pPr>
        <w:pStyle w:val="SOPL2Text"/>
      </w:pPr>
      <w:r w:rsidRPr="005504B1">
        <w:t>Check the status of the system:</w:t>
      </w:r>
      <w:r w:rsidR="00B3669B">
        <w:t xml:space="preserve"> See </w:t>
      </w:r>
      <w:fldSimple w:instr=" REF _Ref265830621 \h  \* MERGEFORMAT ">
        <w:r w:rsidR="0067221C" w:rsidRPr="0067221C">
          <w:rPr>
            <w:i/>
          </w:rPr>
          <w:t xml:space="preserve">Figure </w:t>
        </w:r>
        <w:r w:rsidR="0067221C" w:rsidRPr="0067221C">
          <w:rPr>
            <w:i/>
            <w:noProof/>
          </w:rPr>
          <w:t>2,</w:t>
        </w:r>
        <w:r w:rsidR="0067221C" w:rsidRPr="0067221C">
          <w:rPr>
            <w:i/>
          </w:rPr>
          <w:t xml:space="preserve"> Control Panel</w:t>
        </w:r>
      </w:fldSimple>
      <w:r w:rsidR="00B3669B">
        <w:t>.</w:t>
      </w:r>
    </w:p>
    <w:p w:rsidR="00367E77" w:rsidRPr="005504B1" w:rsidRDefault="00367E77" w:rsidP="00367E77">
      <w:pPr>
        <w:pStyle w:val="SOPL4Text"/>
      </w:pPr>
      <w:r w:rsidRPr="005504B1">
        <w:t>Vacuum</w:t>
      </w:r>
      <w:r w:rsidR="00404116">
        <w:t xml:space="preserve"> Gauge</w:t>
      </w:r>
      <w:r w:rsidRPr="005504B1">
        <w:t>: &lt;100 Torr</w:t>
      </w:r>
    </w:p>
    <w:p w:rsidR="00367E77" w:rsidRPr="005504B1" w:rsidRDefault="00367E77" w:rsidP="00367E77">
      <w:pPr>
        <w:pStyle w:val="SOPL4Text"/>
      </w:pPr>
      <w:r w:rsidRPr="005504B1">
        <w:t>Temp. ~150 C</w:t>
      </w:r>
    </w:p>
    <w:p w:rsidR="00367E77" w:rsidRPr="005504B1" w:rsidRDefault="00367E77" w:rsidP="00367E77">
      <w:pPr>
        <w:pStyle w:val="SOPL4Text"/>
      </w:pPr>
      <w:r w:rsidRPr="005504B1">
        <w:t>HMDS in flask</w:t>
      </w:r>
    </w:p>
    <w:p w:rsidR="00367E77" w:rsidRPr="005504B1" w:rsidRDefault="00367E77" w:rsidP="00367E77">
      <w:pPr>
        <w:pStyle w:val="SOPL4Text"/>
      </w:pPr>
      <w:r w:rsidRPr="005504B1">
        <w:lastRenderedPageBreak/>
        <w:t>Vacuum pump off</w:t>
      </w:r>
    </w:p>
    <w:p w:rsidR="00367E77" w:rsidRPr="005504B1" w:rsidRDefault="00367E77" w:rsidP="00367E77">
      <w:pPr>
        <w:pStyle w:val="SOPL2Text"/>
      </w:pPr>
      <w:r w:rsidRPr="005504B1">
        <w:t>Turn on vacuum pump</w:t>
      </w:r>
      <w:r w:rsidR="00B3669B">
        <w:t xml:space="preserve">. See </w:t>
      </w:r>
      <w:fldSimple w:instr=" REF _Ref265830663 \h  \* MERGEFORMAT ">
        <w:r w:rsidR="0067221C" w:rsidRPr="0067221C">
          <w:rPr>
            <w:i/>
          </w:rPr>
          <w:t xml:space="preserve">Figure </w:t>
        </w:r>
        <w:r w:rsidR="0067221C" w:rsidRPr="0067221C">
          <w:rPr>
            <w:i/>
            <w:noProof/>
          </w:rPr>
          <w:t>1,</w:t>
        </w:r>
        <w:r w:rsidR="0067221C" w:rsidRPr="0067221C">
          <w:rPr>
            <w:i/>
          </w:rPr>
          <w:t xml:space="preserve"> Vacuum Pump</w:t>
        </w:r>
      </w:fldSimple>
      <w:r w:rsidR="00B3669B">
        <w:t>.</w:t>
      </w:r>
    </w:p>
    <w:p w:rsidR="00404116" w:rsidRDefault="00367E77" w:rsidP="00404116">
      <w:pPr>
        <w:pStyle w:val="SOPL2Text"/>
      </w:pPr>
      <w:r w:rsidRPr="005504B1">
        <w:t>Press the black START button. This will vent the system for 5 minutes.</w:t>
      </w:r>
      <w:r w:rsidR="00B3669B">
        <w:t xml:space="preserve"> See </w:t>
      </w:r>
      <w:fldSimple w:instr=" REF _Ref265830636 \h  \* MERGEFORMAT ">
        <w:r w:rsidR="0067221C" w:rsidRPr="0067221C">
          <w:rPr>
            <w:i/>
          </w:rPr>
          <w:t xml:space="preserve">Figure </w:t>
        </w:r>
        <w:r w:rsidR="0067221C" w:rsidRPr="0067221C">
          <w:rPr>
            <w:i/>
            <w:noProof/>
          </w:rPr>
          <w:t>2,</w:t>
        </w:r>
        <w:r w:rsidR="0067221C" w:rsidRPr="0067221C">
          <w:rPr>
            <w:i/>
          </w:rPr>
          <w:t xml:space="preserve"> Control Panel</w:t>
        </w:r>
      </w:fldSimple>
      <w:r w:rsidR="00B3669B">
        <w:t>.</w:t>
      </w:r>
    </w:p>
    <w:p w:rsidR="00404116" w:rsidRPr="005504B1" w:rsidRDefault="00D85ED8" w:rsidP="00404116">
      <w:pPr>
        <w:pStyle w:val="SOPL2Text"/>
        <w:numPr>
          <w:ilvl w:val="0"/>
          <w:numId w:val="0"/>
        </w:numPr>
      </w:pPr>
      <w:r>
        <w:pict>
          <v:group id="_x0000_s1027" editas="canvas" style="width:302.65pt;height:193.8pt;mso-position-horizontal-relative:char;mso-position-vertical-relative:line" coordorigin="3707,971" coordsize="4262,27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3707;top:971;width:4262;height:2730" o:preferrelative="f" stroked="t" strokeweight="1.5pt">
              <v:fill o:detectmouseclick="t"/>
              <v:path o:extrusionok="t" o:connecttype="none"/>
              <o:lock v:ext="edit" text="t"/>
            </v:shape>
            <v:shape id="_x0000_s1028" type="#_x0000_t75" style="position:absolute;left:4688;top:1143;width:2879;height:2160">
              <v:imagedata r:id="rId10" o:title="SDC11266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032" type="#_x0000_t42" style="position:absolute;left:3793;top:1657;width:698;height:462" adj="57368,19789,40672,5927,24216,5927,57368,19789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Power Switch</w:t>
                    </w:r>
                  </w:p>
                </w:txbxContent>
              </v:textbox>
              <o:callout v:ext="edit" minusx="t" minusy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3707;top:3430;width:4262;height:182" stroked="f">
              <v:textbox inset="0,0,0,0">
                <w:txbxContent>
                  <w:p w:rsidR="00404116" w:rsidRPr="001503BE" w:rsidRDefault="00404116" w:rsidP="00404116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9" w:name="_Toc265830568"/>
                    <w:bookmarkStart w:id="10" w:name="_Ref265830663"/>
                    <w:r>
                      <w:t xml:space="preserve">Figure </w:t>
                    </w:r>
                    <w:fldSimple w:instr=" SEQ Figure \* ARABIC ">
                      <w:r w:rsidR="0067221C">
                        <w:rPr>
                          <w:noProof/>
                        </w:rPr>
                        <w:t>1</w:t>
                      </w:r>
                    </w:fldSimple>
                    <w:r>
                      <w:t>, Vacuum Pump</w:t>
                    </w:r>
                    <w:bookmarkEnd w:id="9"/>
                    <w:bookmarkEnd w:id="10"/>
                  </w:p>
                </w:txbxContent>
              </v:textbox>
            </v:shape>
            <w10:wrap type="none"/>
            <w10:anchorlock/>
          </v:group>
        </w:pict>
      </w:r>
    </w:p>
    <w:p w:rsidR="00A04EFF" w:rsidRDefault="00A04EFF" w:rsidP="007C17A9">
      <w:pPr>
        <w:pStyle w:val="SOPL1Title"/>
      </w:pPr>
      <w:bookmarkStart w:id="11" w:name="_Toc265830584"/>
      <w:r>
        <w:t>Film Deposition Procedures</w:t>
      </w:r>
      <w:bookmarkEnd w:id="11"/>
    </w:p>
    <w:p w:rsidR="00367E77" w:rsidRPr="005504B1" w:rsidRDefault="00367E77" w:rsidP="00367E77">
      <w:pPr>
        <w:pStyle w:val="SOPL2Text"/>
      </w:pPr>
      <w:bookmarkStart w:id="12" w:name="_Ref237361587"/>
      <w:r w:rsidRPr="005504B1">
        <w:t>Pull the door open and insert wafers.</w:t>
      </w:r>
    </w:p>
    <w:p w:rsidR="00367E77" w:rsidRPr="005504B1" w:rsidRDefault="00367E77" w:rsidP="00367E77">
      <w:pPr>
        <w:pStyle w:val="SOPL2Text"/>
      </w:pPr>
      <w:r w:rsidRPr="005504B1">
        <w:t xml:space="preserve">Close the door. This may require a bit of force. </w:t>
      </w:r>
    </w:p>
    <w:p w:rsidR="00B3669B" w:rsidRDefault="00367E77" w:rsidP="00367E77">
      <w:pPr>
        <w:pStyle w:val="SOPL2Text"/>
      </w:pPr>
      <w:r w:rsidRPr="005504B1">
        <w:t>Press the black START button again.</w:t>
      </w:r>
    </w:p>
    <w:p w:rsidR="00367E77" w:rsidRPr="005504B1" w:rsidRDefault="00B3669B" w:rsidP="00B3669B">
      <w:pPr>
        <w:pStyle w:val="SOPNote"/>
      </w:pPr>
      <w:r>
        <w:t>NOTE:</w:t>
      </w:r>
      <w:r>
        <w:tab/>
      </w:r>
      <w:r w:rsidR="00367E77" w:rsidRPr="005504B1">
        <w:t>This will start pump down and deposition process. The total time is ~30 minutes.</w:t>
      </w:r>
    </w:p>
    <w:p w:rsidR="00367E77" w:rsidRPr="005504B1" w:rsidRDefault="00367E77" w:rsidP="00367E77">
      <w:pPr>
        <w:pStyle w:val="SOPL2Text"/>
      </w:pPr>
      <w:r w:rsidRPr="005504B1">
        <w:t>An alarm will sound when the run is finished.</w:t>
      </w:r>
    </w:p>
    <w:p w:rsidR="00367E77" w:rsidRPr="005504B1" w:rsidRDefault="00367E77" w:rsidP="00367E77">
      <w:pPr>
        <w:pStyle w:val="SOPL2Text"/>
      </w:pPr>
      <w:r w:rsidRPr="005504B1">
        <w:t>Press the black START button again to vent the system.</w:t>
      </w:r>
    </w:p>
    <w:p w:rsidR="00367E77" w:rsidRPr="005504B1" w:rsidRDefault="00367E77" w:rsidP="00367E77">
      <w:pPr>
        <w:pStyle w:val="SOPL2Text"/>
      </w:pPr>
      <w:r w:rsidRPr="005504B1">
        <w:t>Pull the door open and remove samples.</w:t>
      </w:r>
    </w:p>
    <w:p w:rsidR="00367E77" w:rsidRPr="005504B1" w:rsidRDefault="00367E77" w:rsidP="00367E77">
      <w:pPr>
        <w:pStyle w:val="SOPL2Text"/>
      </w:pPr>
      <w:r w:rsidRPr="005504B1">
        <w:t>Close the door and press the black START button.</w:t>
      </w:r>
    </w:p>
    <w:p w:rsidR="00B3669B" w:rsidRDefault="00367E77" w:rsidP="00367E77">
      <w:pPr>
        <w:pStyle w:val="SOPL2Text"/>
      </w:pPr>
      <w:r w:rsidRPr="005504B1">
        <w:t xml:space="preserve">Once the vacuum gauge reads lower than 100 Torr, press the red RESET button. </w:t>
      </w:r>
      <w:r w:rsidR="00B3669B">
        <w:t xml:space="preserve">See </w:t>
      </w:r>
      <w:fldSimple w:instr=" REF _Ref265830712 \h  \* MERGEFORMAT ">
        <w:r w:rsidR="0067221C" w:rsidRPr="0067221C">
          <w:rPr>
            <w:i/>
          </w:rPr>
          <w:t xml:space="preserve">Figure </w:t>
        </w:r>
        <w:r w:rsidR="0067221C" w:rsidRPr="0067221C">
          <w:rPr>
            <w:i/>
            <w:noProof/>
          </w:rPr>
          <w:t>2</w:t>
        </w:r>
      </w:fldSimple>
      <w:r w:rsidR="00B3669B">
        <w:t xml:space="preserve">. </w:t>
      </w:r>
    </w:p>
    <w:p w:rsidR="00367E77" w:rsidRPr="005504B1" w:rsidRDefault="00B3669B" w:rsidP="00B3669B">
      <w:pPr>
        <w:pStyle w:val="SOPNote"/>
      </w:pPr>
      <w:r>
        <w:t>NOTE:</w:t>
      </w:r>
      <w:r>
        <w:tab/>
      </w:r>
      <w:r w:rsidR="00367E77" w:rsidRPr="005504B1">
        <w:t>This will stop the system. Make sure this is done before the next step or it will begin a nitrogen backfill.</w:t>
      </w:r>
    </w:p>
    <w:p w:rsidR="00367E77" w:rsidRPr="005504B1" w:rsidRDefault="00367E77" w:rsidP="00367E77">
      <w:pPr>
        <w:pStyle w:val="SOPL2Text"/>
      </w:pPr>
      <w:r w:rsidRPr="005504B1">
        <w:t>Turn off the vacuum pump.</w:t>
      </w:r>
    </w:p>
    <w:bookmarkEnd w:id="12"/>
    <w:p w:rsidR="00404116" w:rsidRDefault="00D85ED8" w:rsidP="00404116">
      <w:pPr>
        <w:pStyle w:val="SOPL2Text"/>
        <w:numPr>
          <w:ilvl w:val="0"/>
          <w:numId w:val="0"/>
        </w:numPr>
      </w:pPr>
      <w:r>
        <w:rPr>
          <w:noProof/>
        </w:rPr>
        <w:lastRenderedPageBreak/>
        <w:pict>
          <v:group id="_x0000_s1030" editas="canvas" style="position:absolute;margin-left:1.8pt;margin-top:13.95pt;width:511.2pt;height:262.15pt;z-index:251658240" coordorigin="2527,11404" coordsize="7200,3692">
            <o:lock v:ext="edit" aspectratio="t"/>
            <v:shape id="_x0000_s1029" type="#_x0000_t75" style="position:absolute;left:2527;top:11404;width:7200;height:3692" o:preferrelative="f" stroked="t" strokeweight="1.5pt">
              <v:fill o:detectmouseclick="t"/>
              <v:path o:extrusionok="t" o:connecttype="none"/>
              <o:lock v:ext="edit" text="t"/>
            </v:shape>
            <v:shape id="_x0000_s1031" type="#_x0000_t75" style="position:absolute;left:3998;top:11489;width:4223;height:3165">
              <v:imagedata r:id="rId11" o:title="SDC11269"/>
            </v:shape>
            <v:shape id="_x0000_s1033" type="#_x0000_t42" style="position:absolute;left:2704;top:14135;width:1014;height:299" adj="34200,-5336,28755,9148,23400,9148,34200,-5336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 xml:space="preserve">HMDS Flask </w:t>
                    </w:r>
                  </w:p>
                </w:txbxContent>
              </v:textbox>
              <o:callout v:ext="edit" minusx="t"/>
            </v:shape>
            <v:shape id="_x0000_s1034" type="#_x0000_t42" style="position:absolute;left:2654;top:12633;width:1131;height:289" adj="43698,27328,33382,9460,23214,9460,43698,27328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Temperature</w:t>
                    </w:r>
                  </w:p>
                </w:txbxContent>
              </v:textbox>
              <o:callout v:ext="edit" minusx="t" minusy="t"/>
            </v:shape>
            <v:shape id="_x0000_s1035" type="#_x0000_t42" style="position:absolute;left:2588;top:12231;width:1178;height:347" adj="55046,33386,38976,7886,23150,7886,55046,33386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Vacuum Gauge</w:t>
                    </w:r>
                  </w:p>
                </w:txbxContent>
              </v:textbox>
              <o:callout v:ext="edit" minusx="t" minusy="t"/>
            </v:shape>
            <v:shape id="_x0000_s1036" type="#_x0000_t42" style="position:absolute;left:8393;top:12104;width:1014;height:284" adj="-47250,49900,-24360,9648,,9648,-47250,49900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Start Button</w:t>
                    </w:r>
                  </w:p>
                </w:txbxContent>
              </v:textbox>
              <o:callout v:ext="edit" minusy="t"/>
            </v:shape>
            <v:shape id="_x0000_s1037" type="#_x0000_t42" style="position:absolute;left:8383;top:13179;width:1130;height:279" adj="-42203,-9436,-21762,9818,-1616,9818,-42203,-9436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Reset Button</w:t>
                    </w:r>
                  </w:p>
                </w:txbxContent>
              </v:textbox>
            </v:shape>
            <v:shape id="_x0000_s1039" type="#_x0000_t202" style="position:absolute;left:2527;top:14816;width:7200;height:212" stroked="f">
              <v:textbox inset="0,0,0,0">
                <w:txbxContent>
                  <w:p w:rsidR="00404116" w:rsidRPr="009D6F1A" w:rsidRDefault="00404116" w:rsidP="00404116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3" w:name="_Ref265830712"/>
                    <w:bookmarkStart w:id="14" w:name="_Toc265830569"/>
                    <w:bookmarkStart w:id="15" w:name="_Ref265830621"/>
                    <w:bookmarkStart w:id="16" w:name="_Ref265830636"/>
                    <w:r>
                      <w:t xml:space="preserve">Figure </w:t>
                    </w:r>
                    <w:fldSimple w:instr=" SEQ Figure \* ARABIC ">
                      <w:r w:rsidR="0067221C">
                        <w:rPr>
                          <w:noProof/>
                        </w:rPr>
                        <w:t>2</w:t>
                      </w:r>
                    </w:fldSimple>
                    <w:bookmarkEnd w:id="13"/>
                    <w:r>
                      <w:t>, Control Panel</w:t>
                    </w:r>
                    <w:bookmarkEnd w:id="14"/>
                    <w:bookmarkEnd w:id="15"/>
                    <w:bookmarkEnd w:id="16"/>
                  </w:p>
                </w:txbxContent>
              </v:textbox>
            </v:shape>
            <w10:wrap type="topAndBottom"/>
          </v:group>
        </w:pict>
      </w:r>
    </w:p>
    <w:p w:rsidR="0061140C" w:rsidRPr="00F766B7" w:rsidRDefault="0061140C" w:rsidP="007C17A9">
      <w:pPr>
        <w:pStyle w:val="SOPL1Title"/>
      </w:pPr>
      <w:bookmarkStart w:id="17" w:name="_Toc265830585"/>
      <w:r>
        <w:t>Revision History</w:t>
      </w:r>
      <w:bookmarkEnd w:id="17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/>
        </w:trPr>
        <w:tc>
          <w:tcPr>
            <w:cnfStyle w:val="00100000000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/>
        </w:trPr>
        <w:tc>
          <w:tcPr>
            <w:cnfStyle w:val="00100000000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367E77" w:rsidP="00C95854">
            <w:pPr>
              <w:keepNext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Jan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367E77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367E77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2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23B" w:rsidRDefault="00BA423B" w:rsidP="00FF0A79">
      <w:r>
        <w:separator/>
      </w:r>
    </w:p>
  </w:endnote>
  <w:endnote w:type="continuationSeparator" w:id="0">
    <w:p w:rsidR="00BA423B" w:rsidRDefault="00BA423B" w:rsidP="00FF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E52DC85-4751-4CA0-AB16-AC7546476C54}"/>
    <w:embedBold r:id="rId2" w:fontKey="{97DDF232-0455-4227-9B5B-3F7B1326C0FD}"/>
    <w:embedItalic r:id="rId3" w:fontKey="{4E04863E-2126-4492-8922-84D4D49FE51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F5D84D6-10ED-4F04-89A5-E8CBDF5B3D0F}"/>
    <w:embedBold r:id="rId5" w:fontKey="{D5836BFF-E020-4083-950E-7901DD17BE53}"/>
    <w:embedBoldItalic r:id="rId6" w:fontKey="{E434B482-99CC-4791-88A5-31B21ECBB0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B40241D5-EEAB-4BDD-8C71-2379123CE5E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23B" w:rsidRDefault="00BA423B" w:rsidP="00FF0A79">
      <w:r>
        <w:separator/>
      </w:r>
    </w:p>
  </w:footnote>
  <w:footnote w:type="continuationSeparator" w:id="0">
    <w:p w:rsidR="00BA423B" w:rsidRDefault="00BA423B" w:rsidP="00FF0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D9C" w:rsidRDefault="0033753C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1D9C">
      <w:tab/>
    </w:r>
    <w:r w:rsidR="00FD29FF" w:rsidRPr="000B69AD">
      <w:rPr>
        <w:sz w:val="24"/>
      </w:rPr>
      <w:t>YES Vapor Prime Oven</w:t>
    </w:r>
    <w:r w:rsidR="00FD29FF">
      <w:t xml:space="preserve"> </w:t>
    </w:r>
    <w:r w:rsidR="00F01D9C">
      <w:rPr>
        <w:sz w:val="24"/>
      </w:rPr>
      <w:t>SOP</w:t>
    </w:r>
    <w:r w:rsidR="00F01D9C"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 w:rsidR="00F01D9C">
          <w:t xml:space="preserve">Page </w:t>
        </w:r>
        <w:fldSimple w:instr=" PAGE ">
          <w:r w:rsidR="000B69AD">
            <w:rPr>
              <w:noProof/>
            </w:rPr>
            <w:t>1</w:t>
          </w:r>
        </w:fldSimple>
        <w:r w:rsidR="00F01D9C">
          <w:t xml:space="preserve"> of </w:t>
        </w:r>
        <w:fldSimple w:instr=" NUMPAGES  ">
          <w:r w:rsidR="000B69AD">
            <w:rPr>
              <w:noProof/>
            </w:rPr>
            <w:t>3</w:t>
          </w:r>
        </w:fldSimple>
      </w:sdtContent>
    </w:sdt>
  </w:p>
  <w:p w:rsidR="00F01D9C" w:rsidRPr="0041193C" w:rsidRDefault="00FD29FF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</w:t>
    </w:r>
    <w:r w:rsidR="00F01D9C">
      <w:t>-</w:t>
    </w:r>
    <w:r>
      <w:t>011410</w:t>
    </w:r>
    <w:r w:rsidR="00D85ED8"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6B1E37A1"/>
    <w:multiLevelType w:val="multilevel"/>
    <w:tmpl w:val="CBB8F0E4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attachedTemplate r:id="rId1"/>
  <w:defaultTabStop w:val="720"/>
  <w:characterSpacingControl w:val="doNotCompress"/>
  <w:hdrShapeDefaults>
    <o:shapedefaults v:ext="edit" spidmax="57346" fillcolor="white" strokecolor="#00b050">
      <v:fill color="white"/>
      <v:stroke startarrow="classic" startarrowwidth="wide" startarrowlength="long" color="#00b050" weight="1.25p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67E77"/>
    <w:rsid w:val="00015C18"/>
    <w:rsid w:val="000237E2"/>
    <w:rsid w:val="00046597"/>
    <w:rsid w:val="000528AF"/>
    <w:rsid w:val="00062EA9"/>
    <w:rsid w:val="00093F03"/>
    <w:rsid w:val="000A72B2"/>
    <w:rsid w:val="000B69AD"/>
    <w:rsid w:val="000E70ED"/>
    <w:rsid w:val="00116979"/>
    <w:rsid w:val="001267D8"/>
    <w:rsid w:val="00145615"/>
    <w:rsid w:val="00166276"/>
    <w:rsid w:val="00181D71"/>
    <w:rsid w:val="00190C04"/>
    <w:rsid w:val="00195412"/>
    <w:rsid w:val="001A7595"/>
    <w:rsid w:val="001B5FB4"/>
    <w:rsid w:val="001D4F22"/>
    <w:rsid w:val="001E2A24"/>
    <w:rsid w:val="001E728F"/>
    <w:rsid w:val="001F72F0"/>
    <w:rsid w:val="001F760F"/>
    <w:rsid w:val="002017F4"/>
    <w:rsid w:val="00252FBD"/>
    <w:rsid w:val="00297D3F"/>
    <w:rsid w:val="002C57C3"/>
    <w:rsid w:val="002D7861"/>
    <w:rsid w:val="002E6B19"/>
    <w:rsid w:val="00316D00"/>
    <w:rsid w:val="0032553F"/>
    <w:rsid w:val="0033753C"/>
    <w:rsid w:val="003577C4"/>
    <w:rsid w:val="00367AA8"/>
    <w:rsid w:val="00367E77"/>
    <w:rsid w:val="00371A39"/>
    <w:rsid w:val="00396803"/>
    <w:rsid w:val="003A07A2"/>
    <w:rsid w:val="003B72DC"/>
    <w:rsid w:val="003D03E3"/>
    <w:rsid w:val="00404116"/>
    <w:rsid w:val="0041193C"/>
    <w:rsid w:val="00412731"/>
    <w:rsid w:val="004135D6"/>
    <w:rsid w:val="00420CF5"/>
    <w:rsid w:val="00422E36"/>
    <w:rsid w:val="00431B0B"/>
    <w:rsid w:val="004433BC"/>
    <w:rsid w:val="00452AE5"/>
    <w:rsid w:val="004720B5"/>
    <w:rsid w:val="004B19E9"/>
    <w:rsid w:val="004B4168"/>
    <w:rsid w:val="004C1676"/>
    <w:rsid w:val="004C482D"/>
    <w:rsid w:val="004C6338"/>
    <w:rsid w:val="004D5AD3"/>
    <w:rsid w:val="004E5F3D"/>
    <w:rsid w:val="004E609A"/>
    <w:rsid w:val="004F01FE"/>
    <w:rsid w:val="004F79A6"/>
    <w:rsid w:val="00501631"/>
    <w:rsid w:val="00516254"/>
    <w:rsid w:val="005347EF"/>
    <w:rsid w:val="00535D95"/>
    <w:rsid w:val="005567D6"/>
    <w:rsid w:val="00563B38"/>
    <w:rsid w:val="005667EA"/>
    <w:rsid w:val="006006F5"/>
    <w:rsid w:val="0061140C"/>
    <w:rsid w:val="00612C0D"/>
    <w:rsid w:val="00613051"/>
    <w:rsid w:val="0062051F"/>
    <w:rsid w:val="00652839"/>
    <w:rsid w:val="00671E61"/>
    <w:rsid w:val="0067221C"/>
    <w:rsid w:val="00673B5B"/>
    <w:rsid w:val="00681D0C"/>
    <w:rsid w:val="006D4AD2"/>
    <w:rsid w:val="006F623D"/>
    <w:rsid w:val="006F66D6"/>
    <w:rsid w:val="006F74B1"/>
    <w:rsid w:val="00711C3C"/>
    <w:rsid w:val="00733354"/>
    <w:rsid w:val="00737BA4"/>
    <w:rsid w:val="00762F2C"/>
    <w:rsid w:val="00765738"/>
    <w:rsid w:val="00794D8A"/>
    <w:rsid w:val="00795669"/>
    <w:rsid w:val="007A345F"/>
    <w:rsid w:val="007C17A9"/>
    <w:rsid w:val="007D61B5"/>
    <w:rsid w:val="007F3FF8"/>
    <w:rsid w:val="007F5B12"/>
    <w:rsid w:val="008004C0"/>
    <w:rsid w:val="0081416B"/>
    <w:rsid w:val="008262E2"/>
    <w:rsid w:val="0084430C"/>
    <w:rsid w:val="00845B1A"/>
    <w:rsid w:val="00867B55"/>
    <w:rsid w:val="0087248D"/>
    <w:rsid w:val="008918B3"/>
    <w:rsid w:val="00891A74"/>
    <w:rsid w:val="008A3486"/>
    <w:rsid w:val="008B5F8A"/>
    <w:rsid w:val="008C7897"/>
    <w:rsid w:val="008F166F"/>
    <w:rsid w:val="008F2C54"/>
    <w:rsid w:val="009034C6"/>
    <w:rsid w:val="009204B6"/>
    <w:rsid w:val="00940520"/>
    <w:rsid w:val="009552F9"/>
    <w:rsid w:val="00961775"/>
    <w:rsid w:val="00962E2E"/>
    <w:rsid w:val="00963D2D"/>
    <w:rsid w:val="009933C6"/>
    <w:rsid w:val="009961DE"/>
    <w:rsid w:val="009D66A7"/>
    <w:rsid w:val="009D745C"/>
    <w:rsid w:val="00A04EFF"/>
    <w:rsid w:val="00A078A8"/>
    <w:rsid w:val="00A10043"/>
    <w:rsid w:val="00A15480"/>
    <w:rsid w:val="00A30280"/>
    <w:rsid w:val="00A31618"/>
    <w:rsid w:val="00A63F05"/>
    <w:rsid w:val="00A66840"/>
    <w:rsid w:val="00A74BA7"/>
    <w:rsid w:val="00A83EC5"/>
    <w:rsid w:val="00A8417F"/>
    <w:rsid w:val="00AA0685"/>
    <w:rsid w:val="00AA2D41"/>
    <w:rsid w:val="00AC422A"/>
    <w:rsid w:val="00AC7CC0"/>
    <w:rsid w:val="00AE0B88"/>
    <w:rsid w:val="00AE515E"/>
    <w:rsid w:val="00AE6B55"/>
    <w:rsid w:val="00B01FD5"/>
    <w:rsid w:val="00B21B78"/>
    <w:rsid w:val="00B24A74"/>
    <w:rsid w:val="00B3669B"/>
    <w:rsid w:val="00B40EEB"/>
    <w:rsid w:val="00B41DB9"/>
    <w:rsid w:val="00B571F5"/>
    <w:rsid w:val="00B61C44"/>
    <w:rsid w:val="00B74616"/>
    <w:rsid w:val="00B955CE"/>
    <w:rsid w:val="00BA423B"/>
    <w:rsid w:val="00BB3079"/>
    <w:rsid w:val="00BB5FA2"/>
    <w:rsid w:val="00BC035B"/>
    <w:rsid w:val="00BC1F1B"/>
    <w:rsid w:val="00BC6BD4"/>
    <w:rsid w:val="00BF4559"/>
    <w:rsid w:val="00C0444F"/>
    <w:rsid w:val="00C06165"/>
    <w:rsid w:val="00C130EF"/>
    <w:rsid w:val="00C57F68"/>
    <w:rsid w:val="00C65B6A"/>
    <w:rsid w:val="00C83F07"/>
    <w:rsid w:val="00C95854"/>
    <w:rsid w:val="00CA1F2C"/>
    <w:rsid w:val="00CA31BC"/>
    <w:rsid w:val="00CB1A5B"/>
    <w:rsid w:val="00CB3C39"/>
    <w:rsid w:val="00CB6A95"/>
    <w:rsid w:val="00CD1731"/>
    <w:rsid w:val="00CD4746"/>
    <w:rsid w:val="00CD6EA1"/>
    <w:rsid w:val="00CE10B4"/>
    <w:rsid w:val="00CE7F7F"/>
    <w:rsid w:val="00CF3E53"/>
    <w:rsid w:val="00D05CF6"/>
    <w:rsid w:val="00D20D1E"/>
    <w:rsid w:val="00D25496"/>
    <w:rsid w:val="00D62225"/>
    <w:rsid w:val="00D7000C"/>
    <w:rsid w:val="00D71FE7"/>
    <w:rsid w:val="00D7229B"/>
    <w:rsid w:val="00D763EE"/>
    <w:rsid w:val="00D77674"/>
    <w:rsid w:val="00D85ED8"/>
    <w:rsid w:val="00D93908"/>
    <w:rsid w:val="00DA3B59"/>
    <w:rsid w:val="00DA571A"/>
    <w:rsid w:val="00DB0D44"/>
    <w:rsid w:val="00DB2930"/>
    <w:rsid w:val="00DB7704"/>
    <w:rsid w:val="00DD23DC"/>
    <w:rsid w:val="00DD36E0"/>
    <w:rsid w:val="00DE17AF"/>
    <w:rsid w:val="00DE1BED"/>
    <w:rsid w:val="00E43F3E"/>
    <w:rsid w:val="00E6041C"/>
    <w:rsid w:val="00EB2154"/>
    <w:rsid w:val="00EB4FBE"/>
    <w:rsid w:val="00EC494C"/>
    <w:rsid w:val="00EE141C"/>
    <w:rsid w:val="00EE142F"/>
    <w:rsid w:val="00EF345A"/>
    <w:rsid w:val="00EF5F2B"/>
    <w:rsid w:val="00F01D9C"/>
    <w:rsid w:val="00F03D4D"/>
    <w:rsid w:val="00F30847"/>
    <w:rsid w:val="00F31B6F"/>
    <w:rsid w:val="00F40397"/>
    <w:rsid w:val="00F421CC"/>
    <w:rsid w:val="00F44D5F"/>
    <w:rsid w:val="00F51514"/>
    <w:rsid w:val="00F63EE1"/>
    <w:rsid w:val="00F766B7"/>
    <w:rsid w:val="00FA4DEE"/>
    <w:rsid w:val="00FA5865"/>
    <w:rsid w:val="00FC4956"/>
    <w:rsid w:val="00FC58A4"/>
    <w:rsid w:val="00FC78FA"/>
    <w:rsid w:val="00FD0AA8"/>
    <w:rsid w:val="00FD29FF"/>
    <w:rsid w:val="00FE4BF6"/>
    <w:rsid w:val="00FF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 fillcolor="white" strokecolor="#00b050">
      <v:fill color="white"/>
      <v:stroke startarrow="classic" startarrowwidth="wide" startarrowlength="long" color="#00b050" weight="1.25pt"/>
      <o:colormenu v:ext="edit" fillcolor="none" strokecolor="none [3213]"/>
    </o:shapedefaults>
    <o:shapelayout v:ext="edit">
      <o:idmap v:ext="edit" data="1"/>
      <o:rules v:ext="edit">
        <o:r id="V:Rule1" type="callout" idref="#_x0000_s1032"/>
        <o:r id="V:Rule2" type="callout" idref="#_x0000_s1033"/>
        <o:r id="V:Rule3" type="callout" idref="#_x0000_s1034"/>
        <o:r id="V:Rule4" type="callout" idref="#_x0000_s1035"/>
        <o:r id="V:Rule5" type="callout" idref="#_x0000_s1036"/>
        <o:r id="V:Rule6" type="callout" idref="#_x0000_s103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link w:val="SOPL2Text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2E6B19"/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2E6B19"/>
    <w:rPr>
      <w:b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</w:style>
  <w:style w:type="character" w:customStyle="1" w:styleId="SOPL5TextChar">
    <w:name w:val="SOP L5 Text Char"/>
    <w:basedOn w:val="SOPL4TextChar"/>
    <w:link w:val="SOPL5Text"/>
    <w:rsid w:val="007C17A9"/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SOP%20and%20Process%20Info\In%20Prog\YES%20Vapor%20Prime%20Oven%20SOP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file:///F:\SOP%20and%20Process%20Info\In%20Prog\YES%20Vapor%20Prime%20Oven%20SOP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Templates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064F4-33FA-4FD5-89CD-AAAFF9247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117</TotalTime>
  <Pages>3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nFocus</cp:lastModifiedBy>
  <cp:revision>5</cp:revision>
  <cp:lastPrinted>2010-07-02T16:45:00Z</cp:lastPrinted>
  <dcterms:created xsi:type="dcterms:W3CDTF">2010-06-04T23:00:00Z</dcterms:created>
  <dcterms:modified xsi:type="dcterms:W3CDTF">2010-08-11T19:17:00Z</dcterms:modified>
</cp:coreProperties>
</file>